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7ED94B6" w14:textId="5E337205" w:rsidR="00861F14" w:rsidRDefault="00861F14" w:rsidP="00861F14">
      <w:r>
        <w:rPr>
          <w:noProof/>
        </w:rPr>
        <w:drawing>
          <wp:inline distT="114300" distB="114300" distL="114300" distR="114300" wp14:anchorId="644F46D3" wp14:editId="399FB762">
            <wp:extent cx="5943600" cy="5575300"/>
            <wp:effectExtent l="0" t="0" r="0" b="6350"/>
            <wp:docPr id="1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7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AA181C" w14:textId="77777777" w:rsidR="00861F14" w:rsidRDefault="00861F14" w:rsidP="00861F14">
      <w:pPr>
        <w:pStyle w:val="BodyText"/>
      </w:pPr>
      <w:r>
        <w:br w:type="page"/>
      </w:r>
    </w:p>
    <w:p w14:paraId="3852DEA0" w14:textId="13335BAC" w:rsidR="00861F14" w:rsidRDefault="00861F14" w:rsidP="00861F14">
      <w:r>
        <w:rPr>
          <w:noProof/>
        </w:rPr>
        <w:lastRenderedPageBreak/>
        <w:drawing>
          <wp:inline distT="114300" distB="114300" distL="114300" distR="114300" wp14:anchorId="665BA8C6" wp14:editId="09E98491">
            <wp:extent cx="5943600" cy="6413500"/>
            <wp:effectExtent l="0" t="0" r="0" b="6350"/>
            <wp:docPr id="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1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50A270" w14:textId="77777777" w:rsidR="00861F14" w:rsidRDefault="00861F14" w:rsidP="00861F14">
      <w:pPr>
        <w:pStyle w:val="BodyText"/>
      </w:pPr>
      <w:r>
        <w:br w:type="page"/>
      </w:r>
    </w:p>
    <w:p w14:paraId="3ED1D709" w14:textId="55487193" w:rsidR="00861F14" w:rsidRDefault="00861F14" w:rsidP="00861F14">
      <w:r>
        <w:rPr>
          <w:noProof/>
        </w:rPr>
        <w:lastRenderedPageBreak/>
        <w:drawing>
          <wp:inline distT="114300" distB="114300" distL="114300" distR="114300" wp14:anchorId="0BC0D670" wp14:editId="60144108">
            <wp:extent cx="5943600" cy="4830434"/>
            <wp:effectExtent l="0" t="0" r="0" b="8890"/>
            <wp:docPr id="1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04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3A0937" w14:textId="77777777" w:rsidR="00861F14" w:rsidRDefault="00861F14" w:rsidP="00861F14">
      <w:pPr>
        <w:pStyle w:val="BodyText"/>
      </w:pPr>
      <w:r>
        <w:br w:type="page"/>
      </w:r>
    </w:p>
    <w:p w14:paraId="6917E8BC" w14:textId="045781B2" w:rsidR="00861F14" w:rsidRDefault="00861F14" w:rsidP="00861F14">
      <w:r>
        <w:rPr>
          <w:noProof/>
        </w:rPr>
        <w:lastRenderedPageBreak/>
        <w:drawing>
          <wp:inline distT="114300" distB="114300" distL="114300" distR="114300" wp14:anchorId="511E042C" wp14:editId="0792E65A">
            <wp:extent cx="5715000" cy="5715000"/>
            <wp:effectExtent l="0" t="0" r="0" b="0"/>
            <wp:docPr id="1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172AEF" w14:textId="77777777" w:rsidR="00861F14" w:rsidRDefault="00861F14" w:rsidP="00861F14">
      <w:pPr>
        <w:pStyle w:val="BodyText"/>
      </w:pPr>
      <w:r>
        <w:br w:type="page"/>
      </w:r>
    </w:p>
    <w:p w14:paraId="03FFB88C" w14:textId="6DAEFD0B" w:rsidR="00861F14" w:rsidRDefault="00861F14" w:rsidP="00861F14">
      <w:r>
        <w:rPr>
          <w:noProof/>
        </w:rPr>
        <w:lastRenderedPageBreak/>
        <w:drawing>
          <wp:inline distT="114300" distB="114300" distL="114300" distR="114300" wp14:anchorId="77B05799" wp14:editId="5EEB7F69">
            <wp:extent cx="5943600" cy="5321300"/>
            <wp:effectExtent l="0" t="0" r="0" b="0"/>
            <wp:docPr id="1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2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2E7220" w14:textId="77777777" w:rsidR="00861F14" w:rsidRDefault="00861F14" w:rsidP="00861F14">
      <w:pPr>
        <w:pStyle w:val="BodyText"/>
      </w:pPr>
      <w:r>
        <w:br w:type="page"/>
      </w:r>
    </w:p>
    <w:p w14:paraId="5B6FDE46" w14:textId="61D6DBCD" w:rsidR="00861F14" w:rsidRDefault="00861F14" w:rsidP="00861F14">
      <w:r>
        <w:rPr>
          <w:noProof/>
        </w:rPr>
        <w:lastRenderedPageBreak/>
        <w:drawing>
          <wp:inline distT="114300" distB="114300" distL="114300" distR="114300" wp14:anchorId="15A1F2A9" wp14:editId="1A5083C5">
            <wp:extent cx="5943600" cy="7416800"/>
            <wp:effectExtent l="0" t="0" r="0" b="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BB4295" w14:textId="77777777" w:rsidR="00861F14" w:rsidRDefault="00861F14" w:rsidP="00861F14">
      <w:pPr>
        <w:pStyle w:val="BodyText"/>
      </w:pPr>
      <w:r>
        <w:br w:type="page"/>
      </w:r>
    </w:p>
    <w:p w14:paraId="13D4B2AA" w14:textId="39E99EA3" w:rsidR="00861F14" w:rsidRDefault="00861F14" w:rsidP="00861F14">
      <w:r>
        <w:rPr>
          <w:noProof/>
        </w:rPr>
        <w:lastRenderedPageBreak/>
        <w:drawing>
          <wp:inline distT="114300" distB="114300" distL="114300" distR="114300" wp14:anchorId="79845C39" wp14:editId="776BC411">
            <wp:extent cx="5943600" cy="5702300"/>
            <wp:effectExtent l="0" t="0" r="0" b="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0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77B778" w14:textId="77777777" w:rsidR="00861F14" w:rsidRDefault="00861F14" w:rsidP="00861F14">
      <w:pPr>
        <w:pStyle w:val="BodyText"/>
      </w:pPr>
      <w:r>
        <w:br w:type="page"/>
      </w:r>
    </w:p>
    <w:p w14:paraId="4B19DABF" w14:textId="1FA8CF41" w:rsidR="004A5891" w:rsidRDefault="00861F14" w:rsidP="00861F14">
      <w:pPr>
        <w:pStyle w:val="Heading1"/>
      </w:pPr>
      <w:r>
        <w:lastRenderedPageBreak/>
        <w:t>Image Sources</w:t>
      </w:r>
    </w:p>
    <w:p w14:paraId="72C226F3" w14:textId="77777777" w:rsidR="00861F14" w:rsidRPr="00861F14" w:rsidRDefault="00861F14" w:rsidP="00861F14">
      <w:pPr>
        <w:pStyle w:val="Citation"/>
      </w:pPr>
      <w:proofErr w:type="spellStart"/>
      <w:r w:rsidRPr="00861F14">
        <w:t>Acaladolopes</w:t>
      </w:r>
      <w:proofErr w:type="spellEnd"/>
      <w:r w:rsidRPr="00861F14">
        <w:t xml:space="preserve">. (2019, March 7). Monster, scared, running, scary. </w:t>
      </w:r>
      <w:hyperlink r:id="rId15">
        <w:r w:rsidRPr="00861F14">
          <w:t>https://pixabay.com/vectors/monster-scared-running-scary-4037255/</w:t>
        </w:r>
      </w:hyperlink>
      <w:r w:rsidRPr="00861F14">
        <w:t xml:space="preserve"> </w:t>
      </w:r>
    </w:p>
    <w:p w14:paraId="189AE30E" w14:textId="77777777" w:rsidR="00861F14" w:rsidRPr="00861F14" w:rsidRDefault="00861F14" w:rsidP="00861F14">
      <w:pPr>
        <w:pStyle w:val="Citation"/>
      </w:pPr>
      <w:proofErr w:type="spellStart"/>
      <w:r w:rsidRPr="00861F14">
        <w:t>ArtsyBee</w:t>
      </w:r>
      <w:proofErr w:type="spellEnd"/>
      <w:r w:rsidRPr="00861F14">
        <w:t xml:space="preserve">. (2016, January 11). Monster clipart kids. </w:t>
      </w:r>
      <w:hyperlink r:id="rId16">
        <w:r w:rsidRPr="00861F14">
          <w:t>https://pixabay.com/illustrations/monster-clip-art-kids-1131847/</w:t>
        </w:r>
      </w:hyperlink>
      <w:r w:rsidRPr="00861F14">
        <w:t xml:space="preserve"> </w:t>
      </w:r>
    </w:p>
    <w:p w14:paraId="2DFA2F13" w14:textId="77777777" w:rsidR="00861F14" w:rsidRPr="00861F14" w:rsidRDefault="00861F14" w:rsidP="00861F14">
      <w:pPr>
        <w:pStyle w:val="Citation"/>
      </w:pPr>
      <w:proofErr w:type="spellStart"/>
      <w:r w:rsidRPr="00861F14">
        <w:t>Clker</w:t>
      </w:r>
      <w:proofErr w:type="spellEnd"/>
      <w:r w:rsidRPr="00861F14">
        <w:t xml:space="preserve">-Free-Vector-Images. (2014, August 4). Monster, roar, sharp, teeth, purple. </w:t>
      </w:r>
      <w:hyperlink r:id="rId17">
        <w:r w:rsidRPr="00861F14">
          <w:t>https://pixabay.com/vectors/monster-roar-sharp-teeth-purple-312273/</w:t>
        </w:r>
      </w:hyperlink>
      <w:r w:rsidRPr="00861F14">
        <w:t xml:space="preserve"> </w:t>
      </w:r>
    </w:p>
    <w:p w14:paraId="22934566" w14:textId="77777777" w:rsidR="00861F14" w:rsidRPr="00861F14" w:rsidRDefault="00861F14" w:rsidP="00861F14">
      <w:pPr>
        <w:pStyle w:val="Citation"/>
      </w:pPr>
      <w:proofErr w:type="spellStart"/>
      <w:r w:rsidRPr="00861F14">
        <w:t>GraphicMama</w:t>
      </w:r>
      <w:proofErr w:type="spellEnd"/>
      <w:r w:rsidRPr="00861F14">
        <w:t xml:space="preserve">-team. (n.d.). Monster headphones headset free photo. </w:t>
      </w:r>
      <w:hyperlink r:id="rId18">
        <w:r w:rsidRPr="00861F14">
          <w:t>https://www.needpix.com/photo/656132/monster-headphones-headset-listen-smile-music-notes-tongue-teeth</w:t>
        </w:r>
      </w:hyperlink>
      <w:r w:rsidRPr="00861F14">
        <w:t xml:space="preserve"> </w:t>
      </w:r>
    </w:p>
    <w:p w14:paraId="768AE8F9" w14:textId="77777777" w:rsidR="00861F14" w:rsidRPr="00861F14" w:rsidRDefault="00861F14" w:rsidP="00861F14">
      <w:pPr>
        <w:pStyle w:val="Citation"/>
      </w:pPr>
      <w:proofErr w:type="spellStart"/>
      <w:r w:rsidRPr="00861F14">
        <w:t>Openclipart</w:t>
      </w:r>
      <w:proofErr w:type="spellEnd"/>
      <w:r w:rsidRPr="00861F14">
        <w:t xml:space="preserve">. (2019, February 19). Cartoon image of blood-thirsty animal. </w:t>
      </w:r>
      <w:hyperlink r:id="rId19">
        <w:r w:rsidRPr="00861F14">
          <w:t>https://publicdomainvectors.org/en/free-clipart/Red-flying-monster/81412.html</w:t>
        </w:r>
      </w:hyperlink>
      <w:r w:rsidRPr="00861F14">
        <w:t xml:space="preserve"> </w:t>
      </w:r>
    </w:p>
    <w:p w14:paraId="29414433" w14:textId="77777777" w:rsidR="00861F14" w:rsidRPr="00861F14" w:rsidRDefault="00861F14" w:rsidP="00861F14">
      <w:pPr>
        <w:pStyle w:val="Citation"/>
      </w:pPr>
      <w:proofErr w:type="spellStart"/>
      <w:r w:rsidRPr="00861F14">
        <w:t>Openclipart</w:t>
      </w:r>
      <w:proofErr w:type="spellEnd"/>
      <w:r w:rsidRPr="00861F14">
        <w:t xml:space="preserve">. (2014, October 10). Vector image of Halloween vampire. Green illustration of scary Halloween face.  </w:t>
      </w:r>
      <w:hyperlink r:id="rId20">
        <w:r w:rsidRPr="00861F14">
          <w:t>https://freesvg.org/halloween-monster-vector-graphics</w:t>
        </w:r>
      </w:hyperlink>
      <w:r w:rsidRPr="00861F14">
        <w:t xml:space="preserve"> </w:t>
      </w:r>
    </w:p>
    <w:p w14:paraId="2A23B5D9" w14:textId="49770B8E" w:rsidR="00861F14" w:rsidRPr="00861F14" w:rsidRDefault="00861F14" w:rsidP="00861F14">
      <w:pPr>
        <w:pStyle w:val="Citation"/>
      </w:pPr>
      <w:proofErr w:type="spellStart"/>
      <w:r w:rsidRPr="00861F14">
        <w:t>Siedlecki</w:t>
      </w:r>
      <w:proofErr w:type="spellEnd"/>
      <w:r w:rsidRPr="00861F14">
        <w:t xml:space="preserve">, P. (n.d.). Blue monster with blue eyes on white. </w:t>
      </w:r>
      <w:hyperlink r:id="rId21">
        <w:r w:rsidRPr="00861F14">
          <w:t>https://www.publicdomainpictures.net/en/view-image.php?image=155188&amp;picture=blue-monster</w:t>
        </w:r>
      </w:hyperlink>
    </w:p>
    <w:sectPr w:rsidR="00861F14" w:rsidRPr="00861F14">
      <w:footerReference w:type="default" r:id="rId2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A74784" w14:textId="77777777" w:rsidR="00037BEA" w:rsidRDefault="00037BEA" w:rsidP="00293785">
      <w:pPr>
        <w:spacing w:after="0" w:line="240" w:lineRule="auto"/>
      </w:pPr>
      <w:r>
        <w:separator/>
      </w:r>
    </w:p>
  </w:endnote>
  <w:endnote w:type="continuationSeparator" w:id="0">
    <w:p w14:paraId="66B3E732" w14:textId="77777777" w:rsidR="00037BEA" w:rsidRDefault="00037BEA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BB8675" w14:textId="77777777" w:rsidR="00293785" w:rsidRDefault="00080AE3">
    <w:pPr>
      <w:pStyle w:val="Footer"/>
    </w:pP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7F9A692F" wp14:editId="61C230E0">
          <wp:simplePos x="0" y="0"/>
          <wp:positionH relativeFrom="column">
            <wp:posOffset>1032164</wp:posOffset>
          </wp:positionH>
          <wp:positionV relativeFrom="paragraph">
            <wp:posOffset>-208800</wp:posOffset>
          </wp:positionV>
          <wp:extent cx="5195460" cy="34636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86316" cy="3524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349E"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1D9E481" wp14:editId="4F200E9E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DD90A7" w14:textId="3B4CBDE7" w:rsidR="00293785" w:rsidRDefault="00037BEA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25C50E52B39C44519370A1685F137D80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583CD2">
                                <w:t>I Spy Something WILD!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D9E48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" filled="f" stroked="f">
              <v:textbox>
                <w:txbxContent>
                  <w:p w14:paraId="1BDD90A7" w14:textId="3B4CBDE7" w:rsidR="00293785" w:rsidRDefault="00037BEA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25C50E52B39C44519370A1685F137D80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583CD2">
                          <w:t>I Spy Something WILD!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3928B5" w14:textId="77777777" w:rsidR="00037BEA" w:rsidRDefault="00037BEA" w:rsidP="00293785">
      <w:pPr>
        <w:spacing w:after="0" w:line="240" w:lineRule="auto"/>
      </w:pPr>
      <w:r>
        <w:separator/>
      </w:r>
    </w:p>
  </w:footnote>
  <w:footnote w:type="continuationSeparator" w:id="0">
    <w:p w14:paraId="4DEE709B" w14:textId="77777777" w:rsidR="00037BEA" w:rsidRDefault="00037BEA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B41CB5"/>
    <w:multiLevelType w:val="multilevel"/>
    <w:tmpl w:val="0B74ABB2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333333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2"/>
  </w:num>
  <w:num w:numId="5">
    <w:abstractNumId w:val="3"/>
  </w:num>
  <w:num w:numId="6">
    <w:abstractNumId w:val="6"/>
  </w:num>
  <w:num w:numId="7">
    <w:abstractNumId w:val="5"/>
  </w:num>
  <w:num w:numId="8">
    <w:abstractNumId w:val="9"/>
  </w:num>
  <w:num w:numId="9">
    <w:abstractNumId w:val="10"/>
  </w:num>
  <w:num w:numId="10">
    <w:abstractNumId w:val="11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F14"/>
    <w:rsid w:val="00037BEA"/>
    <w:rsid w:val="0004006F"/>
    <w:rsid w:val="00053775"/>
    <w:rsid w:val="0005619A"/>
    <w:rsid w:val="00061B61"/>
    <w:rsid w:val="00080AE3"/>
    <w:rsid w:val="0011259B"/>
    <w:rsid w:val="00116FDD"/>
    <w:rsid w:val="00125621"/>
    <w:rsid w:val="001A4EF1"/>
    <w:rsid w:val="001A7568"/>
    <w:rsid w:val="001D0BBF"/>
    <w:rsid w:val="001E1F85"/>
    <w:rsid w:val="001F125D"/>
    <w:rsid w:val="002345CC"/>
    <w:rsid w:val="00252657"/>
    <w:rsid w:val="00293785"/>
    <w:rsid w:val="002C0879"/>
    <w:rsid w:val="002C37B4"/>
    <w:rsid w:val="002C5BAA"/>
    <w:rsid w:val="0036040A"/>
    <w:rsid w:val="00446C13"/>
    <w:rsid w:val="004A5891"/>
    <w:rsid w:val="004F1B19"/>
    <w:rsid w:val="005078B4"/>
    <w:rsid w:val="0053328A"/>
    <w:rsid w:val="00540FC6"/>
    <w:rsid w:val="005511B6"/>
    <w:rsid w:val="00553C98"/>
    <w:rsid w:val="00583CD2"/>
    <w:rsid w:val="00645D7F"/>
    <w:rsid w:val="00656940"/>
    <w:rsid w:val="00665274"/>
    <w:rsid w:val="00666C03"/>
    <w:rsid w:val="00686DAB"/>
    <w:rsid w:val="006E1542"/>
    <w:rsid w:val="00721EA4"/>
    <w:rsid w:val="007B055F"/>
    <w:rsid w:val="007E6F1D"/>
    <w:rsid w:val="00861F14"/>
    <w:rsid w:val="00880013"/>
    <w:rsid w:val="008920A4"/>
    <w:rsid w:val="008F5386"/>
    <w:rsid w:val="008F6955"/>
    <w:rsid w:val="00913172"/>
    <w:rsid w:val="009260AE"/>
    <w:rsid w:val="00981E19"/>
    <w:rsid w:val="009B52E4"/>
    <w:rsid w:val="009D6E8D"/>
    <w:rsid w:val="00A101E8"/>
    <w:rsid w:val="00AC349E"/>
    <w:rsid w:val="00B15090"/>
    <w:rsid w:val="00B552B9"/>
    <w:rsid w:val="00B92DBF"/>
    <w:rsid w:val="00BD119F"/>
    <w:rsid w:val="00C73EA1"/>
    <w:rsid w:val="00C8524A"/>
    <w:rsid w:val="00CC4F77"/>
    <w:rsid w:val="00CD3CF6"/>
    <w:rsid w:val="00CE336D"/>
    <w:rsid w:val="00D106FF"/>
    <w:rsid w:val="00D626EB"/>
    <w:rsid w:val="00D65CB2"/>
    <w:rsid w:val="00DC7A6D"/>
    <w:rsid w:val="00ED24C8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17E282"/>
  <w15:docId w15:val="{F22369BA-B163-4932-B0AA-C599FEA2A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5090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090"/>
    <w:rPr>
      <w:rFonts w:ascii="Times New Roman" w:hAnsi="Times New Roman" w:cs="Times New Roman"/>
      <w:sz w:val="18"/>
      <w:szCs w:val="18"/>
    </w:rPr>
  </w:style>
  <w:style w:type="paragraph" w:customStyle="1" w:styleId="RowHeader">
    <w:name w:val="Row Header"/>
    <w:basedOn w:val="Normal"/>
    <w:qFormat/>
    <w:rsid w:val="00061B61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061B6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needpix.com/photo/656132/monster-headphones-headset-listen-smile-music-notes-tongue-teeth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publicdomainpictures.net/en/view-image.php?image=155188&amp;picture=blue-monster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pixabay.com/vectors/monster-roar-sharp-teeth-purple-312273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pixabay.com/illustrations/monster-clip-art-kids-1131847/" TargetMode="External"/><Relationship Id="rId20" Type="http://schemas.openxmlformats.org/officeDocument/2006/relationships/hyperlink" Target="https://freesvg.org/halloween-monster-vector-graphic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hyperlink" Target="https://pixabay.com/vectors/monster-scared-running-scary-4037255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publicdomainvectors.org/en/free-clipart/Red-flying-monster/81412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k998\Documents\Custom%20Office%20Templates\JAVITS%20Vertical%20LEARN%20Document%20Attach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5C50E52B39C44519370A1685F137D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50C287-7DD8-48E8-BAAA-EFB1A05EB63E}"/>
      </w:docPartPr>
      <w:docPartBody>
        <w:p w:rsidR="00000000" w:rsidRDefault="00CA739F" w:rsidP="00CA739F">
          <w:pPr>
            <w:pStyle w:val="25C50E52B39C44519370A1685F137D80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39F"/>
    <w:rsid w:val="00223D87"/>
    <w:rsid w:val="00CA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A739F"/>
    <w:rPr>
      <w:color w:val="808080"/>
    </w:rPr>
  </w:style>
  <w:style w:type="paragraph" w:customStyle="1" w:styleId="20D86C778B08499BA2AB402673FF4388">
    <w:name w:val="20D86C778B08499BA2AB402673FF4388"/>
  </w:style>
  <w:style w:type="paragraph" w:customStyle="1" w:styleId="25C50E52B39C44519370A1685F137D80">
    <w:name w:val="25C50E52B39C44519370A1685F137D80"/>
    <w:rsid w:val="00CA739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380483-875E-47FE-9982-D694210FC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JAVITS Vertical LEARN Document Attachment</Template>
  <TotalTime>3</TotalTime>
  <Pages>8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Vertical LEARN Document Attachment</vt:lpstr>
    </vt:vector>
  </TitlesOfParts>
  <Manager/>
  <Company/>
  <LinksUpToDate>false</LinksUpToDate>
  <CharactersWithSpaces>1730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 Spy Something WILD!</dc:title>
  <dc:subject/>
  <dc:creator>K20 Center</dc:creator>
  <cp:keywords/>
  <dc:description/>
  <cp:lastModifiedBy>Elizabeth Kuehn</cp:lastModifiedBy>
  <cp:revision>2</cp:revision>
  <cp:lastPrinted>2016-07-14T14:08:00Z</cp:lastPrinted>
  <dcterms:created xsi:type="dcterms:W3CDTF">2020-07-29T16:47:00Z</dcterms:created>
  <dcterms:modified xsi:type="dcterms:W3CDTF">2020-07-29T16:51:00Z</dcterms:modified>
  <cp:category/>
</cp:coreProperties>
</file>