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6F5420" w14:textId="760A5D7B" w:rsidR="00DC1CA0" w:rsidRDefault="00006DAE" w:rsidP="00072D23">
      <w:pPr>
        <w:pStyle w:val="Title"/>
      </w:pPr>
      <w:r>
        <w:t>causes pie chart</w:t>
      </w:r>
    </w:p>
    <w:p w14:paraId="55F68571" w14:textId="4B8362C1" w:rsidR="00006DAE" w:rsidRPr="00006DAE" w:rsidRDefault="00006DAE" w:rsidP="00006DAE">
      <w:r>
        <w:rPr>
          <w:rFonts w:ascii="Calibri" w:hAnsi="Calibri" w:cs="Calibri"/>
          <w:noProof/>
          <w:color w:val="000000"/>
        </w:rPr>
        <w:drawing>
          <wp:inline distT="0" distB="0" distL="0" distR="0" wp14:anchorId="5F9716A2" wp14:editId="5F8CE7DA">
            <wp:extent cx="5943600" cy="7691755"/>
            <wp:effectExtent l="0" t="0" r="0" b="0"/>
            <wp:docPr id="9040311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6DAE" w:rsidRPr="00006D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871D4B" w14:textId="77777777" w:rsidR="00383C02" w:rsidRDefault="00383C02" w:rsidP="00DC1CA0">
      <w:r>
        <w:separator/>
      </w:r>
    </w:p>
  </w:endnote>
  <w:endnote w:type="continuationSeparator" w:id="0">
    <w:p w14:paraId="0D206211" w14:textId="77777777" w:rsidR="00383C02" w:rsidRDefault="00383C02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E36ED7" w14:textId="77777777" w:rsidR="00006DAE" w:rsidRDefault="00006D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713C3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38281A" w14:textId="4657852B" w:rsidR="009F0B2E" w:rsidRPr="008C5074" w:rsidRDefault="00290F58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Why Do People Revolt?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338281A" w14:textId="4657852B" w:rsidR="009F0B2E" w:rsidRPr="008C5074" w:rsidRDefault="00290F58" w:rsidP="008C5074">
                    <w:pPr>
                      <w:pStyle w:val="Footer"/>
                    </w:pPr>
                    <w:fldSimple w:instr=" TITLE  \* MERGEFORMAT ">
                      <w:r>
                        <w:t>Why Do People Revolt?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537829" w14:textId="77777777" w:rsidR="00006DAE" w:rsidRDefault="00006D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C62B67" w14:textId="77777777" w:rsidR="00383C02" w:rsidRDefault="00383C02" w:rsidP="00DC1CA0">
      <w:r>
        <w:separator/>
      </w:r>
    </w:p>
  </w:footnote>
  <w:footnote w:type="continuationSeparator" w:id="0">
    <w:p w14:paraId="51E5CE00" w14:textId="77777777" w:rsidR="00383C02" w:rsidRDefault="00383C02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F6535F" w14:textId="77777777" w:rsidR="00006DAE" w:rsidRDefault="00006D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B67E80" w14:textId="77777777" w:rsidR="00006DAE" w:rsidRDefault="00006D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D01AC8" w14:textId="77777777" w:rsidR="00006DAE" w:rsidRDefault="00006D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E4"/>
    <w:rsid w:val="00006DAE"/>
    <w:rsid w:val="00072D23"/>
    <w:rsid w:val="000C7623"/>
    <w:rsid w:val="0018160E"/>
    <w:rsid w:val="001B0A45"/>
    <w:rsid w:val="001B5BA6"/>
    <w:rsid w:val="002040D8"/>
    <w:rsid w:val="00233158"/>
    <w:rsid w:val="00245200"/>
    <w:rsid w:val="00246BC1"/>
    <w:rsid w:val="00274BB5"/>
    <w:rsid w:val="00290F58"/>
    <w:rsid w:val="002D4C34"/>
    <w:rsid w:val="00304DC6"/>
    <w:rsid w:val="00383C02"/>
    <w:rsid w:val="003C3630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51DE4"/>
    <w:rsid w:val="006C5B24"/>
    <w:rsid w:val="006E2654"/>
    <w:rsid w:val="006F637F"/>
    <w:rsid w:val="007441EA"/>
    <w:rsid w:val="00782F44"/>
    <w:rsid w:val="007A5710"/>
    <w:rsid w:val="007C1DC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D5136E"/>
    <w:rsid w:val="00D72955"/>
    <w:rsid w:val="00D760BA"/>
    <w:rsid w:val="00DC1CA0"/>
    <w:rsid w:val="00DD7E1C"/>
    <w:rsid w:val="00DE0B48"/>
    <w:rsid w:val="00E26CEB"/>
    <w:rsid w:val="00E326C3"/>
    <w:rsid w:val="00E45663"/>
    <w:rsid w:val="00E46C11"/>
    <w:rsid w:val="00E76FF3"/>
    <w:rsid w:val="00EA2AF9"/>
    <w:rsid w:val="00EB197A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9487"/>
  <w15:chartTrackingRefBased/>
  <w15:docId w15:val="{8CDC16AD-BFEA-F045-8DCE-F5AED6A2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06DAE"/>
  </w:style>
  <w:style w:type="paragraph" w:styleId="Heading1">
    <w:name w:val="heading 1"/>
    <w:basedOn w:val="Normal"/>
    <w:next w:val="Normal"/>
    <w:link w:val="Heading1Char"/>
    <w:uiPriority w:val="9"/>
    <w:qFormat/>
    <w:rsid w:val="00006DAE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6DAE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006DAE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006DAE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DAE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DAE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06DAE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006DAE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06DAE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DAE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D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D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D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DAE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06DAE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06DAE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006DAE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06DAE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006DAE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00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006DAE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006DAE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6D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06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DAE"/>
  </w:style>
  <w:style w:type="paragraph" w:styleId="ListParagraph">
    <w:name w:val="List Paragraph"/>
    <w:basedOn w:val="Normal"/>
    <w:uiPriority w:val="34"/>
    <w:qFormat/>
    <w:rsid w:val="00006DAE"/>
    <w:pPr>
      <w:ind w:left="720"/>
      <w:contextualSpacing/>
    </w:pPr>
  </w:style>
  <w:style w:type="paragraph" w:customStyle="1" w:styleId="AnswerKey">
    <w:name w:val="Answer Key"/>
    <w:basedOn w:val="Normal"/>
    <w:qFormat/>
    <w:rsid w:val="00006DAE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Vertical%20(25)&#8212;Template%202%20(1)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 2 (1).dotx</Template>
  <TotalTime>0</TotalTime>
  <Pages>1</Pages>
  <Words>3</Words>
  <Characters>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Do People Revolt?</dc:title>
  <dc:subject/>
  <dc:creator>K20 Center</dc:creator>
  <cp:keywords/>
  <dc:description/>
  <cp:lastModifiedBy>Gracia, Ann M.</cp:lastModifiedBy>
  <cp:revision>3</cp:revision>
  <cp:lastPrinted>2026-07-21T18:59:00Z</cp:lastPrinted>
  <dcterms:created xsi:type="dcterms:W3CDTF">2026-07-21T18:59:00Z</dcterms:created>
  <dcterms:modified xsi:type="dcterms:W3CDTF">2026-07-21T18:59:00Z</dcterms:modified>
  <cp:category/>
</cp:coreProperties>
</file>