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6F5420" w14:textId="436587B2" w:rsidR="00DC1CA0" w:rsidRPr="00072D23" w:rsidRDefault="005A25FE" w:rsidP="00072D23">
      <w:pPr>
        <w:pStyle w:val="Title"/>
      </w:pPr>
      <w:r>
        <w:t>Pre-Revolution notes</w:t>
      </w:r>
    </w:p>
    <w:tbl>
      <w:tblPr>
        <w:tblW w:w="944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698"/>
        <w:gridCol w:w="7747"/>
      </w:tblGrid>
      <w:tr w:rsidR="005A25FE" w:rsidRPr="00DC1CA0" w14:paraId="424CEDC9" w14:textId="77777777" w:rsidTr="00D30C62">
        <w:trPr>
          <w:tblHeader/>
        </w:trPr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666E567" w14:textId="77777777" w:rsidR="005A25FE" w:rsidRPr="00DC1CA0" w:rsidRDefault="005A25FE" w:rsidP="00D30C6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Document </w:t>
            </w:r>
          </w:p>
        </w:tc>
        <w:tc>
          <w:tcPr>
            <w:tcW w:w="7747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47B893D" w14:textId="77777777" w:rsidR="005A25FE" w:rsidRPr="00DC1CA0" w:rsidRDefault="005A25FE" w:rsidP="00D30C6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Summary </w:t>
            </w:r>
          </w:p>
        </w:tc>
      </w:tr>
      <w:tr w:rsidR="005A25FE" w:rsidRPr="00DC1CA0" w14:paraId="2E3BEE62" w14:textId="77777777" w:rsidTr="00D30C62">
        <w:trPr>
          <w:trHeight w:val="1997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4AFED4" w14:textId="77777777" w:rsidR="005A25FE" w:rsidRDefault="005A25FE" w:rsidP="00D30C62">
            <w:pPr>
              <w:pStyle w:val="Heading1"/>
            </w:pPr>
            <w:r>
              <w:t>France’s Three Estates</w:t>
            </w:r>
          </w:p>
        </w:tc>
        <w:tc>
          <w:tcPr>
            <w:tcW w:w="774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1ED772" w14:textId="77777777" w:rsidR="005A25FE" w:rsidRDefault="005A25FE" w:rsidP="00D30C62"/>
        </w:tc>
      </w:tr>
      <w:tr w:rsidR="005A25FE" w:rsidRPr="00DC1CA0" w14:paraId="22BFCC58" w14:textId="77777777" w:rsidTr="00D30C62">
        <w:trPr>
          <w:trHeight w:val="1997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C34E165" w14:textId="77777777" w:rsidR="005A25FE" w:rsidRPr="0005053A" w:rsidRDefault="005A25FE" w:rsidP="00D30C62">
            <w:pPr>
              <w:pStyle w:val="Heading1"/>
            </w:pPr>
            <w:r>
              <w:t>What is the Third Estate?</w:t>
            </w:r>
          </w:p>
        </w:tc>
        <w:tc>
          <w:tcPr>
            <w:tcW w:w="774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3B7B796" w14:textId="77777777" w:rsidR="005A25FE" w:rsidRDefault="005A25FE" w:rsidP="00D30C62"/>
          <w:p w14:paraId="5A0AAB70" w14:textId="77777777" w:rsidR="005A25FE" w:rsidRDefault="005A25FE" w:rsidP="00D30C62"/>
          <w:p w14:paraId="665FDF7F" w14:textId="77777777" w:rsidR="005A25FE" w:rsidRDefault="005A25FE" w:rsidP="00D30C62"/>
          <w:p w14:paraId="070DF5FD" w14:textId="77777777" w:rsidR="005A25FE" w:rsidRDefault="005A25FE" w:rsidP="00D30C62"/>
          <w:p w14:paraId="3DA29F23" w14:textId="77777777" w:rsidR="005A25FE" w:rsidRPr="00DC1CA0" w:rsidRDefault="005A25FE" w:rsidP="00D30C62"/>
        </w:tc>
      </w:tr>
      <w:tr w:rsidR="005A25FE" w:rsidRPr="00DC1CA0" w14:paraId="124479D6" w14:textId="77777777" w:rsidTr="00D30C62">
        <w:trPr>
          <w:trHeight w:val="1997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0F2283" w14:textId="77777777" w:rsidR="005A25FE" w:rsidRDefault="005A25FE" w:rsidP="00D30C62">
            <w:pPr>
              <w:pStyle w:val="Heading1"/>
            </w:pPr>
            <w:r>
              <w:t>The Price of Bread</w:t>
            </w:r>
          </w:p>
        </w:tc>
        <w:tc>
          <w:tcPr>
            <w:tcW w:w="774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ABCD8F" w14:textId="77777777" w:rsidR="005A25FE" w:rsidRDefault="005A25FE" w:rsidP="00D30C62"/>
          <w:p w14:paraId="67F9DC36" w14:textId="77777777" w:rsidR="005A25FE" w:rsidRDefault="005A25FE" w:rsidP="00D30C62"/>
          <w:p w14:paraId="7781E7B8" w14:textId="77777777" w:rsidR="005A25FE" w:rsidRDefault="005A25FE" w:rsidP="00D30C62"/>
          <w:p w14:paraId="4DA37175" w14:textId="77777777" w:rsidR="005A25FE" w:rsidRPr="00DC1CA0" w:rsidRDefault="005A25FE" w:rsidP="00D30C62"/>
        </w:tc>
      </w:tr>
      <w:tr w:rsidR="005A25FE" w:rsidRPr="00DC1CA0" w14:paraId="570A7D76" w14:textId="77777777" w:rsidTr="00D30C62">
        <w:trPr>
          <w:trHeight w:val="1997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02C288" w14:textId="77777777" w:rsidR="005A25FE" w:rsidRDefault="005A25FE" w:rsidP="00D30C62">
            <w:pPr>
              <w:pStyle w:val="Heading1"/>
            </w:pPr>
            <w:r>
              <w:t>Enlightenment Influence</w:t>
            </w:r>
          </w:p>
        </w:tc>
        <w:tc>
          <w:tcPr>
            <w:tcW w:w="774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EDD9A9" w14:textId="77777777" w:rsidR="005A25FE" w:rsidRDefault="005A25FE" w:rsidP="00D30C62"/>
          <w:p w14:paraId="5BC404B4" w14:textId="77777777" w:rsidR="005A25FE" w:rsidRDefault="005A25FE" w:rsidP="00D30C62"/>
          <w:p w14:paraId="09F56534" w14:textId="77777777" w:rsidR="005A25FE" w:rsidRDefault="005A25FE" w:rsidP="00D30C62"/>
          <w:p w14:paraId="26384061" w14:textId="77777777" w:rsidR="005A25FE" w:rsidRPr="00DC1CA0" w:rsidRDefault="005A25FE" w:rsidP="00D30C62"/>
        </w:tc>
      </w:tr>
      <w:tr w:rsidR="005A25FE" w:rsidRPr="00DC1CA0" w14:paraId="35086B7D" w14:textId="77777777" w:rsidTr="00D30C62">
        <w:trPr>
          <w:trHeight w:val="1997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7C08DC" w14:textId="77777777" w:rsidR="005A25FE" w:rsidRDefault="005A25FE" w:rsidP="00D30C62">
            <w:pPr>
              <w:pStyle w:val="Heading1"/>
            </w:pPr>
            <w:r>
              <w:t>Three Estates’ Social Structure</w:t>
            </w:r>
          </w:p>
        </w:tc>
        <w:tc>
          <w:tcPr>
            <w:tcW w:w="774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6CB676" w14:textId="77777777" w:rsidR="005A25FE" w:rsidRDefault="005A25FE" w:rsidP="00D30C62"/>
          <w:p w14:paraId="3AA0C534" w14:textId="77777777" w:rsidR="005A25FE" w:rsidRDefault="005A25FE" w:rsidP="00D30C62"/>
          <w:p w14:paraId="44BA2ACA" w14:textId="77777777" w:rsidR="005A25FE" w:rsidRPr="00DC1CA0" w:rsidRDefault="005A25FE" w:rsidP="00D30C62"/>
        </w:tc>
      </w:tr>
    </w:tbl>
    <w:p w14:paraId="168CD67C" w14:textId="1DFC480B" w:rsidR="00DC1CA0" w:rsidRPr="00DC1CA0" w:rsidRDefault="007B6D79" w:rsidP="007B6D79">
      <w:pPr>
        <w:tabs>
          <w:tab w:val="left" w:pos="65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DC1CA0" w:rsidRPr="00DC1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F3F716" w14:textId="77777777" w:rsidR="009A6C0D" w:rsidRDefault="009A6C0D" w:rsidP="00DC1CA0">
      <w:r>
        <w:separator/>
      </w:r>
    </w:p>
  </w:endnote>
  <w:endnote w:type="continuationSeparator" w:id="0">
    <w:p w14:paraId="04649D92" w14:textId="77777777" w:rsidR="009A6C0D" w:rsidRDefault="009A6C0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BD73E6" w14:textId="77777777" w:rsidR="007B6D79" w:rsidRDefault="007B6D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713C3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38281A" w14:textId="7FE43D27" w:rsidR="009F0B2E" w:rsidRPr="008C5074" w:rsidRDefault="007B6D79" w:rsidP="008C5074">
                          <w:pPr>
                            <w:pStyle w:val="Footer"/>
                          </w:pPr>
                          <w:fldSimple w:instr=" TITLE  \* MERGEFORMAT ">
                            <w:r w:rsidR="00EF7ACC">
                              <w:t>Why Do People Revolt?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338281A" w14:textId="7FE43D27" w:rsidR="009F0B2E" w:rsidRPr="008C5074" w:rsidRDefault="007B6D79" w:rsidP="008C5074">
                    <w:pPr>
                      <w:pStyle w:val="Footer"/>
                    </w:pPr>
                    <w:fldSimple w:instr=" TITLE  \* MERGEFORMAT ">
                      <w:r w:rsidR="00EF7ACC">
                        <w:t>Why Do People Revolt?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D86B41" w14:textId="77777777" w:rsidR="007B6D79" w:rsidRDefault="007B6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DB3A28" w14:textId="77777777" w:rsidR="009A6C0D" w:rsidRDefault="009A6C0D" w:rsidP="00DC1CA0">
      <w:r>
        <w:separator/>
      </w:r>
    </w:p>
  </w:footnote>
  <w:footnote w:type="continuationSeparator" w:id="0">
    <w:p w14:paraId="36F76C44" w14:textId="77777777" w:rsidR="009A6C0D" w:rsidRDefault="009A6C0D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8E5338" w14:textId="77777777" w:rsidR="007B6D79" w:rsidRDefault="007B6D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0F06E9" w14:textId="77777777" w:rsidR="007B6D79" w:rsidRDefault="007B6D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69A0E0" w14:textId="77777777" w:rsidR="007B6D79" w:rsidRDefault="007B6D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E4"/>
    <w:rsid w:val="00072D23"/>
    <w:rsid w:val="000C7623"/>
    <w:rsid w:val="0018160E"/>
    <w:rsid w:val="001B5BA6"/>
    <w:rsid w:val="002040D8"/>
    <w:rsid w:val="00233158"/>
    <w:rsid w:val="00245200"/>
    <w:rsid w:val="00246BC1"/>
    <w:rsid w:val="00274BB5"/>
    <w:rsid w:val="002D4C34"/>
    <w:rsid w:val="00304DC6"/>
    <w:rsid w:val="003C3630"/>
    <w:rsid w:val="00403889"/>
    <w:rsid w:val="00425CAF"/>
    <w:rsid w:val="00463853"/>
    <w:rsid w:val="00480109"/>
    <w:rsid w:val="004806AD"/>
    <w:rsid w:val="004856EB"/>
    <w:rsid w:val="004C2D48"/>
    <w:rsid w:val="004D0B87"/>
    <w:rsid w:val="005345DE"/>
    <w:rsid w:val="005A25FE"/>
    <w:rsid w:val="005B2598"/>
    <w:rsid w:val="005B4511"/>
    <w:rsid w:val="005E3EB2"/>
    <w:rsid w:val="00644B47"/>
    <w:rsid w:val="00651DE4"/>
    <w:rsid w:val="006C5B24"/>
    <w:rsid w:val="006E2654"/>
    <w:rsid w:val="006F637F"/>
    <w:rsid w:val="00782F44"/>
    <w:rsid w:val="007A5710"/>
    <w:rsid w:val="007B6D79"/>
    <w:rsid w:val="007C1DC0"/>
    <w:rsid w:val="008C5074"/>
    <w:rsid w:val="008E31E6"/>
    <w:rsid w:val="008F712F"/>
    <w:rsid w:val="009112D3"/>
    <w:rsid w:val="00914680"/>
    <w:rsid w:val="00976B6A"/>
    <w:rsid w:val="00977E3D"/>
    <w:rsid w:val="009A6C0D"/>
    <w:rsid w:val="009A7873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197A"/>
    <w:rsid w:val="00EB6E7A"/>
    <w:rsid w:val="00EF7ACC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9487"/>
  <w15:chartTrackingRefBased/>
  <w15:docId w15:val="{8CDC16AD-BFEA-F045-8DCE-F5AED6A2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A25FE"/>
  </w:style>
  <w:style w:type="paragraph" w:styleId="Heading1">
    <w:name w:val="heading 1"/>
    <w:basedOn w:val="Normal"/>
    <w:next w:val="Normal"/>
    <w:link w:val="Heading1Char"/>
    <w:uiPriority w:val="9"/>
    <w:qFormat/>
    <w:rsid w:val="005A25FE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25FE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5A25FE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5A25FE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5FE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5FE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A25FE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5A25FE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5A25FE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5FE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5FE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5A25FE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5A25FE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5A25FE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A25FE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5A25FE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5A2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5A25FE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5A25FE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5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A2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5FE"/>
  </w:style>
  <w:style w:type="paragraph" w:styleId="ListParagraph">
    <w:name w:val="List Paragraph"/>
    <w:basedOn w:val="Normal"/>
    <w:uiPriority w:val="34"/>
    <w:qFormat/>
    <w:rsid w:val="005A25FE"/>
    <w:pPr>
      <w:ind w:left="720"/>
      <w:contextualSpacing/>
    </w:pPr>
  </w:style>
  <w:style w:type="paragraph" w:customStyle="1" w:styleId="AnswerKey">
    <w:name w:val="Answer Key"/>
    <w:basedOn w:val="Normal"/>
    <w:qFormat/>
    <w:rsid w:val="005A25FE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Vertical%20(25)&#8212;Template%202%20(1)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 2 (1).dotx</Template>
  <TotalTime>0</TotalTime>
  <Pages>1</Pages>
  <Words>22</Words>
  <Characters>140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Do People Revolt?</dc:title>
  <dc:subject/>
  <dc:creator>K20 Center</dc:creator>
  <cp:keywords/>
  <dc:description/>
  <cp:lastModifiedBy>Gracia, Ann M.</cp:lastModifiedBy>
  <cp:revision>3</cp:revision>
  <cp:lastPrinted>2026-07-21T18:58:00Z</cp:lastPrinted>
  <dcterms:created xsi:type="dcterms:W3CDTF">2026-07-21T18:58:00Z</dcterms:created>
  <dcterms:modified xsi:type="dcterms:W3CDTF">2026-07-21T18:58:00Z</dcterms:modified>
  <cp:category/>
</cp:coreProperties>
</file>