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Ind w:w="-5" w:type="dxa"/>
        <w:tblBorders>
          <w:top w:val="single" w:sz="4" w:space="0" w:color="0C707E"/>
          <w:left w:val="single" w:sz="4" w:space="0" w:color="0C707E"/>
          <w:bottom w:val="single" w:sz="4" w:space="0" w:color="0C707E"/>
          <w:right w:val="single" w:sz="4" w:space="0" w:color="0C707E"/>
          <w:insideH w:val="single" w:sz="4" w:space="0" w:color="0C707E"/>
          <w:insideV w:val="single" w:sz="4" w:space="0" w:color="0C707E"/>
        </w:tblBorders>
        <w:tblLayout w:type="fixed"/>
        <w:tblLook w:val="0400" w:firstRow="0" w:lastRow="0" w:firstColumn="0" w:lastColumn="0" w:noHBand="0" w:noVBand="1"/>
      </w:tblPr>
      <w:tblGrid>
        <w:gridCol w:w="4725"/>
        <w:gridCol w:w="4635"/>
      </w:tblGrid>
      <w:tr w:rsidR="00796C0B" w14:paraId="1AD64975" w14:textId="77777777" w:rsidTr="003A3FCF">
        <w:trPr>
          <w:trHeight w:val="457"/>
        </w:trPr>
        <w:tc>
          <w:tcPr>
            <w:tcW w:w="9360" w:type="dxa"/>
            <w:gridSpan w:val="2"/>
            <w:tcBorders>
              <w:top w:val="single" w:sz="4" w:space="0" w:color="298AC4"/>
              <w:left w:val="single" w:sz="4" w:space="0" w:color="298AC4"/>
              <w:right w:val="single" w:sz="4" w:space="0" w:color="298AC4"/>
            </w:tcBorders>
            <w:vAlign w:val="center"/>
          </w:tcPr>
          <w:p w14:paraId="3D9867E3" w14:textId="77777777" w:rsidR="00796C0B" w:rsidRPr="006D5D1C" w:rsidRDefault="00796C0B" w:rsidP="003A3FCF">
            <w:pPr>
              <w:pStyle w:val="Heading3"/>
              <w:rPr>
                <w:i w:val="0"/>
                <w:iCs w:val="0"/>
              </w:rPr>
            </w:pPr>
            <w:r w:rsidRPr="006D5D1C">
              <w:rPr>
                <w:i w:val="0"/>
                <w:iCs w:val="0"/>
              </w:rPr>
              <w:t>N</w:t>
            </w:r>
            <w:r>
              <w:rPr>
                <w:i w:val="0"/>
                <w:iCs w:val="0"/>
              </w:rPr>
              <w:t>ombre</w:t>
            </w:r>
            <w:r w:rsidRPr="006D5D1C">
              <w:rPr>
                <w:i w:val="0"/>
                <w:iCs w:val="0"/>
              </w:rPr>
              <w:t>:</w:t>
            </w:r>
          </w:p>
        </w:tc>
      </w:tr>
      <w:tr w:rsidR="00796C0B" w14:paraId="5F843A87" w14:textId="77777777" w:rsidTr="003A3FCF">
        <w:trPr>
          <w:trHeight w:val="457"/>
        </w:trPr>
        <w:tc>
          <w:tcPr>
            <w:tcW w:w="4725" w:type="dxa"/>
            <w:tcBorders>
              <w:top w:val="single" w:sz="4" w:space="0" w:color="298AC4"/>
              <w:left w:val="single" w:sz="4" w:space="0" w:color="298AC4"/>
            </w:tcBorders>
            <w:vAlign w:val="center"/>
          </w:tcPr>
          <w:p w14:paraId="29CCC6C0" w14:textId="77777777" w:rsidR="00796C0B" w:rsidRPr="006D5D1C" w:rsidRDefault="00796C0B" w:rsidP="003A3FCF">
            <w:pPr>
              <w:pStyle w:val="Heading3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Fecha</w:t>
            </w:r>
            <w:r w:rsidRPr="006D5D1C">
              <w:rPr>
                <w:i w:val="0"/>
                <w:iCs w:val="0"/>
              </w:rPr>
              <w:t>:</w:t>
            </w:r>
          </w:p>
        </w:tc>
        <w:tc>
          <w:tcPr>
            <w:tcW w:w="4635" w:type="dxa"/>
            <w:tcBorders>
              <w:top w:val="single" w:sz="4" w:space="0" w:color="298AC4"/>
              <w:right w:val="single" w:sz="4" w:space="0" w:color="298AC4"/>
            </w:tcBorders>
            <w:vAlign w:val="center"/>
          </w:tcPr>
          <w:p w14:paraId="2FF184E6" w14:textId="77777777" w:rsidR="00796C0B" w:rsidRPr="006D5D1C" w:rsidRDefault="00796C0B" w:rsidP="003A3FCF">
            <w:pPr>
              <w:pStyle w:val="Heading3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Clase</w:t>
            </w:r>
            <w:r w:rsidRPr="006D5D1C">
              <w:rPr>
                <w:i w:val="0"/>
                <w:iCs w:val="0"/>
              </w:rPr>
              <w:t>:</w:t>
            </w:r>
          </w:p>
        </w:tc>
      </w:tr>
    </w:tbl>
    <w:p w14:paraId="6EC6381D" w14:textId="77777777" w:rsidR="00796C0B" w:rsidRDefault="00796C0B" w:rsidP="00796C0B">
      <w:pPr>
        <w:pStyle w:val="Header"/>
      </w:pPr>
    </w:p>
    <w:p w14:paraId="58FCA917" w14:textId="77EE0859" w:rsidR="006D5D1C" w:rsidRPr="0099518B" w:rsidRDefault="00AE1AE5" w:rsidP="006D5D1C">
      <w:pPr>
        <w:pStyle w:val="Title"/>
      </w:pPr>
      <w:r w:rsidRPr="0099518B">
        <w:t>proceso de diseño de ingeniería</w:t>
      </w:r>
    </w:p>
    <w:p w14:paraId="6FEFB098" w14:textId="4570AD96" w:rsidR="006D5D1C" w:rsidRPr="0099518B" w:rsidRDefault="00AE1AE5" w:rsidP="006D5D1C">
      <w:pPr>
        <w:pStyle w:val="Heading2"/>
      </w:pPr>
      <w:r w:rsidRPr="0099518B">
        <w:t>Instrucciones</w:t>
      </w:r>
      <w:r w:rsidR="006D5D1C" w:rsidRPr="0099518B">
        <w:t xml:space="preserve"> </w:t>
      </w:r>
    </w:p>
    <w:p w14:paraId="59569DDF" w14:textId="45513862" w:rsidR="006D5D1C" w:rsidRPr="0099518B" w:rsidRDefault="00AE1AE5" w:rsidP="006D5D1C">
      <w:r w:rsidRPr="0099518B">
        <w:t>E</w:t>
      </w:r>
      <w:r w:rsidR="006D5D1C" w:rsidRPr="0099518B">
        <w:t xml:space="preserve">n </w:t>
      </w:r>
      <w:r w:rsidRPr="0099518B">
        <w:t xml:space="preserve">la siguiente tabla, escribe o haz un dibujo explicando cómo </w:t>
      </w:r>
      <w:r w:rsidR="006D5D1C" w:rsidRPr="0099518B">
        <w:t xml:space="preserve">Kaiʻulani </w:t>
      </w:r>
      <w:r w:rsidRPr="0099518B">
        <w:t>y</w:t>
      </w:r>
      <w:r w:rsidR="006D5D1C" w:rsidRPr="0099518B">
        <w:t xml:space="preserve"> </w:t>
      </w:r>
      <w:proofErr w:type="spellStart"/>
      <w:r w:rsidR="006D5D1C" w:rsidRPr="0099518B">
        <w:t>Kekahu</w:t>
      </w:r>
      <w:proofErr w:type="spellEnd"/>
      <w:r w:rsidR="006D5D1C" w:rsidRPr="0099518B">
        <w:t xml:space="preserve"> </w:t>
      </w:r>
      <w:r w:rsidRPr="0099518B">
        <w:t>completaron cada paso del proceso de diseño de ingeniería para crear su paracaídas</w:t>
      </w:r>
      <w:r w:rsidR="006D5D1C" w:rsidRPr="0099518B">
        <w:t xml:space="preserve">. </w:t>
      </w:r>
    </w:p>
    <w:tbl>
      <w:tblPr>
        <w:tblW w:w="9350" w:type="dxa"/>
        <w:tblBorders>
          <w:top w:val="single" w:sz="4" w:space="0" w:color="0C707E"/>
          <w:left w:val="single" w:sz="4" w:space="0" w:color="0C707E"/>
          <w:bottom w:val="single" w:sz="4" w:space="0" w:color="0C707E"/>
          <w:right w:val="single" w:sz="4" w:space="0" w:color="0C707E"/>
          <w:insideH w:val="single" w:sz="4" w:space="0" w:color="0C707E"/>
          <w:insideV w:val="single" w:sz="4" w:space="0" w:color="0C707E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6D5D1C" w:rsidRPr="0099518B" w14:paraId="2D885B91" w14:textId="77777777" w:rsidTr="006D5D1C">
        <w:trPr>
          <w:cantSplit/>
          <w:tblHeader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shd w:val="clear" w:color="auto" w:fill="285781"/>
          </w:tcPr>
          <w:p w14:paraId="6AF34801" w14:textId="1AEEEED7" w:rsidR="006D5D1C" w:rsidRPr="0099518B" w:rsidRDefault="00AE1AE5" w:rsidP="003A3FCF">
            <w:pPr>
              <w:jc w:val="center"/>
              <w:rPr>
                <w:b/>
                <w:color w:val="FFFFFF"/>
              </w:rPr>
            </w:pPr>
            <w:r w:rsidRPr="0099518B">
              <w:rPr>
                <w:b/>
                <w:color w:val="FFFFFF"/>
              </w:rPr>
              <w:t>Pasos del proceso de diseño de ingeniería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shd w:val="clear" w:color="auto" w:fill="285781"/>
          </w:tcPr>
          <w:p w14:paraId="121E3FF5" w14:textId="1AA6EF80" w:rsidR="006D5D1C" w:rsidRPr="0099518B" w:rsidRDefault="00AE1AE5" w:rsidP="003A3FCF">
            <w:pPr>
              <w:jc w:val="center"/>
              <w:rPr>
                <w:b/>
                <w:color w:val="FFFFFF"/>
              </w:rPr>
            </w:pPr>
            <w:r w:rsidRPr="0099518B">
              <w:rPr>
                <w:b/>
                <w:color w:val="FFFFFF"/>
              </w:rPr>
              <w:t>¿Cómo completaron este paso</w:t>
            </w:r>
            <w:r w:rsidR="006D5D1C" w:rsidRPr="0099518B">
              <w:rPr>
                <w:b/>
                <w:color w:val="FFFFFF"/>
              </w:rPr>
              <w:t>?</w:t>
            </w:r>
          </w:p>
        </w:tc>
      </w:tr>
      <w:tr w:rsidR="006D5D1C" w:rsidRPr="0099518B" w14:paraId="42CABD1F" w14:textId="77777777" w:rsidTr="006D5D1C">
        <w:trPr>
          <w:trHeight w:val="1485"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vAlign w:val="center"/>
          </w:tcPr>
          <w:p w14:paraId="632DA10A" w14:textId="5779D759" w:rsidR="006D5D1C" w:rsidRPr="0099518B" w:rsidRDefault="00AE1AE5" w:rsidP="003A3FCF">
            <w:pPr>
              <w:jc w:val="center"/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PREGUNTA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</w:tcPr>
          <w:p w14:paraId="6887F4E4" w14:textId="77777777" w:rsidR="006D5D1C" w:rsidRPr="0099518B" w:rsidRDefault="006D5D1C" w:rsidP="003A3FCF"/>
        </w:tc>
      </w:tr>
      <w:tr w:rsidR="006D5D1C" w:rsidRPr="0099518B" w14:paraId="053AA64D" w14:textId="77777777" w:rsidTr="006D5D1C">
        <w:trPr>
          <w:trHeight w:val="1515"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vAlign w:val="center"/>
          </w:tcPr>
          <w:p w14:paraId="76C6367C" w14:textId="649F8BAF" w:rsidR="006D5D1C" w:rsidRPr="0099518B" w:rsidRDefault="006D5D1C" w:rsidP="003A3FCF">
            <w:pPr>
              <w:jc w:val="center"/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IMAGIN</w:t>
            </w:r>
            <w:r w:rsidR="00AE1AE5" w:rsidRPr="0099518B">
              <w:rPr>
                <w:b/>
                <w:color w:val="910D28"/>
              </w:rPr>
              <w:t>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</w:tcPr>
          <w:p w14:paraId="2D25264A" w14:textId="77777777" w:rsidR="006D5D1C" w:rsidRPr="0099518B" w:rsidRDefault="006D5D1C" w:rsidP="003A3FCF"/>
        </w:tc>
      </w:tr>
      <w:tr w:rsidR="006D5D1C" w:rsidRPr="0099518B" w14:paraId="00A05B1E" w14:textId="77777777" w:rsidTr="006D5D1C">
        <w:trPr>
          <w:trHeight w:val="1500"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vAlign w:val="center"/>
          </w:tcPr>
          <w:p w14:paraId="360A7B0A" w14:textId="4A5640E1" w:rsidR="006D5D1C" w:rsidRPr="0099518B" w:rsidRDefault="006D5D1C" w:rsidP="003A3FCF">
            <w:pPr>
              <w:jc w:val="center"/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PLAN</w:t>
            </w:r>
            <w:r w:rsidR="00AE1AE5" w:rsidRPr="0099518B">
              <w:rPr>
                <w:b/>
                <w:color w:val="910D28"/>
              </w:rPr>
              <w:t>EA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</w:tcPr>
          <w:p w14:paraId="4B1F08C5" w14:textId="77777777" w:rsidR="006D5D1C" w:rsidRPr="0099518B" w:rsidRDefault="006D5D1C" w:rsidP="003A3FCF"/>
        </w:tc>
      </w:tr>
      <w:tr w:rsidR="006D5D1C" w:rsidRPr="0099518B" w14:paraId="2F365176" w14:textId="77777777" w:rsidTr="006D5D1C">
        <w:trPr>
          <w:trHeight w:val="1545"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vAlign w:val="center"/>
          </w:tcPr>
          <w:p w14:paraId="22D43071" w14:textId="2FF367C8" w:rsidR="006D5D1C" w:rsidRPr="0099518B" w:rsidRDefault="006D5D1C" w:rsidP="003A3FCF">
            <w:pPr>
              <w:jc w:val="center"/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CREA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</w:tcPr>
          <w:p w14:paraId="41532EC7" w14:textId="77777777" w:rsidR="006D5D1C" w:rsidRPr="0099518B" w:rsidRDefault="006D5D1C" w:rsidP="003A3FCF"/>
        </w:tc>
      </w:tr>
      <w:tr w:rsidR="006D5D1C" w:rsidRPr="0099518B" w14:paraId="523D3618" w14:textId="77777777" w:rsidTr="006D5D1C">
        <w:trPr>
          <w:trHeight w:val="1455"/>
        </w:trPr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  <w:vAlign w:val="center"/>
          </w:tcPr>
          <w:p w14:paraId="51DFF0D6" w14:textId="4D1D7FCE" w:rsidR="006D5D1C" w:rsidRPr="0099518B" w:rsidRDefault="00AE1AE5" w:rsidP="003A3FCF">
            <w:pPr>
              <w:jc w:val="center"/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MEJORA</w:t>
            </w:r>
          </w:p>
        </w:tc>
        <w:tc>
          <w:tcPr>
            <w:tcW w:w="4675" w:type="dxa"/>
            <w:tcBorders>
              <w:top w:val="single" w:sz="4" w:space="0" w:color="298AC4"/>
              <w:left w:val="single" w:sz="4" w:space="0" w:color="298AC4"/>
              <w:bottom w:val="single" w:sz="4" w:space="0" w:color="298AC4"/>
              <w:right w:val="single" w:sz="4" w:space="0" w:color="298AC4"/>
            </w:tcBorders>
          </w:tcPr>
          <w:p w14:paraId="17271AD6" w14:textId="77777777" w:rsidR="006D5D1C" w:rsidRPr="0099518B" w:rsidRDefault="006D5D1C" w:rsidP="003A3FCF"/>
        </w:tc>
      </w:tr>
    </w:tbl>
    <w:p w14:paraId="0A944E52" w14:textId="77777777" w:rsidR="0099518B" w:rsidRPr="0099518B" w:rsidRDefault="0099518B" w:rsidP="006D5D1C">
      <w:pPr>
        <w:pStyle w:val="Heading1"/>
      </w:pPr>
      <w:bookmarkStart w:id="0" w:name="_heading=h.gw6cl076imlu" w:colFirst="0" w:colLast="0"/>
      <w:bookmarkEnd w:id="0"/>
    </w:p>
    <w:p w14:paraId="28021AE4" w14:textId="77777777" w:rsidR="0099518B" w:rsidRPr="0099518B" w:rsidRDefault="0099518B" w:rsidP="006D5D1C">
      <w:pPr>
        <w:pStyle w:val="Heading1"/>
      </w:pPr>
    </w:p>
    <w:p w14:paraId="704D407A" w14:textId="77777777" w:rsidR="0099518B" w:rsidRPr="0099518B" w:rsidRDefault="0099518B" w:rsidP="006D5D1C">
      <w:pPr>
        <w:pStyle w:val="Heading1"/>
      </w:pPr>
    </w:p>
    <w:p w14:paraId="115112F5" w14:textId="0C4B163A" w:rsidR="006D5D1C" w:rsidRPr="0099518B" w:rsidRDefault="00AE1AE5" w:rsidP="006D5D1C">
      <w:pPr>
        <w:pStyle w:val="Heading1"/>
      </w:pPr>
      <w:r w:rsidRPr="0099518B">
        <w:lastRenderedPageBreak/>
        <w:t>Afirmación</w:t>
      </w:r>
      <w:r w:rsidR="006D5D1C" w:rsidRPr="0099518B">
        <w:t xml:space="preserve">, </w:t>
      </w:r>
      <w:r w:rsidR="0099518B" w:rsidRPr="0099518B">
        <w:t>E</w:t>
      </w:r>
      <w:r w:rsidR="006D5D1C" w:rsidRPr="0099518B">
        <w:t>videnc</w:t>
      </w:r>
      <w:r w:rsidRPr="0099518B">
        <w:t>ia</w:t>
      </w:r>
      <w:r w:rsidR="006D5D1C" w:rsidRPr="0099518B">
        <w:t xml:space="preserve">, </w:t>
      </w:r>
      <w:r w:rsidR="0099518B" w:rsidRPr="0099518B">
        <w:t>R</w:t>
      </w:r>
      <w:r w:rsidRPr="0099518B">
        <w:t>azonamiento</w:t>
      </w:r>
    </w:p>
    <w:p w14:paraId="6E510B7B" w14:textId="0E7F7B6E" w:rsidR="006D5D1C" w:rsidRPr="0099518B" w:rsidRDefault="00AE1AE5" w:rsidP="006D5D1C">
      <w:pPr>
        <w:pStyle w:val="Heading1"/>
        <w:rPr>
          <w:b w:val="0"/>
          <w:i/>
          <w:shd w:val="clear" w:color="auto" w:fill="auto"/>
        </w:rPr>
      </w:pPr>
      <w:bookmarkStart w:id="1" w:name="_heading=h.tcasi1109dm3" w:colFirst="0" w:colLast="0"/>
      <w:bookmarkEnd w:id="1"/>
      <w:r w:rsidRPr="0099518B">
        <w:rPr>
          <w:b w:val="0"/>
          <w:i/>
          <w:shd w:val="clear" w:color="auto" w:fill="auto"/>
        </w:rPr>
        <w:t>Instrucciones</w:t>
      </w:r>
    </w:p>
    <w:p w14:paraId="36325CA7" w14:textId="754CA119" w:rsidR="006D5D1C" w:rsidRPr="0099518B" w:rsidRDefault="00AE1AE5" w:rsidP="006D5D1C">
      <w:pPr>
        <w:pStyle w:val="Heading1"/>
        <w:rPr>
          <w:b w:val="0"/>
          <w:color w:val="000000"/>
          <w:shd w:val="clear" w:color="auto" w:fill="auto"/>
        </w:rPr>
      </w:pPr>
      <w:bookmarkStart w:id="2" w:name="_heading=h.aw058v58e74e" w:colFirst="0" w:colLast="0"/>
      <w:bookmarkEnd w:id="2"/>
      <w:r w:rsidRPr="0099518B">
        <w:rPr>
          <w:b w:val="0"/>
          <w:color w:val="000000"/>
          <w:shd w:val="clear" w:color="auto" w:fill="auto"/>
        </w:rPr>
        <w:t>Escribe tu declaración inicial de Afirmación, Evidencia, Razonamiento</w:t>
      </w:r>
      <w:r w:rsidR="006D5D1C" w:rsidRPr="0099518B">
        <w:rPr>
          <w:b w:val="0"/>
          <w:color w:val="000000"/>
          <w:shd w:val="clear" w:color="auto" w:fill="auto"/>
        </w:rPr>
        <w:t xml:space="preserve"> </w:t>
      </w:r>
      <w:r w:rsidRPr="0099518B">
        <w:rPr>
          <w:b w:val="0"/>
          <w:color w:val="000000"/>
          <w:shd w:val="clear" w:color="auto" w:fill="auto"/>
        </w:rPr>
        <w:t xml:space="preserve">sobre cuál será el mejor paracaídas para </w:t>
      </w:r>
      <w:r w:rsidR="006D5D1C" w:rsidRPr="0099518B">
        <w:rPr>
          <w:b w:val="0"/>
          <w:color w:val="000000"/>
          <w:shd w:val="clear" w:color="auto" w:fill="auto"/>
        </w:rPr>
        <w:t xml:space="preserve">Kaiʻulani </w:t>
      </w:r>
      <w:r w:rsidR="0099518B" w:rsidRPr="0099518B">
        <w:rPr>
          <w:b w:val="0"/>
          <w:color w:val="000000"/>
          <w:shd w:val="clear" w:color="auto" w:fill="auto"/>
        </w:rPr>
        <w:t xml:space="preserve">y </w:t>
      </w:r>
      <w:proofErr w:type="spellStart"/>
      <w:r w:rsidR="006D5D1C" w:rsidRPr="0099518B">
        <w:rPr>
          <w:b w:val="0"/>
          <w:color w:val="000000"/>
          <w:shd w:val="clear" w:color="auto" w:fill="auto"/>
        </w:rPr>
        <w:t>Kekahu</w:t>
      </w:r>
      <w:proofErr w:type="spellEnd"/>
      <w:r w:rsidR="0099518B" w:rsidRPr="0099518B">
        <w:rPr>
          <w:b w:val="0"/>
          <w:color w:val="000000"/>
          <w:shd w:val="clear" w:color="auto" w:fill="auto"/>
        </w:rPr>
        <w:t xml:space="preserve"> </w:t>
      </w:r>
      <w:r w:rsidR="0099518B" w:rsidRPr="0099518B">
        <w:rPr>
          <w:b w:val="0"/>
          <w:i/>
          <w:iCs/>
          <w:color w:val="000000"/>
          <w:shd w:val="clear" w:color="auto" w:fill="auto"/>
        </w:rPr>
        <w:t>según tu hipótesis</w:t>
      </w:r>
      <w:r w:rsidR="006D5D1C" w:rsidRPr="0099518B">
        <w:rPr>
          <w:b w:val="0"/>
          <w:color w:val="000000"/>
          <w:shd w:val="clear" w:color="auto" w:fill="auto"/>
        </w:rPr>
        <w:t>:</w:t>
      </w:r>
    </w:p>
    <w:p w14:paraId="45194CF5" w14:textId="77777777" w:rsidR="006D5D1C" w:rsidRPr="0099518B" w:rsidRDefault="006D5D1C" w:rsidP="006D5D1C"/>
    <w:p w14:paraId="76AA281F" w14:textId="77777777" w:rsidR="006D5D1C" w:rsidRPr="0099518B" w:rsidRDefault="006D5D1C" w:rsidP="006D5D1C">
      <w:pPr>
        <w:pStyle w:val="Heading1"/>
      </w:pPr>
    </w:p>
    <w:p w14:paraId="78D21449" w14:textId="77777777" w:rsidR="006D5D1C" w:rsidRPr="0099518B" w:rsidRDefault="006D5D1C" w:rsidP="006D5D1C">
      <w:pPr>
        <w:pStyle w:val="Heading1"/>
      </w:pPr>
    </w:p>
    <w:p w14:paraId="2E612B6F" w14:textId="77777777" w:rsidR="006D5D1C" w:rsidRPr="0099518B" w:rsidRDefault="006D5D1C" w:rsidP="006D5D1C">
      <w:pPr>
        <w:pStyle w:val="Heading1"/>
      </w:pPr>
    </w:p>
    <w:p w14:paraId="60CBFEFD" w14:textId="77777777" w:rsidR="006D5D1C" w:rsidRPr="0099518B" w:rsidRDefault="006D5D1C" w:rsidP="006D5D1C">
      <w:pPr>
        <w:pStyle w:val="Heading1"/>
      </w:pPr>
    </w:p>
    <w:p w14:paraId="0D021C8F" w14:textId="77777777" w:rsidR="006D5D1C" w:rsidRPr="0099518B" w:rsidRDefault="006D5D1C" w:rsidP="006D5D1C">
      <w:pPr>
        <w:pStyle w:val="Heading1"/>
      </w:pPr>
    </w:p>
    <w:p w14:paraId="250E5BF7" w14:textId="77777777" w:rsidR="006D5D1C" w:rsidRPr="0099518B" w:rsidRDefault="006D5D1C" w:rsidP="006D5D1C">
      <w:pPr>
        <w:pStyle w:val="Heading1"/>
      </w:pPr>
    </w:p>
    <w:p w14:paraId="32EAC72E" w14:textId="77777777" w:rsidR="006D5D1C" w:rsidRPr="0099518B" w:rsidRDefault="006D5D1C" w:rsidP="006D5D1C">
      <w:pPr>
        <w:pStyle w:val="Heading1"/>
      </w:pPr>
    </w:p>
    <w:p w14:paraId="73E80F3E" w14:textId="77777777" w:rsidR="006D5D1C" w:rsidRPr="0099518B" w:rsidRDefault="006D5D1C" w:rsidP="006D5D1C">
      <w:pPr>
        <w:pStyle w:val="Heading1"/>
      </w:pPr>
    </w:p>
    <w:p w14:paraId="289DAE11" w14:textId="77777777" w:rsidR="006D5D1C" w:rsidRPr="0099518B" w:rsidRDefault="006D5D1C" w:rsidP="006D5D1C">
      <w:pPr>
        <w:pStyle w:val="Heading1"/>
      </w:pPr>
    </w:p>
    <w:p w14:paraId="442B9545" w14:textId="77777777" w:rsidR="006D5D1C" w:rsidRPr="0099518B" w:rsidRDefault="006D5D1C" w:rsidP="006D5D1C">
      <w:pPr>
        <w:pStyle w:val="Heading1"/>
      </w:pPr>
    </w:p>
    <w:p w14:paraId="570A62C3" w14:textId="77777777" w:rsidR="006D5D1C" w:rsidRPr="0099518B" w:rsidRDefault="006D5D1C" w:rsidP="006D5D1C">
      <w:pPr>
        <w:pStyle w:val="Heading1"/>
      </w:pPr>
      <w:r w:rsidRPr="0099518B">
        <w:br w:type="page"/>
      </w:r>
    </w:p>
    <w:p w14:paraId="447BC5DB" w14:textId="37018AA7" w:rsidR="006D5D1C" w:rsidRPr="0099518B" w:rsidRDefault="0099518B" w:rsidP="006D5D1C">
      <w:pPr>
        <w:pStyle w:val="Heading1"/>
      </w:pPr>
      <w:r w:rsidRPr="0099518B">
        <w:lastRenderedPageBreak/>
        <w:t>Estaciones para probar paracaídas</w:t>
      </w:r>
      <w:r w:rsidR="006D5D1C" w:rsidRPr="0099518B">
        <w:t xml:space="preserve"> </w:t>
      </w:r>
    </w:p>
    <w:p w14:paraId="5B62356E" w14:textId="5BEE62BD" w:rsidR="006D5D1C" w:rsidRPr="0099518B" w:rsidRDefault="0099518B" w:rsidP="006D5D1C">
      <w:pPr>
        <w:pStyle w:val="Heading2"/>
      </w:pPr>
      <w:r w:rsidRPr="0099518B">
        <w:t>Instrucciones</w:t>
      </w:r>
      <w:r w:rsidR="006D5D1C" w:rsidRPr="0099518B">
        <w:t xml:space="preserve"> </w:t>
      </w:r>
    </w:p>
    <w:p w14:paraId="61A892C1" w14:textId="32FAACE8" w:rsidR="006D5D1C" w:rsidRPr="0099518B" w:rsidRDefault="0099518B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9518B">
        <w:rPr>
          <w:color w:val="000000"/>
        </w:rPr>
        <w:t xml:space="preserve">No es necesario ir por las estaciones en orden, pero sí tienes que ir a cada una de ellas. Rellena las siguientes tablas para cada estación y anota tus </w:t>
      </w:r>
      <w:r w:rsidRPr="0099518B">
        <w:rPr>
          <w:color w:val="000000"/>
        </w:rPr>
        <w:t>observaciones</w:t>
      </w:r>
      <w:r w:rsidRPr="0099518B">
        <w:rPr>
          <w:color w:val="000000"/>
        </w:rPr>
        <w:t>.</w:t>
      </w:r>
      <w:r w:rsidR="006D5D1C" w:rsidRPr="0099518B">
        <w:rPr>
          <w:color w:val="000000"/>
        </w:rPr>
        <w:t xml:space="preserve"> </w:t>
      </w:r>
    </w:p>
    <w:p w14:paraId="1B12CF21" w14:textId="16A10386" w:rsidR="006D5D1C" w:rsidRPr="0099518B" w:rsidRDefault="0099518B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9518B">
        <w:rPr>
          <w:color w:val="000000"/>
        </w:rPr>
        <w:t xml:space="preserve">En cada estación, la altura de caída (3 m) y la carga de </w:t>
      </w:r>
      <w:r w:rsidRPr="0099518B">
        <w:rPr>
          <w:color w:val="000000"/>
        </w:rPr>
        <w:t xml:space="preserve">suspensión </w:t>
      </w:r>
      <w:r w:rsidRPr="0099518B">
        <w:rPr>
          <w:color w:val="000000"/>
        </w:rPr>
        <w:t>(clip de carpeta grande) son variables de control y deben figurar con las otras que identifiques</w:t>
      </w:r>
      <w:r w:rsidRPr="0099518B">
        <w:rPr>
          <w:color w:val="000000"/>
        </w:rPr>
        <w:t>.</w:t>
      </w:r>
      <w:r w:rsidR="006D5D1C" w:rsidRPr="0099518B">
        <w:rPr>
          <w:color w:val="000000"/>
        </w:rPr>
        <w:t xml:space="preserve"> </w:t>
      </w:r>
    </w:p>
    <w:tbl>
      <w:tblPr>
        <w:tblW w:w="934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1556"/>
        <w:gridCol w:w="1557"/>
        <w:gridCol w:w="1557"/>
      </w:tblGrid>
      <w:tr w:rsidR="006D5D1C" w:rsidRPr="0099518B" w14:paraId="29266AA8" w14:textId="77777777" w:rsidTr="003A7275">
        <w:trPr>
          <w:cantSplit/>
          <w:tblHeader/>
        </w:trPr>
        <w:tc>
          <w:tcPr>
            <w:tcW w:w="9340" w:type="dxa"/>
            <w:gridSpan w:val="4"/>
            <w:shd w:val="clear" w:color="auto" w:fill="285781"/>
          </w:tcPr>
          <w:p w14:paraId="3BA0F6BC" w14:textId="23B75DCA" w:rsidR="006D5D1C" w:rsidRPr="0099518B" w:rsidRDefault="0099518B" w:rsidP="003A3FCF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Estación</w:t>
            </w:r>
            <w:r w:rsidR="006D5D1C" w:rsidRPr="0099518B">
              <w:rPr>
                <w:b/>
                <w:color w:val="FFFFFF"/>
              </w:rPr>
              <w:t xml:space="preserve"> 1: </w:t>
            </w:r>
            <w:r>
              <w:rPr>
                <w:b/>
                <w:color w:val="FFFFFF"/>
              </w:rPr>
              <w:t>Tamaño de la campana del paracaídas</w:t>
            </w:r>
          </w:p>
        </w:tc>
      </w:tr>
      <w:tr w:rsidR="006D5D1C" w:rsidRPr="0099518B" w14:paraId="6DF0C9EC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41D67923" w14:textId="55E2DF7A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Variables</w:t>
            </w:r>
            <w:r w:rsidR="0099518B">
              <w:rPr>
                <w:b/>
                <w:color w:val="910D28"/>
              </w:rPr>
              <w:t xml:space="preserve"> de control</w:t>
            </w:r>
            <w:r w:rsidRPr="0099518B">
              <w:rPr>
                <w:b/>
                <w:color w:val="910D28"/>
              </w:rPr>
              <w:t xml:space="preserve"> </w:t>
            </w:r>
            <w:r w:rsidRPr="0099518B">
              <w:t>(</w:t>
            </w:r>
            <w:r w:rsidR="006B357C">
              <w:t>nombra a tod</w:t>
            </w:r>
            <w:r w:rsidR="00454747">
              <w:t>a</w:t>
            </w:r>
            <w:r w:rsidR="006B357C">
              <w:t>s</w:t>
            </w:r>
            <w:r w:rsidRPr="0099518B">
              <w:t>)</w:t>
            </w:r>
          </w:p>
        </w:tc>
        <w:tc>
          <w:tcPr>
            <w:tcW w:w="4670" w:type="dxa"/>
            <w:gridSpan w:val="3"/>
          </w:tcPr>
          <w:p w14:paraId="5BF1FFD7" w14:textId="77777777" w:rsidR="006D5D1C" w:rsidRPr="0099518B" w:rsidRDefault="006D5D1C" w:rsidP="003A3FCF"/>
        </w:tc>
      </w:tr>
      <w:tr w:rsidR="006D5D1C" w:rsidRPr="0099518B" w14:paraId="202B8D1B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497F5560" w14:textId="34AD1218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 w:rsidR="006B357C">
              <w:rPr>
                <w:b/>
                <w:color w:val="910D28"/>
              </w:rPr>
              <w:t xml:space="preserve"> dependiente</w:t>
            </w:r>
            <w:r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4670" w:type="dxa"/>
            <w:gridSpan w:val="3"/>
          </w:tcPr>
          <w:p w14:paraId="34FB1A45" w14:textId="77777777" w:rsidR="006D5D1C" w:rsidRPr="0099518B" w:rsidRDefault="006D5D1C" w:rsidP="003A3FCF"/>
        </w:tc>
      </w:tr>
      <w:tr w:rsidR="006D5D1C" w:rsidRPr="0099518B" w14:paraId="73C57F20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41D0F596" w14:textId="4356D669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 w:rsidR="006B357C">
              <w:rPr>
                <w:b/>
                <w:color w:val="910D28"/>
              </w:rPr>
              <w:t xml:space="preserve"> i</w:t>
            </w:r>
            <w:r w:rsidR="006B357C" w:rsidRPr="0099518B">
              <w:rPr>
                <w:b/>
                <w:color w:val="910D28"/>
              </w:rPr>
              <w:t>ndepend</w:t>
            </w:r>
            <w:r w:rsidR="006B357C">
              <w:rPr>
                <w:b/>
                <w:color w:val="910D28"/>
              </w:rPr>
              <w:t>i</w:t>
            </w:r>
            <w:r w:rsidR="006B357C" w:rsidRPr="0099518B">
              <w:rPr>
                <w:b/>
                <w:color w:val="910D28"/>
              </w:rPr>
              <w:t>ent</w:t>
            </w:r>
            <w:r w:rsidR="006B357C">
              <w:rPr>
                <w:b/>
                <w:color w:val="910D28"/>
              </w:rPr>
              <w:t>e</w:t>
            </w:r>
            <w:r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4670" w:type="dxa"/>
            <w:gridSpan w:val="3"/>
          </w:tcPr>
          <w:p w14:paraId="086A5EDA" w14:textId="77777777" w:rsidR="006D5D1C" w:rsidRPr="0099518B" w:rsidRDefault="006D5D1C" w:rsidP="003A3FCF"/>
        </w:tc>
      </w:tr>
      <w:tr w:rsidR="006D5D1C" w:rsidRPr="0099518B" w14:paraId="5E640407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7AAAD5B9" w14:textId="0F66F01F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H</w:t>
            </w:r>
            <w:r w:rsidR="006B357C">
              <w:rPr>
                <w:b/>
                <w:color w:val="910D28"/>
              </w:rPr>
              <w:t>i</w:t>
            </w:r>
            <w:r w:rsidRPr="0099518B">
              <w:rPr>
                <w:b/>
                <w:color w:val="910D28"/>
              </w:rPr>
              <w:t>p</w:t>
            </w:r>
            <w:r w:rsidR="006B357C">
              <w:rPr>
                <w:b/>
                <w:color w:val="910D28"/>
              </w:rPr>
              <w:t>ó</w:t>
            </w:r>
            <w:r w:rsidRPr="0099518B">
              <w:rPr>
                <w:b/>
                <w:color w:val="910D28"/>
              </w:rPr>
              <w:t xml:space="preserve">tesis </w:t>
            </w:r>
          </w:p>
        </w:tc>
        <w:tc>
          <w:tcPr>
            <w:tcW w:w="4670" w:type="dxa"/>
            <w:gridSpan w:val="3"/>
          </w:tcPr>
          <w:p w14:paraId="06D61804" w14:textId="77777777" w:rsidR="006D5D1C" w:rsidRPr="0099518B" w:rsidRDefault="006D5D1C" w:rsidP="003A3FCF"/>
        </w:tc>
      </w:tr>
      <w:tr w:rsidR="006D5D1C" w:rsidRPr="0099518B" w14:paraId="168C2A77" w14:textId="77777777" w:rsidTr="003A7275">
        <w:trPr>
          <w:trHeight w:val="333"/>
        </w:trPr>
        <w:tc>
          <w:tcPr>
            <w:tcW w:w="4670" w:type="dxa"/>
          </w:tcPr>
          <w:p w14:paraId="3DFB71AF" w14:textId="77777777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  <w:vAlign w:val="center"/>
          </w:tcPr>
          <w:p w14:paraId="72452B0D" w14:textId="315375D7" w:rsidR="006D5D1C" w:rsidRPr="0099518B" w:rsidRDefault="006B357C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1</w:t>
            </w:r>
          </w:p>
        </w:tc>
        <w:tc>
          <w:tcPr>
            <w:tcW w:w="1557" w:type="dxa"/>
            <w:vAlign w:val="center"/>
          </w:tcPr>
          <w:p w14:paraId="629181D0" w14:textId="0B24642E" w:rsidR="006D5D1C" w:rsidRPr="0099518B" w:rsidRDefault="006B357C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2</w:t>
            </w:r>
          </w:p>
        </w:tc>
        <w:tc>
          <w:tcPr>
            <w:tcW w:w="1557" w:type="dxa"/>
            <w:vAlign w:val="center"/>
          </w:tcPr>
          <w:p w14:paraId="032DFE94" w14:textId="44D6BA3A" w:rsidR="006D5D1C" w:rsidRPr="0099518B" w:rsidRDefault="006B357C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3</w:t>
            </w:r>
          </w:p>
        </w:tc>
      </w:tr>
      <w:tr w:rsidR="006D5D1C" w:rsidRPr="0099518B" w14:paraId="31C33CA1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1A45E1A4" w14:textId="7C85707B" w:rsidR="006D5D1C" w:rsidRPr="0099518B" w:rsidRDefault="00863922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Tu cambio a la variable independiente</w:t>
            </w:r>
            <w:r w:rsidR="006D5D1C"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1556" w:type="dxa"/>
          </w:tcPr>
          <w:p w14:paraId="05EE02DC" w14:textId="77777777" w:rsidR="006D5D1C" w:rsidRPr="0099518B" w:rsidRDefault="006D5D1C" w:rsidP="003A3FCF"/>
        </w:tc>
        <w:tc>
          <w:tcPr>
            <w:tcW w:w="1557" w:type="dxa"/>
          </w:tcPr>
          <w:p w14:paraId="16F060D4" w14:textId="77777777" w:rsidR="006D5D1C" w:rsidRPr="0099518B" w:rsidRDefault="006D5D1C" w:rsidP="003A3FCF"/>
        </w:tc>
        <w:tc>
          <w:tcPr>
            <w:tcW w:w="1557" w:type="dxa"/>
          </w:tcPr>
          <w:p w14:paraId="1EBF739E" w14:textId="77777777" w:rsidR="006D5D1C" w:rsidRPr="0099518B" w:rsidRDefault="006D5D1C" w:rsidP="003A3FCF"/>
        </w:tc>
      </w:tr>
      <w:tr w:rsidR="006D5D1C" w:rsidRPr="0099518B" w14:paraId="1139A456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0298A003" w14:textId="77777777" w:rsidR="006D5D1C" w:rsidRDefault="00863922" w:rsidP="003A3FCF">
            <w:r>
              <w:rPr>
                <w:b/>
                <w:color w:val="910D28"/>
              </w:rPr>
              <w:t>Prueba experimental</w:t>
            </w:r>
            <w:r w:rsidR="006D5D1C" w:rsidRPr="0099518B">
              <w:rPr>
                <w:b/>
                <w:color w:val="910D28"/>
              </w:rPr>
              <w:t xml:space="preserve"> 1: </w:t>
            </w:r>
            <w:r w:rsidR="006D5D1C" w:rsidRPr="0099518B">
              <w:rPr>
                <w:b/>
                <w:color w:val="910D28"/>
              </w:rPr>
              <w:br/>
            </w:r>
            <w:r>
              <w:t>Medida d</w:t>
            </w:r>
            <w:r w:rsidR="006D5D1C" w:rsidRPr="0099518B">
              <w:t>epend</w:t>
            </w:r>
            <w:r>
              <w:t>i</w:t>
            </w:r>
            <w:r w:rsidR="006D5D1C" w:rsidRPr="0099518B">
              <w:t>ent</w:t>
            </w:r>
            <w:r>
              <w:t>e y o</w:t>
            </w:r>
            <w:r w:rsidR="006D5D1C" w:rsidRPr="0099518B">
              <w:t>bserva</w:t>
            </w:r>
            <w:r>
              <w:t>c</w:t>
            </w:r>
            <w:r w:rsidR="006D5D1C" w:rsidRPr="0099518B">
              <w:t>ion</w:t>
            </w:r>
            <w:r>
              <w:t>e</w:t>
            </w:r>
            <w:r w:rsidR="006D5D1C" w:rsidRPr="0099518B">
              <w:t>s</w:t>
            </w:r>
          </w:p>
          <w:p w14:paraId="29F9CA3A" w14:textId="0850C065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6ECFCF76" w14:textId="77777777" w:rsidR="006D5D1C" w:rsidRPr="0099518B" w:rsidRDefault="006D5D1C" w:rsidP="003A3FCF"/>
        </w:tc>
        <w:tc>
          <w:tcPr>
            <w:tcW w:w="1557" w:type="dxa"/>
          </w:tcPr>
          <w:p w14:paraId="3556CB24" w14:textId="77777777" w:rsidR="006D5D1C" w:rsidRPr="0099518B" w:rsidRDefault="006D5D1C" w:rsidP="003A3FCF"/>
        </w:tc>
        <w:tc>
          <w:tcPr>
            <w:tcW w:w="1557" w:type="dxa"/>
          </w:tcPr>
          <w:p w14:paraId="5DBC05DC" w14:textId="77777777" w:rsidR="006D5D1C" w:rsidRPr="0099518B" w:rsidRDefault="006D5D1C" w:rsidP="003A3FCF"/>
        </w:tc>
      </w:tr>
      <w:tr w:rsidR="006D5D1C" w:rsidRPr="0099518B" w14:paraId="372C5491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7BFB8968" w14:textId="77777777" w:rsidR="006D5D1C" w:rsidRDefault="00863922" w:rsidP="003A3FCF">
            <w:r>
              <w:rPr>
                <w:b/>
                <w:color w:val="910D28"/>
              </w:rPr>
              <w:t>Prueba experimental</w:t>
            </w:r>
            <w:r w:rsidR="006D5D1C" w:rsidRPr="0099518B">
              <w:rPr>
                <w:b/>
                <w:color w:val="910D28"/>
              </w:rPr>
              <w:t xml:space="preserve"> 2: </w:t>
            </w:r>
            <w:r w:rsidR="006D5D1C"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</w:t>
            </w:r>
            <w:r w:rsidRPr="0099518B">
              <w:t>s</w:t>
            </w:r>
          </w:p>
          <w:p w14:paraId="6B6241CB" w14:textId="620806F1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3382FEAF" w14:textId="77777777" w:rsidR="006D5D1C" w:rsidRPr="0099518B" w:rsidRDefault="006D5D1C" w:rsidP="003A3FCF"/>
        </w:tc>
        <w:tc>
          <w:tcPr>
            <w:tcW w:w="1557" w:type="dxa"/>
          </w:tcPr>
          <w:p w14:paraId="437155AB" w14:textId="77777777" w:rsidR="006D5D1C" w:rsidRPr="0099518B" w:rsidRDefault="006D5D1C" w:rsidP="003A3FCF"/>
        </w:tc>
        <w:tc>
          <w:tcPr>
            <w:tcW w:w="1557" w:type="dxa"/>
          </w:tcPr>
          <w:p w14:paraId="6DF04FA5" w14:textId="77777777" w:rsidR="006D5D1C" w:rsidRPr="0099518B" w:rsidRDefault="006D5D1C" w:rsidP="003A3FCF"/>
        </w:tc>
      </w:tr>
      <w:tr w:rsidR="006D5D1C" w:rsidRPr="0099518B" w14:paraId="69654A50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738D675D" w14:textId="77777777" w:rsidR="006D5D1C" w:rsidRDefault="00863922" w:rsidP="003A3FCF">
            <w:r>
              <w:rPr>
                <w:b/>
                <w:color w:val="910D28"/>
              </w:rPr>
              <w:t>Prueba experimental</w:t>
            </w:r>
            <w:r w:rsidR="006D5D1C" w:rsidRPr="0099518B">
              <w:rPr>
                <w:b/>
                <w:color w:val="910D28"/>
              </w:rPr>
              <w:t xml:space="preserve"> 3: </w:t>
            </w:r>
            <w:r w:rsidR="006D5D1C"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</w:t>
            </w:r>
            <w:r w:rsidRPr="0099518B">
              <w:t>s</w:t>
            </w:r>
          </w:p>
          <w:p w14:paraId="3AB5209C" w14:textId="4B38FB3B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51B0C3A8" w14:textId="77777777" w:rsidR="006D5D1C" w:rsidRPr="0099518B" w:rsidRDefault="006D5D1C" w:rsidP="003A3FCF"/>
        </w:tc>
        <w:tc>
          <w:tcPr>
            <w:tcW w:w="1557" w:type="dxa"/>
          </w:tcPr>
          <w:p w14:paraId="054EECB6" w14:textId="77777777" w:rsidR="006D5D1C" w:rsidRPr="0099518B" w:rsidRDefault="006D5D1C" w:rsidP="003A3FCF"/>
        </w:tc>
        <w:tc>
          <w:tcPr>
            <w:tcW w:w="1557" w:type="dxa"/>
          </w:tcPr>
          <w:p w14:paraId="3FDBAC14" w14:textId="77777777" w:rsidR="006D5D1C" w:rsidRPr="0099518B" w:rsidRDefault="006D5D1C" w:rsidP="003A3FCF"/>
        </w:tc>
      </w:tr>
      <w:tr w:rsidR="006D5D1C" w:rsidRPr="0099518B" w14:paraId="42C65A5D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6DE0D11A" w14:textId="3BA9B838" w:rsidR="006D5D1C" w:rsidRPr="0099518B" w:rsidRDefault="00863922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Promedio</w:t>
            </w:r>
          </w:p>
        </w:tc>
        <w:tc>
          <w:tcPr>
            <w:tcW w:w="1556" w:type="dxa"/>
          </w:tcPr>
          <w:p w14:paraId="64C2BDD1" w14:textId="77777777" w:rsidR="006D5D1C" w:rsidRPr="0099518B" w:rsidRDefault="006D5D1C" w:rsidP="003A3FCF"/>
        </w:tc>
        <w:tc>
          <w:tcPr>
            <w:tcW w:w="1557" w:type="dxa"/>
          </w:tcPr>
          <w:p w14:paraId="1DF8E002" w14:textId="77777777" w:rsidR="006D5D1C" w:rsidRPr="0099518B" w:rsidRDefault="006D5D1C" w:rsidP="003A3FCF"/>
        </w:tc>
        <w:tc>
          <w:tcPr>
            <w:tcW w:w="1557" w:type="dxa"/>
          </w:tcPr>
          <w:p w14:paraId="6FB66179" w14:textId="77777777" w:rsidR="006D5D1C" w:rsidRPr="0099518B" w:rsidRDefault="006D5D1C" w:rsidP="003A3FCF"/>
        </w:tc>
      </w:tr>
      <w:tr w:rsidR="006D5D1C" w:rsidRPr="0099518B" w14:paraId="14627C51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37A9BDE7" w14:textId="77777777" w:rsidR="00796C0B" w:rsidRDefault="00863922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¿E</w:t>
            </w:r>
            <w:r w:rsidR="00454747">
              <w:rPr>
                <w:b/>
                <w:color w:val="910D28"/>
              </w:rPr>
              <w:t>stuvo</w:t>
            </w:r>
            <w:r>
              <w:rPr>
                <w:b/>
                <w:color w:val="910D28"/>
              </w:rPr>
              <w:t xml:space="preserve"> correcta tu hipótesis</w:t>
            </w:r>
            <w:r w:rsidR="006D5D1C" w:rsidRPr="0099518B">
              <w:rPr>
                <w:b/>
                <w:color w:val="910D28"/>
              </w:rPr>
              <w:t xml:space="preserve">? </w:t>
            </w:r>
          </w:p>
          <w:p w14:paraId="4E8581EB" w14:textId="08FC6D2A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4670" w:type="dxa"/>
            <w:gridSpan w:val="3"/>
          </w:tcPr>
          <w:p w14:paraId="72D5EFEE" w14:textId="77777777" w:rsidR="006D5D1C" w:rsidRPr="0099518B" w:rsidRDefault="006D5D1C" w:rsidP="003A3FCF"/>
        </w:tc>
      </w:tr>
    </w:tbl>
    <w:p w14:paraId="60D52730" w14:textId="77777777" w:rsidR="006D5D1C" w:rsidRPr="002F1501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sz w:val="10"/>
          <w:szCs w:val="10"/>
        </w:rPr>
      </w:pPr>
    </w:p>
    <w:tbl>
      <w:tblPr>
        <w:tblW w:w="934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1556"/>
        <w:gridCol w:w="1557"/>
        <w:gridCol w:w="1557"/>
      </w:tblGrid>
      <w:tr w:rsidR="006D5D1C" w:rsidRPr="0099518B" w14:paraId="6B89780C" w14:textId="77777777" w:rsidTr="003A7275">
        <w:trPr>
          <w:cantSplit/>
          <w:tblHeader/>
        </w:trPr>
        <w:tc>
          <w:tcPr>
            <w:tcW w:w="9340" w:type="dxa"/>
            <w:gridSpan w:val="4"/>
            <w:shd w:val="clear" w:color="auto" w:fill="285781"/>
          </w:tcPr>
          <w:p w14:paraId="6C4D4629" w14:textId="5D448DEF" w:rsidR="006D5D1C" w:rsidRPr="0099518B" w:rsidRDefault="00454747" w:rsidP="003A3FCF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Estación</w:t>
            </w:r>
            <w:r w:rsidR="006D5D1C" w:rsidRPr="0099518B">
              <w:rPr>
                <w:b/>
                <w:color w:val="FFFFFF"/>
              </w:rPr>
              <w:t xml:space="preserve"> 2: </w:t>
            </w:r>
            <w:r>
              <w:rPr>
                <w:b/>
                <w:color w:val="FFFFFF"/>
              </w:rPr>
              <w:t xml:space="preserve">Material de </w:t>
            </w:r>
            <w:r>
              <w:rPr>
                <w:b/>
                <w:color w:val="FFFFFF"/>
              </w:rPr>
              <w:t>campana del paracaídas</w:t>
            </w:r>
          </w:p>
        </w:tc>
      </w:tr>
      <w:tr w:rsidR="006D5D1C" w:rsidRPr="0099518B" w14:paraId="2DC969C3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13CF4672" w14:textId="4FF42F91" w:rsidR="002F1501" w:rsidRPr="002F1501" w:rsidRDefault="006D5D1C" w:rsidP="003A3FCF">
            <w:r w:rsidRPr="0099518B">
              <w:rPr>
                <w:b/>
                <w:color w:val="910D28"/>
              </w:rPr>
              <w:t>Variables</w:t>
            </w:r>
            <w:r w:rsidR="00454747">
              <w:rPr>
                <w:b/>
                <w:color w:val="910D28"/>
              </w:rPr>
              <w:t xml:space="preserve"> de control</w:t>
            </w:r>
            <w:r w:rsidRPr="0099518B">
              <w:rPr>
                <w:b/>
                <w:color w:val="910D28"/>
              </w:rPr>
              <w:t xml:space="preserve"> </w:t>
            </w:r>
            <w:r w:rsidRPr="0099518B">
              <w:t>(</w:t>
            </w:r>
            <w:r w:rsidR="00454747">
              <w:t>nombra a todas</w:t>
            </w:r>
            <w:r w:rsidRPr="0099518B">
              <w:t>)</w:t>
            </w:r>
          </w:p>
        </w:tc>
        <w:tc>
          <w:tcPr>
            <w:tcW w:w="4670" w:type="dxa"/>
            <w:gridSpan w:val="3"/>
          </w:tcPr>
          <w:p w14:paraId="11CE2E0D" w14:textId="77777777" w:rsidR="006D5D1C" w:rsidRPr="0099518B" w:rsidRDefault="006D5D1C" w:rsidP="003A3FCF"/>
        </w:tc>
      </w:tr>
      <w:tr w:rsidR="006D5D1C" w:rsidRPr="0099518B" w14:paraId="4221954C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22EB2ACB" w14:textId="2EFB7904" w:rsidR="006D5D1C" w:rsidRPr="0099518B" w:rsidRDefault="00454747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>
              <w:rPr>
                <w:b/>
                <w:color w:val="910D28"/>
              </w:rPr>
              <w:t xml:space="preserve"> dependiente</w:t>
            </w:r>
          </w:p>
        </w:tc>
        <w:tc>
          <w:tcPr>
            <w:tcW w:w="4670" w:type="dxa"/>
            <w:gridSpan w:val="3"/>
          </w:tcPr>
          <w:p w14:paraId="32D57621" w14:textId="77777777" w:rsidR="006D5D1C" w:rsidRPr="0099518B" w:rsidRDefault="006D5D1C" w:rsidP="003A3FCF"/>
        </w:tc>
      </w:tr>
      <w:tr w:rsidR="006D5D1C" w:rsidRPr="0099518B" w14:paraId="4F91552F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1D695F20" w14:textId="1F870261" w:rsidR="006D5D1C" w:rsidRPr="0099518B" w:rsidRDefault="00454747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>
              <w:rPr>
                <w:b/>
                <w:color w:val="910D28"/>
              </w:rPr>
              <w:t xml:space="preserve"> </w:t>
            </w:r>
            <w:r>
              <w:rPr>
                <w:b/>
                <w:color w:val="910D28"/>
              </w:rPr>
              <w:t>in</w:t>
            </w:r>
            <w:r>
              <w:rPr>
                <w:b/>
                <w:color w:val="910D28"/>
              </w:rPr>
              <w:t>dependiente</w:t>
            </w:r>
          </w:p>
        </w:tc>
        <w:tc>
          <w:tcPr>
            <w:tcW w:w="4670" w:type="dxa"/>
            <w:gridSpan w:val="3"/>
          </w:tcPr>
          <w:p w14:paraId="6E731248" w14:textId="77777777" w:rsidR="006D5D1C" w:rsidRPr="0099518B" w:rsidRDefault="006D5D1C" w:rsidP="003A3FCF"/>
        </w:tc>
      </w:tr>
      <w:tr w:rsidR="006D5D1C" w:rsidRPr="0099518B" w14:paraId="6A0733A0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157DBDAD" w14:textId="6F71A278" w:rsidR="006D5D1C" w:rsidRPr="0099518B" w:rsidRDefault="00454747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Hipótesis</w:t>
            </w:r>
            <w:r w:rsidR="006D5D1C"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4670" w:type="dxa"/>
            <w:gridSpan w:val="3"/>
          </w:tcPr>
          <w:p w14:paraId="13E241E9" w14:textId="77777777" w:rsidR="006D5D1C" w:rsidRPr="0099518B" w:rsidRDefault="006D5D1C" w:rsidP="003A3FCF"/>
        </w:tc>
      </w:tr>
      <w:tr w:rsidR="006D5D1C" w:rsidRPr="0099518B" w14:paraId="1B985223" w14:textId="77777777" w:rsidTr="003A7275">
        <w:trPr>
          <w:trHeight w:val="333"/>
        </w:trPr>
        <w:tc>
          <w:tcPr>
            <w:tcW w:w="4670" w:type="dxa"/>
          </w:tcPr>
          <w:p w14:paraId="315472DE" w14:textId="77777777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  <w:vAlign w:val="center"/>
          </w:tcPr>
          <w:p w14:paraId="0FC77E27" w14:textId="15088614" w:rsidR="006D5D1C" w:rsidRPr="0099518B" w:rsidRDefault="00454747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1</w:t>
            </w:r>
          </w:p>
        </w:tc>
        <w:tc>
          <w:tcPr>
            <w:tcW w:w="1557" w:type="dxa"/>
            <w:vAlign w:val="center"/>
          </w:tcPr>
          <w:p w14:paraId="733F46ED" w14:textId="36EB2E5C" w:rsidR="006D5D1C" w:rsidRPr="0099518B" w:rsidRDefault="00454747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2</w:t>
            </w:r>
          </w:p>
        </w:tc>
        <w:tc>
          <w:tcPr>
            <w:tcW w:w="1557" w:type="dxa"/>
            <w:vAlign w:val="center"/>
          </w:tcPr>
          <w:p w14:paraId="5D90EB1B" w14:textId="5475504F" w:rsidR="006D5D1C" w:rsidRPr="0099518B" w:rsidRDefault="00454747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3</w:t>
            </w:r>
          </w:p>
        </w:tc>
      </w:tr>
      <w:tr w:rsidR="006D5D1C" w:rsidRPr="0099518B" w14:paraId="727875D7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3D93CEB3" w14:textId="7D6161E5" w:rsidR="006D5D1C" w:rsidRPr="0099518B" w:rsidRDefault="00454747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Tu cambio a la variable independiente</w:t>
            </w:r>
          </w:p>
        </w:tc>
        <w:tc>
          <w:tcPr>
            <w:tcW w:w="1556" w:type="dxa"/>
          </w:tcPr>
          <w:p w14:paraId="6A6D7587" w14:textId="77777777" w:rsidR="006D5D1C" w:rsidRPr="0099518B" w:rsidRDefault="006D5D1C" w:rsidP="003A3FCF"/>
        </w:tc>
        <w:tc>
          <w:tcPr>
            <w:tcW w:w="1557" w:type="dxa"/>
          </w:tcPr>
          <w:p w14:paraId="0442A758" w14:textId="77777777" w:rsidR="006D5D1C" w:rsidRPr="0099518B" w:rsidRDefault="006D5D1C" w:rsidP="003A3FCF"/>
        </w:tc>
        <w:tc>
          <w:tcPr>
            <w:tcW w:w="1557" w:type="dxa"/>
          </w:tcPr>
          <w:p w14:paraId="0C1A92A5" w14:textId="77777777" w:rsidR="006D5D1C" w:rsidRPr="0099518B" w:rsidRDefault="006D5D1C" w:rsidP="003A3FCF"/>
        </w:tc>
      </w:tr>
      <w:tr w:rsidR="006D5D1C" w:rsidRPr="0099518B" w14:paraId="3737EA3B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5F4300F7" w14:textId="77777777" w:rsidR="006D5D1C" w:rsidRDefault="00454747" w:rsidP="003A3FCF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1: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</w:t>
            </w:r>
            <w:r w:rsidR="002F1501">
              <w:t>s</w:t>
            </w:r>
          </w:p>
          <w:p w14:paraId="124DB843" w14:textId="6A727A12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4AA29F42" w14:textId="77777777" w:rsidR="006D5D1C" w:rsidRPr="0099518B" w:rsidRDefault="006D5D1C" w:rsidP="003A3FCF"/>
        </w:tc>
        <w:tc>
          <w:tcPr>
            <w:tcW w:w="1557" w:type="dxa"/>
          </w:tcPr>
          <w:p w14:paraId="5BC4744D" w14:textId="77777777" w:rsidR="006D5D1C" w:rsidRPr="0099518B" w:rsidRDefault="006D5D1C" w:rsidP="003A3FCF"/>
        </w:tc>
        <w:tc>
          <w:tcPr>
            <w:tcW w:w="1557" w:type="dxa"/>
          </w:tcPr>
          <w:p w14:paraId="1AAE9933" w14:textId="77777777" w:rsidR="006D5D1C" w:rsidRPr="0099518B" w:rsidRDefault="006D5D1C" w:rsidP="003A3FCF"/>
        </w:tc>
      </w:tr>
      <w:tr w:rsidR="006D5D1C" w:rsidRPr="0099518B" w14:paraId="6F156F64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2846BD94" w14:textId="77777777" w:rsidR="006D5D1C" w:rsidRDefault="00454747" w:rsidP="003A3FCF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</w:t>
            </w:r>
            <w:r>
              <w:rPr>
                <w:b/>
                <w:color w:val="910D28"/>
              </w:rPr>
              <w:t>2</w:t>
            </w:r>
            <w:r w:rsidRPr="0099518B">
              <w:rPr>
                <w:b/>
                <w:color w:val="910D28"/>
              </w:rPr>
              <w:t xml:space="preserve">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</w:t>
            </w:r>
            <w:r w:rsidRPr="0099518B">
              <w:t>s</w:t>
            </w:r>
          </w:p>
          <w:p w14:paraId="7721B5D1" w14:textId="79991661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634911B4" w14:textId="77777777" w:rsidR="006D5D1C" w:rsidRPr="0099518B" w:rsidRDefault="006D5D1C" w:rsidP="003A3FCF"/>
        </w:tc>
        <w:tc>
          <w:tcPr>
            <w:tcW w:w="1557" w:type="dxa"/>
          </w:tcPr>
          <w:p w14:paraId="05390D1F" w14:textId="77777777" w:rsidR="006D5D1C" w:rsidRPr="0099518B" w:rsidRDefault="006D5D1C" w:rsidP="003A3FCF"/>
        </w:tc>
        <w:tc>
          <w:tcPr>
            <w:tcW w:w="1557" w:type="dxa"/>
          </w:tcPr>
          <w:p w14:paraId="78B912DC" w14:textId="77777777" w:rsidR="006D5D1C" w:rsidRPr="0099518B" w:rsidRDefault="006D5D1C" w:rsidP="003A3FCF"/>
        </w:tc>
      </w:tr>
      <w:tr w:rsidR="006D5D1C" w:rsidRPr="0099518B" w14:paraId="67A4BD97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05BE9EB3" w14:textId="77777777" w:rsidR="006D5D1C" w:rsidRDefault="00454747" w:rsidP="003A3FCF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</w:t>
            </w:r>
            <w:r>
              <w:rPr>
                <w:b/>
                <w:color w:val="910D28"/>
              </w:rPr>
              <w:t>3</w:t>
            </w:r>
            <w:r w:rsidRPr="0099518B">
              <w:rPr>
                <w:b/>
                <w:color w:val="910D28"/>
              </w:rPr>
              <w:t xml:space="preserve">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</w:t>
            </w:r>
            <w:r w:rsidRPr="0099518B">
              <w:t>s</w:t>
            </w:r>
          </w:p>
          <w:p w14:paraId="245F37B5" w14:textId="0158A1FD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73E8CF47" w14:textId="77777777" w:rsidR="006D5D1C" w:rsidRPr="0099518B" w:rsidRDefault="006D5D1C" w:rsidP="003A3FCF"/>
        </w:tc>
        <w:tc>
          <w:tcPr>
            <w:tcW w:w="1557" w:type="dxa"/>
          </w:tcPr>
          <w:p w14:paraId="4564BD4B" w14:textId="77777777" w:rsidR="006D5D1C" w:rsidRPr="0099518B" w:rsidRDefault="006D5D1C" w:rsidP="003A3FCF"/>
        </w:tc>
        <w:tc>
          <w:tcPr>
            <w:tcW w:w="1557" w:type="dxa"/>
          </w:tcPr>
          <w:p w14:paraId="44BED2AB" w14:textId="77777777" w:rsidR="006D5D1C" w:rsidRPr="0099518B" w:rsidRDefault="006D5D1C" w:rsidP="003A3FCF"/>
        </w:tc>
      </w:tr>
      <w:tr w:rsidR="006D5D1C" w:rsidRPr="0099518B" w14:paraId="6E0DD0B2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360A3108" w14:textId="1D85F312" w:rsidR="006D5D1C" w:rsidRPr="0099518B" w:rsidRDefault="00454747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Promedio</w:t>
            </w:r>
          </w:p>
        </w:tc>
        <w:tc>
          <w:tcPr>
            <w:tcW w:w="1556" w:type="dxa"/>
          </w:tcPr>
          <w:p w14:paraId="4007DE51" w14:textId="77777777" w:rsidR="006D5D1C" w:rsidRPr="0099518B" w:rsidRDefault="006D5D1C" w:rsidP="003A3FCF"/>
        </w:tc>
        <w:tc>
          <w:tcPr>
            <w:tcW w:w="1557" w:type="dxa"/>
          </w:tcPr>
          <w:p w14:paraId="08E89E2C" w14:textId="77777777" w:rsidR="006D5D1C" w:rsidRPr="0099518B" w:rsidRDefault="006D5D1C" w:rsidP="003A3FCF"/>
        </w:tc>
        <w:tc>
          <w:tcPr>
            <w:tcW w:w="1557" w:type="dxa"/>
          </w:tcPr>
          <w:p w14:paraId="5F08C22B" w14:textId="77777777" w:rsidR="006D5D1C" w:rsidRPr="0099518B" w:rsidRDefault="006D5D1C" w:rsidP="003A3FCF"/>
        </w:tc>
      </w:tr>
      <w:tr w:rsidR="006D5D1C" w:rsidRPr="0099518B" w14:paraId="75AF4551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29004D3E" w14:textId="77777777" w:rsidR="006D5D1C" w:rsidRDefault="00454747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¿Estuvo correcta tu hipótesis</w:t>
            </w:r>
            <w:r w:rsidRPr="0099518B">
              <w:rPr>
                <w:b/>
                <w:color w:val="910D28"/>
              </w:rPr>
              <w:t>?</w:t>
            </w:r>
          </w:p>
          <w:p w14:paraId="230C3E24" w14:textId="330C589B" w:rsidR="002F1501" w:rsidRPr="0099518B" w:rsidRDefault="002F1501" w:rsidP="003A3FCF">
            <w:pPr>
              <w:rPr>
                <w:b/>
                <w:color w:val="910D28"/>
              </w:rPr>
            </w:pPr>
          </w:p>
        </w:tc>
        <w:tc>
          <w:tcPr>
            <w:tcW w:w="4670" w:type="dxa"/>
            <w:gridSpan w:val="3"/>
          </w:tcPr>
          <w:p w14:paraId="27B8C020" w14:textId="77777777" w:rsidR="006D5D1C" w:rsidRPr="0099518B" w:rsidRDefault="006D5D1C" w:rsidP="003A3FCF"/>
        </w:tc>
      </w:tr>
    </w:tbl>
    <w:p w14:paraId="60032F62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44B423" w14:textId="77777777" w:rsidR="006D5D1C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4F4914" w14:textId="77777777" w:rsidR="002F1501" w:rsidRPr="0099518B" w:rsidRDefault="002F1501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BF8518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934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1556"/>
        <w:gridCol w:w="1557"/>
        <w:gridCol w:w="1557"/>
      </w:tblGrid>
      <w:tr w:rsidR="006D5D1C" w:rsidRPr="0099518B" w14:paraId="477235C6" w14:textId="77777777" w:rsidTr="003A7275">
        <w:trPr>
          <w:cantSplit/>
          <w:tblHeader/>
        </w:trPr>
        <w:tc>
          <w:tcPr>
            <w:tcW w:w="9340" w:type="dxa"/>
            <w:gridSpan w:val="4"/>
            <w:shd w:val="clear" w:color="auto" w:fill="285781"/>
          </w:tcPr>
          <w:p w14:paraId="5F61D697" w14:textId="4FD7325E" w:rsidR="006D5D1C" w:rsidRPr="0099518B" w:rsidRDefault="002F1501" w:rsidP="003A3FCF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Estación</w:t>
            </w:r>
            <w:r w:rsidR="006D5D1C" w:rsidRPr="0099518B">
              <w:rPr>
                <w:b/>
                <w:color w:val="FFFFFF"/>
              </w:rPr>
              <w:t xml:space="preserve"> 3: </w:t>
            </w:r>
            <w:r>
              <w:rPr>
                <w:b/>
                <w:color w:val="FFFFFF"/>
              </w:rPr>
              <w:t xml:space="preserve">Longitud de la suspensión de la campana </w:t>
            </w:r>
            <w:r>
              <w:rPr>
                <w:b/>
                <w:color w:val="FFFFFF"/>
              </w:rPr>
              <w:t>del paracaídas</w:t>
            </w:r>
          </w:p>
        </w:tc>
      </w:tr>
      <w:tr w:rsidR="006D5D1C" w:rsidRPr="0099518B" w14:paraId="09C92F2C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0385BB62" w14:textId="7BC82668" w:rsidR="006D5D1C" w:rsidRPr="0099518B" w:rsidRDefault="002F1501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Variables</w:t>
            </w:r>
            <w:r>
              <w:rPr>
                <w:b/>
                <w:color w:val="910D28"/>
              </w:rPr>
              <w:t xml:space="preserve"> de control</w:t>
            </w:r>
            <w:r w:rsidRPr="0099518B">
              <w:rPr>
                <w:b/>
                <w:color w:val="910D28"/>
              </w:rPr>
              <w:t xml:space="preserve"> </w:t>
            </w:r>
            <w:r w:rsidRPr="0099518B">
              <w:t>(</w:t>
            </w:r>
            <w:r>
              <w:t>nombra a todas</w:t>
            </w:r>
            <w:r w:rsidRPr="0099518B">
              <w:t>)</w:t>
            </w:r>
          </w:p>
        </w:tc>
        <w:tc>
          <w:tcPr>
            <w:tcW w:w="4670" w:type="dxa"/>
            <w:gridSpan w:val="3"/>
          </w:tcPr>
          <w:p w14:paraId="3C7258E5" w14:textId="77777777" w:rsidR="006D5D1C" w:rsidRPr="0099518B" w:rsidRDefault="006D5D1C" w:rsidP="003A3FCF"/>
        </w:tc>
      </w:tr>
      <w:tr w:rsidR="006D5D1C" w:rsidRPr="0099518B" w14:paraId="005BEB9C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062366A2" w14:textId="196C6B32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 w:rsidR="002F1501">
              <w:rPr>
                <w:b/>
                <w:color w:val="910D28"/>
              </w:rPr>
              <w:t xml:space="preserve"> d</w:t>
            </w:r>
            <w:r w:rsidR="002F1501" w:rsidRPr="0099518B">
              <w:rPr>
                <w:b/>
                <w:color w:val="910D28"/>
              </w:rPr>
              <w:t>epend</w:t>
            </w:r>
            <w:r w:rsidR="002F1501">
              <w:rPr>
                <w:b/>
                <w:color w:val="910D28"/>
              </w:rPr>
              <w:t>i</w:t>
            </w:r>
            <w:r w:rsidR="002F1501" w:rsidRPr="0099518B">
              <w:rPr>
                <w:b/>
                <w:color w:val="910D28"/>
              </w:rPr>
              <w:t>ent</w:t>
            </w:r>
            <w:r w:rsidR="002F1501">
              <w:rPr>
                <w:b/>
                <w:color w:val="910D28"/>
              </w:rPr>
              <w:t>e</w:t>
            </w:r>
            <w:r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4670" w:type="dxa"/>
            <w:gridSpan w:val="3"/>
          </w:tcPr>
          <w:p w14:paraId="1724F872" w14:textId="77777777" w:rsidR="006D5D1C" w:rsidRPr="0099518B" w:rsidRDefault="006D5D1C" w:rsidP="003A3FCF"/>
        </w:tc>
      </w:tr>
      <w:tr w:rsidR="006D5D1C" w:rsidRPr="0099518B" w14:paraId="03379B70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616A6A01" w14:textId="7D021EFF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Variable</w:t>
            </w:r>
            <w:r w:rsidR="002F1501">
              <w:rPr>
                <w:b/>
                <w:color w:val="910D28"/>
              </w:rPr>
              <w:t xml:space="preserve"> i</w:t>
            </w:r>
            <w:r w:rsidR="002F1501" w:rsidRPr="0099518B">
              <w:rPr>
                <w:b/>
                <w:color w:val="910D28"/>
              </w:rPr>
              <w:t>ndepend</w:t>
            </w:r>
            <w:r w:rsidR="002F1501">
              <w:rPr>
                <w:b/>
                <w:color w:val="910D28"/>
              </w:rPr>
              <w:t>i</w:t>
            </w:r>
            <w:r w:rsidR="002F1501" w:rsidRPr="0099518B">
              <w:rPr>
                <w:b/>
                <w:color w:val="910D28"/>
              </w:rPr>
              <w:t>ent</w:t>
            </w:r>
            <w:r w:rsidR="002F1501">
              <w:rPr>
                <w:b/>
                <w:color w:val="910D28"/>
              </w:rPr>
              <w:t>e</w:t>
            </w:r>
            <w:r w:rsidRPr="0099518B">
              <w:rPr>
                <w:b/>
                <w:color w:val="910D28"/>
              </w:rPr>
              <w:t xml:space="preserve"> </w:t>
            </w:r>
          </w:p>
        </w:tc>
        <w:tc>
          <w:tcPr>
            <w:tcW w:w="4670" w:type="dxa"/>
            <w:gridSpan w:val="3"/>
          </w:tcPr>
          <w:p w14:paraId="4A719A41" w14:textId="77777777" w:rsidR="006D5D1C" w:rsidRPr="0099518B" w:rsidRDefault="006D5D1C" w:rsidP="003A3FCF"/>
        </w:tc>
      </w:tr>
      <w:tr w:rsidR="006D5D1C" w:rsidRPr="0099518B" w14:paraId="1BCCD287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0752D9C7" w14:textId="38355A0D" w:rsidR="006D5D1C" w:rsidRPr="0099518B" w:rsidRDefault="006D5D1C" w:rsidP="003A3FCF">
            <w:pPr>
              <w:rPr>
                <w:b/>
                <w:color w:val="910D28"/>
              </w:rPr>
            </w:pPr>
            <w:r w:rsidRPr="0099518B">
              <w:rPr>
                <w:b/>
                <w:color w:val="910D28"/>
              </w:rPr>
              <w:t>H</w:t>
            </w:r>
            <w:r w:rsidR="002F1501">
              <w:rPr>
                <w:b/>
                <w:color w:val="910D28"/>
              </w:rPr>
              <w:t>i</w:t>
            </w:r>
            <w:r w:rsidRPr="0099518B">
              <w:rPr>
                <w:b/>
                <w:color w:val="910D28"/>
              </w:rPr>
              <w:t>p</w:t>
            </w:r>
            <w:r w:rsidR="002F1501">
              <w:rPr>
                <w:b/>
                <w:color w:val="910D28"/>
              </w:rPr>
              <w:t>ó</w:t>
            </w:r>
            <w:r w:rsidRPr="0099518B">
              <w:rPr>
                <w:b/>
                <w:color w:val="910D28"/>
              </w:rPr>
              <w:t xml:space="preserve">tesis </w:t>
            </w:r>
          </w:p>
        </w:tc>
        <w:tc>
          <w:tcPr>
            <w:tcW w:w="4670" w:type="dxa"/>
            <w:gridSpan w:val="3"/>
          </w:tcPr>
          <w:p w14:paraId="107962B7" w14:textId="77777777" w:rsidR="006D5D1C" w:rsidRPr="0099518B" w:rsidRDefault="006D5D1C" w:rsidP="003A3FCF"/>
        </w:tc>
      </w:tr>
      <w:tr w:rsidR="006D5D1C" w:rsidRPr="0099518B" w14:paraId="06C714B2" w14:textId="77777777" w:rsidTr="003A7275">
        <w:trPr>
          <w:trHeight w:val="333"/>
        </w:trPr>
        <w:tc>
          <w:tcPr>
            <w:tcW w:w="4670" w:type="dxa"/>
          </w:tcPr>
          <w:p w14:paraId="1BB53749" w14:textId="77777777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  <w:vAlign w:val="center"/>
          </w:tcPr>
          <w:p w14:paraId="1216AA20" w14:textId="7AC31F0D" w:rsidR="006D5D1C" w:rsidRPr="0099518B" w:rsidRDefault="002F1501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1</w:t>
            </w:r>
          </w:p>
        </w:tc>
        <w:tc>
          <w:tcPr>
            <w:tcW w:w="1557" w:type="dxa"/>
            <w:vAlign w:val="center"/>
          </w:tcPr>
          <w:p w14:paraId="0A894B1B" w14:textId="30B6127B" w:rsidR="006D5D1C" w:rsidRPr="0099518B" w:rsidRDefault="002F1501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2</w:t>
            </w:r>
          </w:p>
        </w:tc>
        <w:tc>
          <w:tcPr>
            <w:tcW w:w="1557" w:type="dxa"/>
            <w:vAlign w:val="center"/>
          </w:tcPr>
          <w:p w14:paraId="501312DA" w14:textId="7FB2E588" w:rsidR="006D5D1C" w:rsidRPr="0099518B" w:rsidRDefault="002F1501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Prueba</w:t>
            </w:r>
            <w:r w:rsidR="006D5D1C" w:rsidRPr="0099518B">
              <w:rPr>
                <w:b/>
                <w:color w:val="910D28"/>
              </w:rPr>
              <w:t xml:space="preserve"> 3</w:t>
            </w:r>
          </w:p>
        </w:tc>
      </w:tr>
      <w:tr w:rsidR="006D5D1C" w:rsidRPr="0099518B" w14:paraId="3146A375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1E71A438" w14:textId="37150172" w:rsidR="006D5D1C" w:rsidRPr="0099518B" w:rsidRDefault="002F1501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Tu cambio a la variable independiente</w:t>
            </w:r>
          </w:p>
        </w:tc>
        <w:tc>
          <w:tcPr>
            <w:tcW w:w="1556" w:type="dxa"/>
          </w:tcPr>
          <w:p w14:paraId="08B5AAA0" w14:textId="77777777" w:rsidR="006D5D1C" w:rsidRPr="0099518B" w:rsidRDefault="006D5D1C" w:rsidP="003A3FCF"/>
        </w:tc>
        <w:tc>
          <w:tcPr>
            <w:tcW w:w="1557" w:type="dxa"/>
          </w:tcPr>
          <w:p w14:paraId="3C5F6B08" w14:textId="77777777" w:rsidR="006D5D1C" w:rsidRPr="0099518B" w:rsidRDefault="006D5D1C" w:rsidP="003A3FCF"/>
        </w:tc>
        <w:tc>
          <w:tcPr>
            <w:tcW w:w="1557" w:type="dxa"/>
          </w:tcPr>
          <w:p w14:paraId="3399E082" w14:textId="77777777" w:rsidR="006D5D1C" w:rsidRPr="0099518B" w:rsidRDefault="006D5D1C" w:rsidP="003A3FCF"/>
        </w:tc>
      </w:tr>
      <w:tr w:rsidR="006D5D1C" w:rsidRPr="0099518B" w14:paraId="557B8699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7777C560" w14:textId="77777777" w:rsidR="002F1501" w:rsidRDefault="002F1501" w:rsidP="002F1501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1: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es</w:t>
            </w:r>
          </w:p>
          <w:p w14:paraId="7DF99D3C" w14:textId="19A203C8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6C120FEA" w14:textId="77777777" w:rsidR="006D5D1C" w:rsidRPr="0099518B" w:rsidRDefault="006D5D1C" w:rsidP="003A3FCF"/>
        </w:tc>
        <w:tc>
          <w:tcPr>
            <w:tcW w:w="1557" w:type="dxa"/>
          </w:tcPr>
          <w:p w14:paraId="0BF96D49" w14:textId="77777777" w:rsidR="006D5D1C" w:rsidRPr="0099518B" w:rsidRDefault="006D5D1C" w:rsidP="003A3FCF"/>
        </w:tc>
        <w:tc>
          <w:tcPr>
            <w:tcW w:w="1557" w:type="dxa"/>
          </w:tcPr>
          <w:p w14:paraId="7AE244EF" w14:textId="77777777" w:rsidR="006D5D1C" w:rsidRPr="0099518B" w:rsidRDefault="006D5D1C" w:rsidP="003A3FCF"/>
        </w:tc>
      </w:tr>
      <w:tr w:rsidR="006D5D1C" w:rsidRPr="0099518B" w14:paraId="588CBD85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0BEE015A" w14:textId="0A293B34" w:rsidR="002F1501" w:rsidRDefault="002F1501" w:rsidP="002F1501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</w:t>
            </w:r>
            <w:r>
              <w:rPr>
                <w:b/>
                <w:color w:val="910D28"/>
              </w:rPr>
              <w:t>2</w:t>
            </w:r>
            <w:r w:rsidRPr="0099518B">
              <w:rPr>
                <w:b/>
                <w:color w:val="910D28"/>
              </w:rPr>
              <w:t xml:space="preserve">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es</w:t>
            </w:r>
          </w:p>
          <w:p w14:paraId="7EE78C7F" w14:textId="3A8B454A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1405DA14" w14:textId="77777777" w:rsidR="006D5D1C" w:rsidRPr="0099518B" w:rsidRDefault="006D5D1C" w:rsidP="003A3FCF"/>
        </w:tc>
        <w:tc>
          <w:tcPr>
            <w:tcW w:w="1557" w:type="dxa"/>
          </w:tcPr>
          <w:p w14:paraId="3F8BE0FF" w14:textId="77777777" w:rsidR="006D5D1C" w:rsidRPr="0099518B" w:rsidRDefault="006D5D1C" w:rsidP="003A3FCF"/>
        </w:tc>
        <w:tc>
          <w:tcPr>
            <w:tcW w:w="1557" w:type="dxa"/>
          </w:tcPr>
          <w:p w14:paraId="74436529" w14:textId="77777777" w:rsidR="006D5D1C" w:rsidRPr="0099518B" w:rsidRDefault="006D5D1C" w:rsidP="003A3FCF"/>
        </w:tc>
      </w:tr>
      <w:tr w:rsidR="006D5D1C" w:rsidRPr="0099518B" w14:paraId="6691A434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6CB61ABD" w14:textId="34F7BE8C" w:rsidR="002F1501" w:rsidRDefault="002F1501" w:rsidP="002F1501">
            <w:r>
              <w:rPr>
                <w:b/>
                <w:color w:val="910D28"/>
              </w:rPr>
              <w:t>Prueba experimental</w:t>
            </w:r>
            <w:r w:rsidRPr="0099518B">
              <w:rPr>
                <w:b/>
                <w:color w:val="910D28"/>
              </w:rPr>
              <w:t xml:space="preserve"> </w:t>
            </w:r>
            <w:r>
              <w:rPr>
                <w:b/>
                <w:color w:val="910D28"/>
              </w:rPr>
              <w:t>3</w:t>
            </w:r>
            <w:r w:rsidRPr="0099518B">
              <w:rPr>
                <w:b/>
                <w:color w:val="910D28"/>
              </w:rPr>
              <w:t xml:space="preserve">: </w:t>
            </w:r>
            <w:r w:rsidRPr="0099518B">
              <w:rPr>
                <w:b/>
                <w:color w:val="910D28"/>
              </w:rPr>
              <w:br/>
            </w:r>
            <w:r>
              <w:t>Medida d</w:t>
            </w:r>
            <w:r w:rsidRPr="0099518B">
              <w:t>epend</w:t>
            </w:r>
            <w:r>
              <w:t>i</w:t>
            </w:r>
            <w:r w:rsidRPr="0099518B">
              <w:t>ent</w:t>
            </w:r>
            <w:r>
              <w:t>e y o</w:t>
            </w:r>
            <w:r w:rsidRPr="0099518B">
              <w:t>bserva</w:t>
            </w:r>
            <w:r>
              <w:t>c</w:t>
            </w:r>
            <w:r w:rsidRPr="0099518B">
              <w:t>ion</w:t>
            </w:r>
            <w:r>
              <w:t>es</w:t>
            </w:r>
          </w:p>
          <w:p w14:paraId="2A4F7940" w14:textId="6AD0F0E3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1556" w:type="dxa"/>
          </w:tcPr>
          <w:p w14:paraId="45EB4F3C" w14:textId="77777777" w:rsidR="006D5D1C" w:rsidRPr="0099518B" w:rsidRDefault="006D5D1C" w:rsidP="003A3FCF"/>
        </w:tc>
        <w:tc>
          <w:tcPr>
            <w:tcW w:w="1557" w:type="dxa"/>
          </w:tcPr>
          <w:p w14:paraId="6F4B9978" w14:textId="77777777" w:rsidR="006D5D1C" w:rsidRPr="0099518B" w:rsidRDefault="006D5D1C" w:rsidP="003A3FCF"/>
        </w:tc>
        <w:tc>
          <w:tcPr>
            <w:tcW w:w="1557" w:type="dxa"/>
          </w:tcPr>
          <w:p w14:paraId="424B8748" w14:textId="77777777" w:rsidR="006D5D1C" w:rsidRPr="0099518B" w:rsidRDefault="006D5D1C" w:rsidP="003A3FCF"/>
        </w:tc>
      </w:tr>
      <w:tr w:rsidR="006D5D1C" w:rsidRPr="0099518B" w14:paraId="33D3E264" w14:textId="77777777" w:rsidTr="003A7275">
        <w:trPr>
          <w:trHeight w:val="586"/>
        </w:trPr>
        <w:tc>
          <w:tcPr>
            <w:tcW w:w="4670" w:type="dxa"/>
            <w:vAlign w:val="center"/>
          </w:tcPr>
          <w:p w14:paraId="7C5550EE" w14:textId="12B1D5C6" w:rsidR="006D5D1C" w:rsidRPr="0099518B" w:rsidRDefault="002F1501" w:rsidP="003A3FCF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Promedio</w:t>
            </w:r>
          </w:p>
        </w:tc>
        <w:tc>
          <w:tcPr>
            <w:tcW w:w="1556" w:type="dxa"/>
          </w:tcPr>
          <w:p w14:paraId="700EA5D5" w14:textId="77777777" w:rsidR="006D5D1C" w:rsidRPr="0099518B" w:rsidRDefault="006D5D1C" w:rsidP="003A3FCF"/>
        </w:tc>
        <w:tc>
          <w:tcPr>
            <w:tcW w:w="1557" w:type="dxa"/>
          </w:tcPr>
          <w:p w14:paraId="7CFCC174" w14:textId="77777777" w:rsidR="006D5D1C" w:rsidRPr="0099518B" w:rsidRDefault="006D5D1C" w:rsidP="003A3FCF"/>
        </w:tc>
        <w:tc>
          <w:tcPr>
            <w:tcW w:w="1557" w:type="dxa"/>
          </w:tcPr>
          <w:p w14:paraId="079680B2" w14:textId="77777777" w:rsidR="006D5D1C" w:rsidRPr="0099518B" w:rsidRDefault="006D5D1C" w:rsidP="003A3FCF"/>
        </w:tc>
      </w:tr>
      <w:tr w:rsidR="006D5D1C" w:rsidRPr="0099518B" w14:paraId="310A2263" w14:textId="77777777" w:rsidTr="003A7275">
        <w:trPr>
          <w:trHeight w:val="691"/>
        </w:trPr>
        <w:tc>
          <w:tcPr>
            <w:tcW w:w="4670" w:type="dxa"/>
            <w:vAlign w:val="center"/>
          </w:tcPr>
          <w:p w14:paraId="42A7B3D1" w14:textId="77777777" w:rsidR="002F1501" w:rsidRDefault="002F1501" w:rsidP="002F1501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¿Estuvo correcta tu hipótesis</w:t>
            </w:r>
            <w:r w:rsidRPr="0099518B">
              <w:rPr>
                <w:b/>
                <w:color w:val="910D28"/>
              </w:rPr>
              <w:t>?</w:t>
            </w:r>
          </w:p>
          <w:p w14:paraId="62A0D2DE" w14:textId="068F4DC8" w:rsidR="006D5D1C" w:rsidRPr="0099518B" w:rsidRDefault="006D5D1C" w:rsidP="003A3FCF">
            <w:pPr>
              <w:rPr>
                <w:b/>
                <w:color w:val="910D28"/>
              </w:rPr>
            </w:pPr>
          </w:p>
        </w:tc>
        <w:tc>
          <w:tcPr>
            <w:tcW w:w="4670" w:type="dxa"/>
            <w:gridSpan w:val="3"/>
          </w:tcPr>
          <w:p w14:paraId="4EC685DC" w14:textId="77777777" w:rsidR="006D5D1C" w:rsidRPr="0099518B" w:rsidRDefault="006D5D1C" w:rsidP="003A3FCF"/>
        </w:tc>
      </w:tr>
    </w:tbl>
    <w:p w14:paraId="6CD60528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90BD86" w14:textId="77777777" w:rsidR="006D5D1C" w:rsidRPr="0099518B" w:rsidRDefault="006D5D1C" w:rsidP="006D5D1C">
      <w:pPr>
        <w:spacing w:line="259" w:lineRule="auto"/>
      </w:pPr>
      <w:r w:rsidRPr="0099518B">
        <w:br w:type="page"/>
      </w:r>
    </w:p>
    <w:p w14:paraId="70C3B064" w14:textId="31A42522" w:rsidR="006D5D1C" w:rsidRPr="0099518B" w:rsidRDefault="006D5D1C" w:rsidP="006D5D1C">
      <w:pPr>
        <w:pStyle w:val="Heading1"/>
      </w:pPr>
      <w:r w:rsidRPr="0099518B">
        <w:lastRenderedPageBreak/>
        <w:t>D</w:t>
      </w:r>
      <w:r w:rsidR="002F1501">
        <w:t>iseña tu plano</w:t>
      </w:r>
      <w:r w:rsidRPr="0099518B">
        <w:t xml:space="preserve"> </w:t>
      </w:r>
    </w:p>
    <w:p w14:paraId="1E52F00E" w14:textId="717EB47E" w:rsidR="006D5D1C" w:rsidRPr="0099518B" w:rsidRDefault="00552BFC" w:rsidP="006D5D1C">
      <w:r>
        <w:rPr>
          <w:color w:val="000000"/>
        </w:rPr>
        <w:t xml:space="preserve">Basándote en los datos que </w:t>
      </w:r>
      <w:r>
        <w:rPr>
          <w:color w:val="000000"/>
        </w:rPr>
        <w:t>anotaste</w:t>
      </w:r>
      <w:r>
        <w:rPr>
          <w:color w:val="000000"/>
        </w:rPr>
        <w:t xml:space="preserve"> en las estaciones, ¿qué diseño de paracaídas crees que sería el mejor para hacer que tu fruta '</w:t>
      </w:r>
      <w:proofErr w:type="spellStart"/>
      <w:r>
        <w:rPr>
          <w:color w:val="000000"/>
        </w:rPr>
        <w:t>ulu</w:t>
      </w:r>
      <w:proofErr w:type="spellEnd"/>
      <w:r>
        <w:rPr>
          <w:color w:val="000000"/>
        </w:rPr>
        <w:t xml:space="preserve"> llegue sana y salva al suelo?</w:t>
      </w:r>
    </w:p>
    <w:p w14:paraId="6ED008FF" w14:textId="3E70C2FF" w:rsidR="006D5D1C" w:rsidRPr="0099518B" w:rsidRDefault="00552BFC" w:rsidP="006D5D1C">
      <w:pPr>
        <w:spacing w:after="240"/>
      </w:pPr>
      <w:r>
        <w:rPr>
          <w:color w:val="000000"/>
        </w:rPr>
        <w:t>Dibuja y etiqueta un plano de tu mejor diseño abajo. Asegúrate de incluir un elemento que sujete de forma segura el '</w:t>
      </w:r>
      <w:proofErr w:type="spellStart"/>
      <w:r>
        <w:rPr>
          <w:color w:val="000000"/>
        </w:rPr>
        <w:t>ulu</w:t>
      </w:r>
      <w:proofErr w:type="spellEnd"/>
      <w:r>
        <w:rPr>
          <w:color w:val="000000"/>
        </w:rPr>
        <w:t xml:space="preserve"> que recibiste porque tendrás que probar el paracaídas varias veces.</w:t>
      </w:r>
    </w:p>
    <w:tbl>
      <w:tblPr>
        <w:tblW w:w="935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D5D1C" w:rsidRPr="0099518B" w14:paraId="25B0D3CA" w14:textId="77777777" w:rsidTr="003A7275">
        <w:trPr>
          <w:trHeight w:val="5022"/>
        </w:trPr>
        <w:tc>
          <w:tcPr>
            <w:tcW w:w="9350" w:type="dxa"/>
          </w:tcPr>
          <w:p w14:paraId="3DF61C84" w14:textId="77777777" w:rsidR="006D5D1C" w:rsidRPr="0099518B" w:rsidRDefault="006D5D1C" w:rsidP="003A3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BB9AC13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D0B1783" w14:textId="3C8DDBF9" w:rsidR="006D5D1C" w:rsidRPr="0099518B" w:rsidRDefault="00CB4354" w:rsidP="006D5D1C">
      <w:pPr>
        <w:pStyle w:val="Heading1"/>
      </w:pPr>
      <w:r>
        <w:t>Construye y pon a la prueba</w:t>
      </w:r>
      <w:r w:rsidR="006D5D1C" w:rsidRPr="0099518B">
        <w:t xml:space="preserve"> </w:t>
      </w:r>
    </w:p>
    <w:p w14:paraId="5D91E8C9" w14:textId="27575011" w:rsidR="006D5D1C" w:rsidRPr="0099518B" w:rsidRDefault="00CB4354" w:rsidP="006D5D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</w:pPr>
      <w:r>
        <w:rPr>
          <w:color w:val="000000"/>
        </w:rPr>
        <w:t>Construye tu paracaídas</w:t>
      </w:r>
      <w:r w:rsidR="006D5D1C" w:rsidRPr="0099518B">
        <w:rPr>
          <w:color w:val="000000"/>
        </w:rPr>
        <w:t xml:space="preserve">. </w:t>
      </w:r>
    </w:p>
    <w:p w14:paraId="419C4BF3" w14:textId="26F308D0" w:rsidR="006D5D1C" w:rsidRPr="0099518B" w:rsidRDefault="0071393E" w:rsidP="006D5D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</w:pPr>
      <w:r>
        <w:rPr>
          <w:color w:val="000000"/>
        </w:rPr>
        <w:t>Realiza tres pruebas de tu paracaídas. Documenta en el espacio de abajo el tiempo de caída y otras observaciones relacionadas con la "protección" del '</w:t>
      </w:r>
      <w:proofErr w:type="spellStart"/>
      <w:r>
        <w:rPr>
          <w:color w:val="000000"/>
        </w:rPr>
        <w:t>ulu</w:t>
      </w:r>
      <w:proofErr w:type="spellEnd"/>
      <w:r>
        <w:rPr>
          <w:color w:val="000000"/>
        </w:rPr>
        <w:t xml:space="preserve"> mientras cae:</w:t>
      </w:r>
    </w:p>
    <w:p w14:paraId="241A7675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3F1D6E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58BDE8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7A48EC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4C3ED5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133497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D55C13" w14:textId="77777777" w:rsidR="006D5D1C" w:rsidRPr="0099518B" w:rsidRDefault="006D5D1C" w:rsidP="006D5D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3A08DD" w14:textId="15F3E425" w:rsidR="006D5D1C" w:rsidRPr="0099518B" w:rsidRDefault="0071393E" w:rsidP="006D5D1C">
      <w:pPr>
        <w:pStyle w:val="Heading1"/>
      </w:pPr>
      <w:r>
        <w:lastRenderedPageBreak/>
        <w:t>Evalúa y reflexiona</w:t>
      </w:r>
      <w:r w:rsidR="006D5D1C" w:rsidRPr="0099518B">
        <w:t xml:space="preserve"> </w:t>
      </w:r>
    </w:p>
    <w:p w14:paraId="2372D676" w14:textId="7DC4E03A" w:rsidR="006D5D1C" w:rsidRPr="0099518B" w:rsidRDefault="006D5D1C" w:rsidP="006D5D1C">
      <w:r w:rsidRPr="0099518B">
        <w:t>Revis</w:t>
      </w:r>
      <w:r w:rsidR="0071393E">
        <w:t xml:space="preserve">a y corrige </w:t>
      </w:r>
      <w:r w:rsidR="0071393E">
        <w:rPr>
          <w:color w:val="000000"/>
        </w:rPr>
        <w:t>tu declaración inicial de Afirmación, Evidencia, Razonamiento (CER) sobre cuál sería el mejor paracaídas para Kaiʻulani y Kekahu</w:t>
      </w:r>
      <w:r w:rsidRPr="0099518B">
        <w:t>:</w:t>
      </w:r>
    </w:p>
    <w:p w14:paraId="079A44FD" w14:textId="77777777" w:rsidR="006D5D1C" w:rsidRPr="0099518B" w:rsidRDefault="006D5D1C" w:rsidP="006D5D1C"/>
    <w:p w14:paraId="44554266" w14:textId="77777777" w:rsidR="006D5D1C" w:rsidRPr="0099518B" w:rsidRDefault="006D5D1C" w:rsidP="006D5D1C"/>
    <w:p w14:paraId="15E12E81" w14:textId="77777777" w:rsidR="006D5D1C" w:rsidRPr="0099518B" w:rsidRDefault="006D5D1C" w:rsidP="006D5D1C"/>
    <w:p w14:paraId="7AC1D078" w14:textId="77777777" w:rsidR="006D5D1C" w:rsidRPr="0099518B" w:rsidRDefault="006D5D1C" w:rsidP="006D5D1C"/>
    <w:p w14:paraId="786781FA" w14:textId="77777777" w:rsidR="006D5D1C" w:rsidRPr="0099518B" w:rsidRDefault="006D5D1C" w:rsidP="006D5D1C"/>
    <w:p w14:paraId="35F253B9" w14:textId="77777777" w:rsidR="006D5D1C" w:rsidRPr="0099518B" w:rsidRDefault="006D5D1C" w:rsidP="006D5D1C"/>
    <w:p w14:paraId="2C82BC72" w14:textId="77777777" w:rsidR="006D5D1C" w:rsidRPr="0099518B" w:rsidRDefault="006D5D1C" w:rsidP="006D5D1C"/>
    <w:p w14:paraId="2E842BE5" w14:textId="77777777" w:rsidR="006D5D1C" w:rsidRPr="0099518B" w:rsidRDefault="006D5D1C" w:rsidP="006D5D1C"/>
    <w:p w14:paraId="1F94B8CD" w14:textId="77777777" w:rsidR="006D5D1C" w:rsidRPr="0099518B" w:rsidRDefault="006D5D1C" w:rsidP="006D5D1C"/>
    <w:p w14:paraId="27824453" w14:textId="77777777" w:rsidR="006D5D1C" w:rsidRPr="0099518B" w:rsidRDefault="006D5D1C" w:rsidP="006D5D1C"/>
    <w:p w14:paraId="4B83F24D" w14:textId="77777777" w:rsidR="006D5D1C" w:rsidRPr="0099518B" w:rsidRDefault="006D5D1C" w:rsidP="006D5D1C"/>
    <w:p w14:paraId="7354D98B" w14:textId="0B7396B0" w:rsidR="001B5BA6" w:rsidRPr="0099518B" w:rsidRDefault="00131B18" w:rsidP="003A7275">
      <w:r>
        <w:t>¿Hay algún cambio que harías en el diseño de tu paracaídas si tuvieras más tiempo</w:t>
      </w:r>
      <w:r w:rsidR="006D5D1C" w:rsidRPr="0099518B">
        <w:t>?</w:t>
      </w:r>
      <w:r w:rsidR="00D72955" w:rsidRPr="0099518B">
        <w:rPr>
          <w:color w:val="000000" w:themeColor="text1"/>
        </w:rPr>
        <w:t xml:space="preserve"> </w:t>
      </w:r>
    </w:p>
    <w:sectPr w:rsidR="001B5BA6" w:rsidRPr="009951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F7A63E" w14:textId="77777777" w:rsidR="007C512D" w:rsidRDefault="007C512D" w:rsidP="00DC1CA0">
      <w:r>
        <w:separator/>
      </w:r>
    </w:p>
  </w:endnote>
  <w:endnote w:type="continuationSeparator" w:id="0">
    <w:p w14:paraId="25C60D49" w14:textId="77777777" w:rsidR="007C512D" w:rsidRDefault="007C512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48D36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9CE342" w14:textId="573F4E3E" w:rsidR="009F0B2E" w:rsidRPr="00EA2AF9" w:rsidRDefault="00EA2AF9" w:rsidP="00EA2AF9">
                          <w:pPr>
                            <w:pStyle w:val="Footer"/>
                          </w:pPr>
                          <w:fldSimple w:instr=" TITLE \* Upper \* MERGEFORMAT ">
                            <w:r w:rsidR="00454747" w:rsidRPr="00454747">
                              <w:t>SAVE THE ULU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D9CE342" w14:textId="573F4E3E" w:rsidR="009F0B2E" w:rsidRPr="00EA2AF9" w:rsidRDefault="00EA2AF9" w:rsidP="00EA2AF9">
                    <w:pPr>
                      <w:pStyle w:val="Footer"/>
                    </w:pPr>
                    <w:fldSimple w:instr=" TITLE \* Upper \* MERGEFORMAT ">
                      <w:r w:rsidR="00454747" w:rsidRPr="00454747">
                        <w:t>SAVE THE ULU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B3CE48" w14:textId="77777777" w:rsidR="007C512D" w:rsidRDefault="007C512D" w:rsidP="00DC1CA0">
      <w:r>
        <w:separator/>
      </w:r>
    </w:p>
  </w:footnote>
  <w:footnote w:type="continuationSeparator" w:id="0">
    <w:p w14:paraId="48DC07EE" w14:textId="77777777" w:rsidR="007C512D" w:rsidRDefault="007C512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C25D01"/>
    <w:multiLevelType w:val="multilevel"/>
    <w:tmpl w:val="8794C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5133504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1C"/>
    <w:rsid w:val="00072D23"/>
    <w:rsid w:val="000C7623"/>
    <w:rsid w:val="0010714D"/>
    <w:rsid w:val="00131B18"/>
    <w:rsid w:val="001B5BA6"/>
    <w:rsid w:val="00245200"/>
    <w:rsid w:val="00274BB5"/>
    <w:rsid w:val="002D4C34"/>
    <w:rsid w:val="002F1501"/>
    <w:rsid w:val="00304DC6"/>
    <w:rsid w:val="003A7275"/>
    <w:rsid w:val="00403889"/>
    <w:rsid w:val="00454747"/>
    <w:rsid w:val="00463853"/>
    <w:rsid w:val="00480109"/>
    <w:rsid w:val="004806AD"/>
    <w:rsid w:val="004856EB"/>
    <w:rsid w:val="004C2D48"/>
    <w:rsid w:val="005345DE"/>
    <w:rsid w:val="00552BFC"/>
    <w:rsid w:val="005B2598"/>
    <w:rsid w:val="005B4511"/>
    <w:rsid w:val="005E3EB2"/>
    <w:rsid w:val="006B357C"/>
    <w:rsid w:val="006C5B24"/>
    <w:rsid w:val="006D5D1C"/>
    <w:rsid w:val="0071393E"/>
    <w:rsid w:val="00782F44"/>
    <w:rsid w:val="00796C0B"/>
    <w:rsid w:val="007A5710"/>
    <w:rsid w:val="007C512D"/>
    <w:rsid w:val="00863922"/>
    <w:rsid w:val="008A4606"/>
    <w:rsid w:val="008E31E6"/>
    <w:rsid w:val="008F712F"/>
    <w:rsid w:val="00914680"/>
    <w:rsid w:val="00943A0E"/>
    <w:rsid w:val="00976B6A"/>
    <w:rsid w:val="00977E3D"/>
    <w:rsid w:val="0099518B"/>
    <w:rsid w:val="009A7873"/>
    <w:rsid w:val="009F0B2E"/>
    <w:rsid w:val="00A1673F"/>
    <w:rsid w:val="00AE1AE5"/>
    <w:rsid w:val="00B46A18"/>
    <w:rsid w:val="00BD7B9F"/>
    <w:rsid w:val="00CB4354"/>
    <w:rsid w:val="00CE2E34"/>
    <w:rsid w:val="00CF4EFB"/>
    <w:rsid w:val="00D72955"/>
    <w:rsid w:val="00D760BA"/>
    <w:rsid w:val="00DC1CA0"/>
    <w:rsid w:val="00E326C3"/>
    <w:rsid w:val="00E45663"/>
    <w:rsid w:val="00E46C11"/>
    <w:rsid w:val="00EA2AF9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AB336"/>
  <w15:chartTrackingRefBased/>
  <w15:docId w15:val="{79100FAC-4E46-2543-AC59-B4DBEE6E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CE2E3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60</TotalTime>
  <Pages>7</Pages>
  <Words>501</Words>
  <Characters>2737</Characters>
  <Application>Microsoft Office Word</Application>
  <DocSecurity>0</DocSecurity>
  <Lines>248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Save the Ulu</vt:lpstr>
    </vt:vector>
  </TitlesOfParts>
  <Manager/>
  <Company/>
  <LinksUpToDate>false</LinksUpToDate>
  <CharactersWithSpaces>3146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Save the Ulu</dc:title>
  <dc:subject/>
  <dc:creator>K20 Center</dc:creator>
  <cp:keywords/>
  <dc:description/>
  <cp:lastModifiedBy>Lopez, Araceli</cp:lastModifiedBy>
  <cp:revision>5</cp:revision>
  <dcterms:created xsi:type="dcterms:W3CDTF">2026-07-31T18:28:00Z</dcterms:created>
  <dcterms:modified xsi:type="dcterms:W3CDTF">2026-07-31T20:40:00Z</dcterms:modified>
  <cp:category/>
</cp:coreProperties>
</file>