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F49E783" w14:textId="4F4B6D75" w:rsidR="00446C13" w:rsidRDefault="00B72997" w:rsidP="001872E7">
      <w:pPr>
        <w:pStyle w:val="Title"/>
      </w:pPr>
      <w:r>
        <w:t xml:space="preserve">Picture </w:t>
      </w:r>
      <w:r w:rsidR="00E4654B">
        <w:t>c</w:t>
      </w:r>
    </w:p>
    <w:p w14:paraId="314382D4" w14:textId="2D396373" w:rsidR="00B72997" w:rsidRDefault="00E4654B" w:rsidP="00B72997">
      <w:pPr>
        <w:rPr>
          <w:noProof/>
        </w:rPr>
      </w:pPr>
      <w:r>
        <w:rPr>
          <w:noProof/>
        </w:rPr>
        <w:drawing>
          <wp:inline distT="0" distB="0" distL="0" distR="0" wp14:anchorId="23B7B337" wp14:editId="1FCA4157">
            <wp:extent cx="8229600" cy="4815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75F8" w14:textId="2A1E004A" w:rsidR="00E4654B" w:rsidRPr="00953FFC" w:rsidRDefault="00E4654B" w:rsidP="00953FF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953FFC">
        <w:rPr>
          <w:rFonts w:asciiTheme="minorHAnsi" w:hAnsiTheme="minorHAnsi" w:cstheme="minorHAnsi"/>
          <w:sz w:val="18"/>
          <w:szCs w:val="18"/>
        </w:rPr>
        <w:t xml:space="preserve">Image Source: </w:t>
      </w:r>
      <w:proofErr w:type="spellStart"/>
      <w:r w:rsidRPr="00953FFC">
        <w:rPr>
          <w:rFonts w:asciiTheme="minorHAnsi" w:hAnsiTheme="minorHAnsi" w:cstheme="minorHAnsi"/>
          <w:color w:val="000000"/>
          <w:sz w:val="18"/>
          <w:szCs w:val="18"/>
        </w:rPr>
        <w:t>Siebring</w:t>
      </w:r>
      <w:proofErr w:type="spellEnd"/>
      <w:r w:rsidRPr="00953FFC">
        <w:rPr>
          <w:rFonts w:asciiTheme="minorHAnsi" w:hAnsiTheme="minorHAnsi" w:cstheme="minorHAnsi"/>
          <w:color w:val="000000"/>
          <w:sz w:val="18"/>
          <w:szCs w:val="18"/>
        </w:rPr>
        <w:t>, E. (2019).</w:t>
      </w:r>
      <w:r w:rsidR="00953FFC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953FFC">
        <w:rPr>
          <w:rFonts w:asciiTheme="minorHAnsi" w:hAnsiTheme="minorHAnsi" w:cstheme="minorHAnsi"/>
          <w:color w:val="000000"/>
          <w:sz w:val="18"/>
          <w:szCs w:val="18"/>
        </w:rPr>
        <w:t xml:space="preserve">Teachers welcome students back to school in North Platte. KNOP-TV. </w:t>
      </w:r>
      <w:r w:rsidR="00BE32F3" w:rsidRPr="00953FFC">
        <w:rPr>
          <w:rFonts w:asciiTheme="minorHAnsi" w:hAnsiTheme="minorHAnsi" w:cstheme="minorHAnsi"/>
          <w:color w:val="000000"/>
          <w:sz w:val="18"/>
          <w:szCs w:val="18"/>
        </w:rPr>
        <w:t>[Image]</w:t>
      </w:r>
      <w:r w:rsidR="00BE32F3">
        <w:rPr>
          <w:rFonts w:asciiTheme="minorHAnsi" w:hAnsiTheme="minorHAnsi" w:cstheme="minorHAnsi"/>
          <w:color w:val="000000"/>
          <w:sz w:val="18"/>
          <w:szCs w:val="18"/>
        </w:rPr>
        <w:t>.</w:t>
      </w:r>
      <w:bookmarkStart w:id="0" w:name="_GoBack"/>
      <w:bookmarkEnd w:id="0"/>
      <w:r w:rsidR="00953FFC">
        <w:rPr>
          <w:rFonts w:asciiTheme="minorHAnsi" w:hAnsiTheme="minorHAnsi" w:cstheme="minorHAnsi"/>
          <w:color w:val="000000"/>
          <w:sz w:val="18"/>
          <w:szCs w:val="18"/>
        </w:rPr>
        <w:br/>
      </w:r>
      <w:r w:rsidRPr="00953FFC">
        <w:rPr>
          <w:rFonts w:asciiTheme="minorHAnsi" w:hAnsiTheme="minorHAnsi" w:cstheme="minorHAnsi"/>
          <w:color w:val="000000"/>
          <w:sz w:val="18"/>
          <w:szCs w:val="18"/>
        </w:rPr>
        <w:t xml:space="preserve">Retrieved from </w:t>
      </w:r>
      <w:r w:rsidRPr="00953FFC">
        <w:rPr>
          <w:rFonts w:asciiTheme="minorHAnsi" w:hAnsiTheme="minorHAnsi" w:cstheme="minorHAnsi"/>
          <w:sz w:val="18"/>
          <w:szCs w:val="18"/>
        </w:rPr>
        <w:t>https://www.knopnews2.com/content/news/Teachers--welcome-students-back-to-school-in-North-Platte-554214081.html</w:t>
      </w:r>
    </w:p>
    <w:p w14:paraId="05FECA9F" w14:textId="5E3E8F5B" w:rsidR="00B72997" w:rsidRPr="00B72997" w:rsidRDefault="00B72997" w:rsidP="00E4654B">
      <w:pPr>
        <w:ind w:right="720"/>
        <w:jc w:val="right"/>
        <w:rPr>
          <w:sz w:val="20"/>
          <w:szCs w:val="20"/>
        </w:rPr>
      </w:pPr>
    </w:p>
    <w:sectPr w:rsidR="00B72997" w:rsidRPr="00B72997" w:rsidSect="008E4D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8F3EF" w14:textId="77777777" w:rsidR="0097706E" w:rsidRDefault="0097706E" w:rsidP="00293785">
      <w:pPr>
        <w:spacing w:after="0" w:line="240" w:lineRule="auto"/>
      </w:pPr>
      <w:r>
        <w:separator/>
      </w:r>
    </w:p>
  </w:endnote>
  <w:endnote w:type="continuationSeparator" w:id="0">
    <w:p w14:paraId="7341A267" w14:textId="77777777" w:rsidR="0097706E" w:rsidRDefault="0097706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60D43" w14:textId="77777777" w:rsidR="00E80C27" w:rsidRDefault="00E80C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273AF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902805" wp14:editId="065BEEEF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1F8DDF" w14:textId="77777777" w:rsidR="00293785" w:rsidRDefault="0097706E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ACDF235E77FFA247AF7C204438CDD18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F0FE4">
                                <w:t>Building School and Classroom Community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90280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CZkLy+4QAAAA8B&#13;&#10;AAAPAAAAAAAAAAAAAAAAANAEAABkcnMvZG93bnJldi54bWxQSwUGAAAAAAQABADzAAAA3gUAAAAA&#13;&#10;" filled="f" stroked="f">
              <v:textbox>
                <w:txbxContent>
                  <w:p w14:paraId="7B1F8DDF" w14:textId="77777777" w:rsidR="00293785" w:rsidRDefault="00472E2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ACDF235E77FFA247AF7C204438CDD18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F0FE4">
                          <w:t>Building School and Classroom Community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0FE9F343" wp14:editId="1D25F9CE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8D23F" w14:textId="77777777" w:rsidR="00E80C27" w:rsidRDefault="00E80C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B9A9E" w14:textId="77777777" w:rsidR="0097706E" w:rsidRDefault="0097706E" w:rsidP="00293785">
      <w:pPr>
        <w:spacing w:after="0" w:line="240" w:lineRule="auto"/>
      </w:pPr>
      <w:r>
        <w:separator/>
      </w:r>
    </w:p>
  </w:footnote>
  <w:footnote w:type="continuationSeparator" w:id="0">
    <w:p w14:paraId="26531C7F" w14:textId="77777777" w:rsidR="0097706E" w:rsidRDefault="0097706E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F3800" w14:textId="77777777" w:rsidR="000166BD" w:rsidRDefault="00016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7D7DF" w14:textId="77777777" w:rsidR="00E80C27" w:rsidRDefault="00E80C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EED9C" w14:textId="77777777" w:rsidR="000166BD" w:rsidRDefault="000166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997"/>
    <w:rsid w:val="000166BD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6040A"/>
    <w:rsid w:val="00446C13"/>
    <w:rsid w:val="00472E29"/>
    <w:rsid w:val="00475D78"/>
    <w:rsid w:val="004F0FE4"/>
    <w:rsid w:val="005078B4"/>
    <w:rsid w:val="0053328A"/>
    <w:rsid w:val="00540FC6"/>
    <w:rsid w:val="00622CC5"/>
    <w:rsid w:val="00645D7F"/>
    <w:rsid w:val="00656940"/>
    <w:rsid w:val="00666C03"/>
    <w:rsid w:val="00686DAB"/>
    <w:rsid w:val="00696D80"/>
    <w:rsid w:val="006E1542"/>
    <w:rsid w:val="00721EA4"/>
    <w:rsid w:val="007B055F"/>
    <w:rsid w:val="00880013"/>
    <w:rsid w:val="00895E9E"/>
    <w:rsid w:val="008E4D00"/>
    <w:rsid w:val="008F5386"/>
    <w:rsid w:val="00913172"/>
    <w:rsid w:val="00953FFC"/>
    <w:rsid w:val="0097706E"/>
    <w:rsid w:val="00981E19"/>
    <w:rsid w:val="009B52E4"/>
    <w:rsid w:val="009D6E8D"/>
    <w:rsid w:val="00A101E8"/>
    <w:rsid w:val="00AC349E"/>
    <w:rsid w:val="00B72997"/>
    <w:rsid w:val="00B92DBF"/>
    <w:rsid w:val="00BD119F"/>
    <w:rsid w:val="00BE32F3"/>
    <w:rsid w:val="00C73EA1"/>
    <w:rsid w:val="00CC4F77"/>
    <w:rsid w:val="00CD3CF6"/>
    <w:rsid w:val="00CE317F"/>
    <w:rsid w:val="00CE336D"/>
    <w:rsid w:val="00D106FF"/>
    <w:rsid w:val="00D626EB"/>
    <w:rsid w:val="00E4654B"/>
    <w:rsid w:val="00E80C27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AC5DB"/>
  <w15:docId w15:val="{57E3AE63-FBD5-4045-843A-B59873F1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654B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rrinwalters/Desktop/LEARN/LEARN%20Templates/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DF235E77FFA247AF7C204438CDD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1F3D0-6DE8-8447-B41D-F5C79B07CFA5}"/>
      </w:docPartPr>
      <w:docPartBody>
        <w:p w:rsidR="000938D4" w:rsidRDefault="00F61FD9">
          <w:pPr>
            <w:pStyle w:val="ACDF235E77FFA247AF7C204438CDD18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D9"/>
    <w:rsid w:val="000938D4"/>
    <w:rsid w:val="00173FE4"/>
    <w:rsid w:val="009262A6"/>
    <w:rsid w:val="00F6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DF235E77FFA247AF7C204438CDD18A">
    <w:name w:val="ACDF235E77FFA247AF7C204438CDD1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3E1C0-AF7F-B24E-AFBC-A92B3EB66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Instructions.dotx</Template>
  <TotalTime>1</TotalTime>
  <Pages>1</Pages>
  <Words>24</Words>
  <Characters>227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Manager/>
  <Company/>
  <LinksUpToDate>false</LinksUpToDate>
  <CharactersWithSpaces>249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School and Classroom Community</dc:title>
  <dc:subject/>
  <dc:creator>K20 Center</dc:creator>
  <cp:keywords/>
  <dc:description/>
  <cp:lastModifiedBy>Walters, Darrin J.</cp:lastModifiedBy>
  <cp:revision>4</cp:revision>
  <cp:lastPrinted>2016-07-14T14:08:00Z</cp:lastPrinted>
  <dcterms:created xsi:type="dcterms:W3CDTF">2019-11-04T22:02:00Z</dcterms:created>
  <dcterms:modified xsi:type="dcterms:W3CDTF">2019-11-05T17:50:00Z</dcterms:modified>
  <cp:category/>
</cp:coreProperties>
</file>