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BAB803" w14:textId="582F0EE9" w:rsidR="00357023" w:rsidRDefault="00F2606B" w:rsidP="00357023">
      <w:pPr>
        <w:jc w:val="center"/>
        <w:rPr>
          <w:sz w:val="144"/>
          <w:szCs w:val="144"/>
        </w:rPr>
      </w:pPr>
      <w:r>
        <w:rPr>
          <w:noProof/>
          <w:sz w:val="200"/>
          <w:szCs w:val="2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4C8A4F" wp14:editId="14BB4F7F">
                <wp:simplePos x="0" y="0"/>
                <wp:positionH relativeFrom="margin">
                  <wp:posOffset>1250950</wp:posOffset>
                </wp:positionH>
                <wp:positionV relativeFrom="margin">
                  <wp:posOffset>1276545</wp:posOffset>
                </wp:positionV>
                <wp:extent cx="5725551" cy="2349304"/>
                <wp:effectExtent l="0" t="0" r="2540" b="635"/>
                <wp:wrapNone/>
                <wp:docPr id="1908572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5551" cy="23493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2CA929" w14:textId="217DFB85" w:rsidR="00F2606B" w:rsidRPr="00F2606B" w:rsidRDefault="00F2606B" w:rsidP="00F2606B">
                            <w:pPr>
                              <w:jc w:val="center"/>
                              <w:rPr>
                                <w:sz w:val="300"/>
                                <w:szCs w:val="300"/>
                              </w:rPr>
                            </w:pPr>
                            <w:r w:rsidRPr="00F2606B">
                              <w:rPr>
                                <w:sz w:val="300"/>
                                <w:szCs w:val="300"/>
                              </w:rPr>
                              <w:t>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4C8A4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8.5pt;margin-top:100.5pt;width:450.85pt;height:18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" fillcolor="white [3201]" stroked="f" strokeweight=".5pt">
                <v:textbox>
                  <w:txbxContent>
                    <w:p w14:paraId="7B2CA929" w14:textId="217DFB85" w:rsidR="00F2606B" w:rsidRPr="00F2606B" w:rsidRDefault="00F2606B" w:rsidP="00F2606B">
                      <w:pPr>
                        <w:jc w:val="center"/>
                        <w:rPr>
                          <w:sz w:val="300"/>
                          <w:szCs w:val="300"/>
                        </w:rPr>
                      </w:pPr>
                      <w:r w:rsidRPr="00F2606B">
                        <w:rPr>
                          <w:sz w:val="300"/>
                          <w:szCs w:val="300"/>
                        </w:rPr>
                        <w:t>TRY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B0F13F5" w14:textId="25E83467" w:rsidR="00357023" w:rsidRDefault="00357023" w:rsidP="00F2606B">
      <w:pPr>
        <w:rPr>
          <w:sz w:val="200"/>
          <w:szCs w:val="200"/>
        </w:rPr>
      </w:pPr>
    </w:p>
    <w:p w14:paraId="5BEFB9BF" w14:textId="77777777" w:rsidR="00357023" w:rsidRDefault="00357023" w:rsidP="00357023">
      <w:pPr>
        <w:jc w:val="center"/>
        <w:rPr>
          <w:sz w:val="200"/>
          <w:szCs w:val="200"/>
        </w:rPr>
      </w:pPr>
    </w:p>
    <w:p w14:paraId="52EF787C" w14:textId="5EC549ED" w:rsidR="00357023" w:rsidRDefault="00F2606B" w:rsidP="00357023">
      <w:pPr>
        <w:jc w:val="center"/>
        <w:rPr>
          <w:sz w:val="200"/>
          <w:szCs w:val="200"/>
        </w:rPr>
      </w:pPr>
      <w:r>
        <w:rPr>
          <w:noProof/>
          <w:sz w:val="200"/>
          <w:szCs w:val="20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32B92" wp14:editId="71761C7F">
                <wp:simplePos x="0" y="0"/>
                <wp:positionH relativeFrom="column">
                  <wp:posOffset>0</wp:posOffset>
                </wp:positionH>
                <wp:positionV relativeFrom="paragraph">
                  <wp:posOffset>1322119</wp:posOffset>
                </wp:positionV>
                <wp:extent cx="8342142" cy="2348865"/>
                <wp:effectExtent l="0" t="0" r="1905" b="635"/>
                <wp:wrapNone/>
                <wp:docPr id="5827987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42142" cy="2348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C35487" w14:textId="02B5EF26" w:rsidR="00F2606B" w:rsidRPr="00F2606B" w:rsidRDefault="00F2606B" w:rsidP="00F2606B">
                            <w:pPr>
                              <w:jc w:val="center"/>
                              <w:rPr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sz w:val="300"/>
                                <w:szCs w:val="300"/>
                              </w:rPr>
                              <w:t>EXPLORED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D32B92" id="_x0000_s1027" type="#_x0000_t202" style="position:absolute;left:0;text-align:left;margin-left:0;margin-top:104.1pt;width:656.85pt;height:184.9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" fillcolor="white [3201]" stroked="f" strokeweight=".5pt">
                <v:textbox>
                  <w:txbxContent>
                    <w:p w14:paraId="58C35487" w14:textId="02B5EF26" w:rsidR="00F2606B" w:rsidRPr="00F2606B" w:rsidRDefault="00F2606B" w:rsidP="00F2606B">
                      <w:pPr>
                        <w:jc w:val="center"/>
                        <w:rPr>
                          <w:sz w:val="300"/>
                          <w:szCs w:val="300"/>
                        </w:rPr>
                      </w:pPr>
                      <w:r>
                        <w:rPr>
                          <w:sz w:val="300"/>
                          <w:szCs w:val="300"/>
                        </w:rPr>
                        <w:t>EXPLORED</w:t>
                      </w:r>
                    </w:p>
                  </w:txbxContent>
                </v:textbox>
              </v:shape>
            </w:pict>
          </mc:Fallback>
        </mc:AlternateContent>
      </w:r>
    </w:p>
    <w:p w14:paraId="103D9324" w14:textId="46BD146C" w:rsidR="00357023" w:rsidRDefault="00357023" w:rsidP="00357023">
      <w:pPr>
        <w:jc w:val="center"/>
        <w:rPr>
          <w:sz w:val="200"/>
          <w:szCs w:val="200"/>
        </w:rPr>
      </w:pPr>
    </w:p>
    <w:p w14:paraId="0D77CEDD" w14:textId="77777777" w:rsidR="00357023" w:rsidRDefault="00357023" w:rsidP="00F2606B">
      <w:pPr>
        <w:rPr>
          <w:sz w:val="200"/>
          <w:szCs w:val="200"/>
        </w:rPr>
      </w:pPr>
    </w:p>
    <w:p w14:paraId="02575A5B" w14:textId="5DE14978" w:rsidR="00357023" w:rsidRDefault="00F2606B" w:rsidP="00357023">
      <w:pPr>
        <w:jc w:val="center"/>
        <w:rPr>
          <w:sz w:val="200"/>
          <w:szCs w:val="200"/>
        </w:rPr>
      </w:pPr>
      <w:r>
        <w:rPr>
          <w:noProof/>
          <w:sz w:val="200"/>
          <w:szCs w:val="20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DB1501" wp14:editId="6D0DBB71">
                <wp:simplePos x="0" y="0"/>
                <wp:positionH relativeFrom="margin">
                  <wp:posOffset>773283</wp:posOffset>
                </wp:positionH>
                <wp:positionV relativeFrom="margin">
                  <wp:posOffset>1280013</wp:posOffset>
                </wp:positionV>
                <wp:extent cx="6850575" cy="2349304"/>
                <wp:effectExtent l="0" t="0" r="0" b="635"/>
                <wp:wrapNone/>
                <wp:docPr id="60017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0575" cy="23493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98B337" w14:textId="2399D84A" w:rsidR="00F2606B" w:rsidRPr="00F2606B" w:rsidRDefault="00F2606B" w:rsidP="00F2606B">
                            <w:pPr>
                              <w:jc w:val="center"/>
                              <w:rPr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sz w:val="300"/>
                                <w:szCs w:val="300"/>
                              </w:rPr>
                              <w:t>APPLIED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DB1501" id="_x0000_s1028" type="#_x0000_t202" style="position:absolute;left:0;text-align:left;margin-left:60.9pt;margin-top:100.8pt;width:539.4pt;height:18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" fillcolor="white [3201]" stroked="f" strokeweight=".5pt">
                <v:textbox>
                  <w:txbxContent>
                    <w:p w14:paraId="4198B337" w14:textId="2399D84A" w:rsidR="00F2606B" w:rsidRPr="00F2606B" w:rsidRDefault="00F2606B" w:rsidP="00F2606B">
                      <w:pPr>
                        <w:jc w:val="center"/>
                        <w:rPr>
                          <w:sz w:val="300"/>
                          <w:szCs w:val="300"/>
                        </w:rPr>
                      </w:pPr>
                      <w:r>
                        <w:rPr>
                          <w:sz w:val="300"/>
                          <w:szCs w:val="300"/>
                        </w:rPr>
                        <w:t>APPLIED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16B35CE" w14:textId="77777777" w:rsidR="00357023" w:rsidRDefault="00357023" w:rsidP="00F2606B">
      <w:pPr>
        <w:rPr>
          <w:sz w:val="200"/>
          <w:szCs w:val="200"/>
        </w:rPr>
      </w:pPr>
    </w:p>
    <w:p w14:paraId="3CD898EA" w14:textId="77777777" w:rsidR="00357023" w:rsidRDefault="00357023" w:rsidP="00357023">
      <w:pPr>
        <w:jc w:val="center"/>
        <w:rPr>
          <w:sz w:val="200"/>
          <w:szCs w:val="200"/>
        </w:rPr>
      </w:pPr>
    </w:p>
    <w:p w14:paraId="2BC2E133" w14:textId="3AE73010" w:rsidR="00357023" w:rsidRDefault="00F2606B" w:rsidP="00357023">
      <w:pPr>
        <w:jc w:val="center"/>
        <w:rPr>
          <w:sz w:val="200"/>
          <w:szCs w:val="200"/>
        </w:rPr>
      </w:pPr>
      <w:r>
        <w:rPr>
          <w:noProof/>
          <w:sz w:val="200"/>
          <w:szCs w:val="20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AB501E" wp14:editId="32552C12">
                <wp:simplePos x="0" y="0"/>
                <wp:positionH relativeFrom="margin">
                  <wp:posOffset>-323068</wp:posOffset>
                </wp:positionH>
                <wp:positionV relativeFrom="margin">
                  <wp:posOffset>1462796</wp:posOffset>
                </wp:positionV>
                <wp:extent cx="9003030" cy="2348865"/>
                <wp:effectExtent l="0" t="0" r="1270" b="635"/>
                <wp:wrapNone/>
                <wp:docPr id="4674316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3030" cy="2348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DCE273" w14:textId="099E4408" w:rsidR="00F2606B" w:rsidRPr="00F2606B" w:rsidRDefault="00F2606B" w:rsidP="00F2606B">
                            <w:pPr>
                              <w:jc w:val="center"/>
                              <w:rPr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sz w:val="300"/>
                                <w:szCs w:val="300"/>
                              </w:rPr>
                              <w:t>MASTERED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AB501E" id="_x0000_s1029" type="#_x0000_t202" style="position:absolute;left:0;text-align:left;margin-left:-25.45pt;margin-top:115.2pt;width:708.9pt;height:184.95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" fillcolor="white [3201]" stroked="f" strokeweight=".5pt">
                <v:textbox>
                  <w:txbxContent>
                    <w:p w14:paraId="42DCE273" w14:textId="099E4408" w:rsidR="00F2606B" w:rsidRPr="00F2606B" w:rsidRDefault="00F2606B" w:rsidP="00F2606B">
                      <w:pPr>
                        <w:jc w:val="center"/>
                        <w:rPr>
                          <w:sz w:val="300"/>
                          <w:szCs w:val="300"/>
                        </w:rPr>
                      </w:pPr>
                      <w:r>
                        <w:rPr>
                          <w:sz w:val="300"/>
                          <w:szCs w:val="300"/>
                        </w:rPr>
                        <w:t>MASTERED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5B95E84" w14:textId="4DEDE7EC" w:rsidR="00357023" w:rsidRPr="00357023" w:rsidRDefault="00357023" w:rsidP="00357023">
      <w:pPr>
        <w:jc w:val="center"/>
        <w:rPr>
          <w:sz w:val="200"/>
          <w:szCs w:val="200"/>
        </w:rPr>
      </w:pPr>
    </w:p>
    <w:sectPr w:rsidR="00357023" w:rsidRPr="00357023" w:rsidSect="00F2606B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509AF9" w14:textId="77777777" w:rsidR="00271BE3" w:rsidRDefault="00271BE3" w:rsidP="00F2606B">
      <w:pPr>
        <w:spacing w:after="0" w:line="240" w:lineRule="auto"/>
      </w:pPr>
      <w:r>
        <w:separator/>
      </w:r>
    </w:p>
  </w:endnote>
  <w:endnote w:type="continuationSeparator" w:id="0">
    <w:p w14:paraId="690F242E" w14:textId="77777777" w:rsidR="00271BE3" w:rsidRDefault="00271BE3" w:rsidP="00F26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7447F3" w14:textId="494A7E3D" w:rsidR="00F2606B" w:rsidRDefault="00F2606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hidden="0" allowOverlap="1" wp14:anchorId="49D9B5D6" wp14:editId="25130661">
              <wp:simplePos x="0" y="0"/>
              <wp:positionH relativeFrom="column">
                <wp:posOffset>3629074</wp:posOffset>
              </wp:positionH>
              <wp:positionV relativeFrom="paragraph">
                <wp:posOffset>-278765</wp:posOffset>
              </wp:positionV>
              <wp:extent cx="3655060" cy="285750"/>
              <wp:effectExtent l="0" t="0" r="0" b="0"/>
              <wp:wrapSquare wrapText="bothSides" distT="0" distB="0" distL="114300" distR="114300"/>
              <wp:docPr id="1513571037" name="Rectangle 15135710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506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7A0740" w14:textId="0B8FA73B" w:rsidR="00F2606B" w:rsidRDefault="00F2606B" w:rsidP="00F2606B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TITLE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9D9B5D6" id="Rectangle 1513571037" o:spid="_x0000_s1030" style="position:absolute;left:0;text-align:left;margin-left:285.75pt;margin-top:-21.95pt;width:287.8pt;height:22.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" filled="f" stroked="f">
              <v:textbox inset="2.53958mm,1.2694mm,2.53958mm,1.2694mm">
                <w:txbxContent>
                  <w:p w14:paraId="5E7A0740" w14:textId="0B8FA73B" w:rsidR="00F2606B" w:rsidRDefault="00F2606B" w:rsidP="00F2606B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TITLE  \* MERGEFORMAT </w:instrText>
                    </w:r>
                    <w: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71552" behindDoc="1" locked="0" layoutInCell="1" hidden="0" allowOverlap="1" wp14:anchorId="0FFC255F" wp14:editId="2A47FCD3">
          <wp:simplePos x="0" y="0"/>
          <wp:positionH relativeFrom="column">
            <wp:posOffset>3348111</wp:posOffset>
          </wp:positionH>
          <wp:positionV relativeFrom="paragraph">
            <wp:posOffset>-281354</wp:posOffset>
          </wp:positionV>
          <wp:extent cx="4902200" cy="508000"/>
          <wp:effectExtent l="0" t="0" r="0" b="0"/>
          <wp:wrapNone/>
          <wp:docPr id="47726130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8480" behindDoc="1" locked="0" layoutInCell="1" hidden="0" allowOverlap="1" wp14:anchorId="161356E6" wp14:editId="7EF98520">
          <wp:simplePos x="0" y="0"/>
          <wp:positionH relativeFrom="column">
            <wp:posOffset>1647825</wp:posOffset>
          </wp:positionH>
          <wp:positionV relativeFrom="paragraph">
            <wp:posOffset>2303145</wp:posOffset>
          </wp:positionV>
          <wp:extent cx="4902200" cy="508000"/>
          <wp:effectExtent l="0" t="0" r="0" b="0"/>
          <wp:wrapNone/>
          <wp:docPr id="3449796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hidden="0" allowOverlap="1" wp14:anchorId="45751915" wp14:editId="3850093B">
              <wp:simplePos x="0" y="0"/>
              <wp:positionH relativeFrom="column">
                <wp:posOffset>2183765</wp:posOffset>
              </wp:positionH>
              <wp:positionV relativeFrom="paragraph">
                <wp:posOffset>2300605</wp:posOffset>
              </wp:positionV>
              <wp:extent cx="3655060" cy="285750"/>
              <wp:effectExtent l="0" t="0" r="0" b="0"/>
              <wp:wrapSquare wrapText="bothSides" distT="0" distB="0" distL="114300" distR="114300"/>
              <wp:docPr id="1139423953" name="Rectangle 11394239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506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037FD7" w14:textId="2BB2E92C" w:rsidR="00F2606B" w:rsidRDefault="00F2606B" w:rsidP="00F2606B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TITLE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5751915" id="Rectangle 1139423953" o:spid="_x0000_s1031" style="position:absolute;left:0;text-align:left;margin-left:171.95pt;margin-top:181.15pt;width:287.8pt;height:22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" filled="f" stroked="f">
              <v:textbox inset="2.53958mm,1.2694mm,2.53958mm,1.2694mm">
                <w:txbxContent>
                  <w:p w14:paraId="01037FD7" w14:textId="2BB2E92C" w:rsidR="00F2606B" w:rsidRDefault="00F2606B" w:rsidP="00F2606B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TITLE  \* MERGEFORMAT </w:instrText>
                    </w:r>
                    <w: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65408" behindDoc="1" locked="0" layoutInCell="1" hidden="0" allowOverlap="1" wp14:anchorId="236F0553" wp14:editId="752BFD64">
          <wp:simplePos x="0" y="0"/>
          <wp:positionH relativeFrom="column">
            <wp:posOffset>1495425</wp:posOffset>
          </wp:positionH>
          <wp:positionV relativeFrom="paragraph">
            <wp:posOffset>2150745</wp:posOffset>
          </wp:positionV>
          <wp:extent cx="4902200" cy="508000"/>
          <wp:effectExtent l="0" t="0" r="0" b="0"/>
          <wp:wrapNone/>
          <wp:docPr id="56475556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hidden="0" allowOverlap="1" wp14:anchorId="33A4E708" wp14:editId="583FE191">
              <wp:simplePos x="0" y="0"/>
              <wp:positionH relativeFrom="column">
                <wp:posOffset>2031365</wp:posOffset>
              </wp:positionH>
              <wp:positionV relativeFrom="paragraph">
                <wp:posOffset>2148205</wp:posOffset>
              </wp:positionV>
              <wp:extent cx="3655060" cy="285750"/>
              <wp:effectExtent l="0" t="0" r="0" b="0"/>
              <wp:wrapSquare wrapText="bothSides" distT="0" distB="0" distL="114300" distR="114300"/>
              <wp:docPr id="2020664541" name="Rectangle 20206645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506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8C9615" w14:textId="6013334A" w:rsidR="00F2606B" w:rsidRDefault="00F2606B" w:rsidP="00F2606B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TITLE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3A4E708" id="Rectangle 2020664541" o:spid="_x0000_s1032" style="position:absolute;left:0;text-align:left;margin-left:159.95pt;margin-top:169.15pt;width:287.8pt;height:22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" filled="f" stroked="f">
              <v:textbox inset="2.53958mm,1.2694mm,2.53958mm,1.2694mm">
                <w:txbxContent>
                  <w:p w14:paraId="1C8C9615" w14:textId="6013334A" w:rsidR="00F2606B" w:rsidRDefault="00F2606B" w:rsidP="00F2606B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TITLE  \* MERGEFORMAT </w:instrText>
                    </w:r>
                    <w: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62336" behindDoc="1" locked="0" layoutInCell="1" hidden="0" allowOverlap="1" wp14:anchorId="212B73E9" wp14:editId="1B0A674C">
          <wp:simplePos x="0" y="0"/>
          <wp:positionH relativeFrom="column">
            <wp:posOffset>1343025</wp:posOffset>
          </wp:positionH>
          <wp:positionV relativeFrom="paragraph">
            <wp:posOffset>1998345</wp:posOffset>
          </wp:positionV>
          <wp:extent cx="4902200" cy="508000"/>
          <wp:effectExtent l="0" t="0" r="0" b="0"/>
          <wp:wrapNone/>
          <wp:docPr id="209495909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7929842E" wp14:editId="48C0D40B">
              <wp:simplePos x="0" y="0"/>
              <wp:positionH relativeFrom="column">
                <wp:posOffset>1878965</wp:posOffset>
              </wp:positionH>
              <wp:positionV relativeFrom="paragraph">
                <wp:posOffset>1995805</wp:posOffset>
              </wp:positionV>
              <wp:extent cx="3655060" cy="285750"/>
              <wp:effectExtent l="0" t="0" r="0" b="0"/>
              <wp:wrapSquare wrapText="bothSides" distT="0" distB="0" distL="114300" distR="114300"/>
              <wp:docPr id="1678119578" name="Rectangle 16781195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506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45AF8B" w14:textId="5065B339" w:rsidR="00F2606B" w:rsidRDefault="00F2606B" w:rsidP="00F2606B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TITLE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929842E" id="Rectangle 1678119578" o:spid="_x0000_s1033" style="position:absolute;left:0;text-align:left;margin-left:147.95pt;margin-top:157.15pt;width:287.8pt;height:22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" filled="f" stroked="f">
              <v:textbox inset="2.53958mm,1.2694mm,2.53958mm,1.2694mm">
                <w:txbxContent>
                  <w:p w14:paraId="3F45AF8B" w14:textId="5065B339" w:rsidR="00F2606B" w:rsidRDefault="00F2606B" w:rsidP="00F2606B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TITLE  \* MERGEFORMAT </w:instrText>
                    </w:r>
                    <w: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9264" behindDoc="1" locked="0" layoutInCell="1" hidden="0" allowOverlap="1" wp14:anchorId="1FA0CC82" wp14:editId="76D247C7">
          <wp:simplePos x="0" y="0"/>
          <wp:positionH relativeFrom="column">
            <wp:posOffset>1190625</wp:posOffset>
          </wp:positionH>
          <wp:positionV relativeFrom="paragraph">
            <wp:posOffset>1845945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7C18921A" wp14:editId="55A9F68A">
              <wp:simplePos x="0" y="0"/>
              <wp:positionH relativeFrom="column">
                <wp:posOffset>1726565</wp:posOffset>
              </wp:positionH>
              <wp:positionV relativeFrom="paragraph">
                <wp:posOffset>1843405</wp:posOffset>
              </wp:positionV>
              <wp:extent cx="3655060" cy="28575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506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BC08C0" w14:textId="5EF0AAF1" w:rsidR="00F2606B" w:rsidRDefault="00F2606B" w:rsidP="00F2606B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TITLE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C18921A" id="Rectangle 1" o:spid="_x0000_s1034" style="position:absolute;left:0;text-align:left;margin-left:135.95pt;margin-top:145.15pt;width:287.8pt;height:22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" filled="f" stroked="f">
              <v:textbox inset="2.53958mm,1.2694mm,2.53958mm,1.2694mm">
                <w:txbxContent>
                  <w:p w14:paraId="66BC08C0" w14:textId="5EF0AAF1" w:rsidR="00F2606B" w:rsidRDefault="00F2606B" w:rsidP="00F2606B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TITLE  \* MERGEFORMAT </w:instrText>
                    </w:r>
                    <w: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0E676B" w14:textId="77777777" w:rsidR="00271BE3" w:rsidRDefault="00271BE3" w:rsidP="00F2606B">
      <w:pPr>
        <w:spacing w:after="0" w:line="240" w:lineRule="auto"/>
      </w:pPr>
      <w:r>
        <w:separator/>
      </w:r>
    </w:p>
  </w:footnote>
  <w:footnote w:type="continuationSeparator" w:id="0">
    <w:p w14:paraId="03F1B154" w14:textId="77777777" w:rsidR="00271BE3" w:rsidRDefault="00271BE3" w:rsidP="00F260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23"/>
    <w:rsid w:val="0001341E"/>
    <w:rsid w:val="00271BE3"/>
    <w:rsid w:val="002F4AE3"/>
    <w:rsid w:val="00357023"/>
    <w:rsid w:val="00434A0F"/>
    <w:rsid w:val="00514D57"/>
    <w:rsid w:val="00AA7C96"/>
    <w:rsid w:val="00F2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F312B0"/>
  <w15:chartTrackingRefBased/>
  <w15:docId w15:val="{CFB596F9-CE76-4A5B-BE32-E36D01D9A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2606B"/>
    <w:pPr>
      <w:spacing w:line="278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606B"/>
    <w:pPr>
      <w:keepNext/>
      <w:keepLines/>
      <w:spacing w:before="360" w:after="80"/>
      <w:outlineLvl w:val="0"/>
    </w:pPr>
    <w:rPr>
      <w:rFonts w:eastAsiaTheme="majorEastAsia"/>
      <w:b/>
      <w:bCs/>
      <w:color w:val="196B24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06B"/>
    <w:pPr>
      <w:keepNext/>
      <w:keepLines/>
      <w:spacing w:before="160" w:after="80"/>
      <w:outlineLvl w:val="1"/>
    </w:pPr>
    <w:rPr>
      <w:rFonts w:eastAsiaTheme="majorEastAsia"/>
      <w:i/>
      <w:iCs/>
      <w:color w:val="196B24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F2606B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0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F260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06B"/>
  </w:style>
  <w:style w:type="character" w:customStyle="1" w:styleId="Heading1Char">
    <w:name w:val="Heading 1 Char"/>
    <w:basedOn w:val="DefaultParagraphFont"/>
    <w:link w:val="Heading1"/>
    <w:uiPriority w:val="9"/>
    <w:rsid w:val="00F2606B"/>
    <w:rPr>
      <w:rFonts w:ascii="Calibri" w:eastAsiaTheme="majorEastAsia" w:hAnsi="Calibri" w:cs="Calibri"/>
      <w:b/>
      <w:bCs/>
      <w:color w:val="196B24" w:themeColor="accent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2606B"/>
    <w:rPr>
      <w:rFonts w:ascii="Calibri" w:eastAsiaTheme="majorEastAsia" w:hAnsi="Calibri" w:cs="Calibri"/>
      <w:i/>
      <w:iCs/>
      <w:color w:val="196B24" w:themeColor="accent3"/>
      <w:sz w:val="24"/>
      <w:szCs w:val="24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F2606B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06B"/>
    <w:rPr>
      <w:rFonts w:ascii="Calibri" w:eastAsiaTheme="majorEastAsia" w:hAnsi="Calibri" w:cstheme="majorBidi"/>
      <w:i/>
      <w:iCs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06B"/>
    <w:rPr>
      <w:rFonts w:ascii="Calibri" w:eastAsiaTheme="majorEastAsia" w:hAnsi="Calibri"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06B"/>
    <w:rPr>
      <w:rFonts w:ascii="Calibri" w:eastAsiaTheme="majorEastAsia" w:hAnsi="Calibri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06B"/>
    <w:rPr>
      <w:rFonts w:ascii="Calibri" w:eastAsiaTheme="majorEastAsia" w:hAnsi="Calibr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06B"/>
    <w:rPr>
      <w:rFonts w:ascii="Calibri" w:eastAsiaTheme="majorEastAsia" w:hAnsi="Calibri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06B"/>
    <w:rPr>
      <w:rFonts w:ascii="Calibri" w:eastAsiaTheme="majorEastAsia" w:hAnsi="Calibri" w:cstheme="majorBidi"/>
      <w:color w:val="272727" w:themeColor="text1" w:themeTint="D8"/>
      <w:sz w:val="24"/>
      <w:szCs w:val="24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F2606B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F2606B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06B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06B"/>
    <w:rPr>
      <w:rFonts w:ascii="Calibri" w:hAnsi="Calibri" w:cs="Calibri"/>
      <w:i/>
      <w:iCs/>
      <w:color w:val="404040" w:themeColor="text1" w:themeTint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F260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0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0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06B"/>
    <w:rPr>
      <w:rFonts w:ascii="Calibri" w:hAnsi="Calibri" w:cs="Calibri"/>
      <w:i/>
      <w:iCs/>
      <w:color w:val="0F476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F260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26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06B"/>
    <w:rPr>
      <w:rFonts w:ascii="Calibri" w:hAnsi="Calibri" w:cs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2606B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F2606B"/>
    <w:rPr>
      <w:rFonts w:ascii="Calibri" w:hAnsi="Calibri" w:cs="Calibri"/>
      <w:b/>
      <w:bCs/>
      <w:caps/>
      <w:sz w:val="24"/>
      <w:szCs w:val="24"/>
    </w:rPr>
  </w:style>
  <w:style w:type="paragraph" w:customStyle="1" w:styleId="BlockQuote">
    <w:name w:val="Block Quote"/>
    <w:basedOn w:val="Normal"/>
    <w:qFormat/>
    <w:rsid w:val="00F2606B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F2606B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06B"/>
    <w:rPr>
      <w:color w:val="605E5C"/>
      <w:shd w:val="clear" w:color="auto" w:fill="E1DFDD"/>
    </w:rPr>
  </w:style>
  <w:style w:type="paragraph" w:customStyle="1" w:styleId="AnswerKey">
    <w:name w:val="Answer Key"/>
    <w:basedOn w:val="Normal"/>
    <w:qFormat/>
    <w:rsid w:val="00F2606B"/>
    <w:rPr>
      <w:color w:val="A02B93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Horizont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Horizontal Template 2025.dotx</Template>
  <TotalTime>0</TotalTime>
  <Pages>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Bracken, Pam</dc:creator>
  <cp:keywords/>
  <dc:description/>
  <cp:lastModifiedBy>Gracia, Ann M.</cp:lastModifiedBy>
  <cp:revision>3</cp:revision>
  <cp:lastPrinted>2026-10-12T19:16:00Z</cp:lastPrinted>
  <dcterms:created xsi:type="dcterms:W3CDTF">2026-10-12T19:16:00Z</dcterms:created>
  <dcterms:modified xsi:type="dcterms:W3CDTF">2026-10-12T19:16:00Z</dcterms:modified>
</cp:coreProperties>
</file>