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5CB2" w14:textId="77777777" w:rsidR="00542A5E" w:rsidRPr="001872E7" w:rsidRDefault="00542A5E" w:rsidP="00542A5E">
      <w:pPr>
        <w:pStyle w:val="Title"/>
      </w:pPr>
      <w:r>
        <w:t>Four Corners Images: 1</w:t>
      </w:r>
    </w:p>
    <w:p w14:paraId="6E02E29E" w14:textId="77777777" w:rsidR="00542A5E" w:rsidRDefault="00542A5E" w:rsidP="00542A5E">
      <w:pPr>
        <w:jc w:val="center"/>
      </w:pPr>
      <w:r>
        <w:rPr>
          <w:noProof/>
        </w:rPr>
        <w:drawing>
          <wp:inline distT="0" distB="0" distL="0" distR="0" wp14:anchorId="3CFE0E1A" wp14:editId="796FC638">
            <wp:extent cx="5463635" cy="45720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99" b="16999"/>
                    <a:stretch/>
                  </pic:blipFill>
                  <pic:spPr bwMode="auto">
                    <a:xfrm>
                      <a:off x="0" y="0"/>
                      <a:ext cx="5469787" cy="4577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BCABF3" w14:textId="77777777" w:rsidR="00542A5E" w:rsidRDefault="00542A5E" w:rsidP="00542A5E">
      <w:pPr>
        <w:pStyle w:val="BodyText"/>
      </w:pPr>
    </w:p>
    <w:p w14:paraId="041D807E" w14:textId="77777777" w:rsidR="00542A5E" w:rsidRPr="00965ACC" w:rsidRDefault="00542A5E" w:rsidP="00542A5E">
      <w:pPr>
        <w:pStyle w:val="Heading3"/>
      </w:pPr>
      <w:r w:rsidRPr="00965ACC">
        <w:t xml:space="preserve">Inspired by Bourassa, M. (2013). Which One Doesn't Belong? </w:t>
      </w:r>
      <w:hyperlink r:id="rId8" w:history="1">
        <w:r w:rsidRPr="00965ACC">
          <w:t>https://wodb.ca/</w:t>
        </w:r>
      </w:hyperlink>
    </w:p>
    <w:p w14:paraId="7AD714F2" w14:textId="77777777" w:rsidR="00542A5E" w:rsidRDefault="00542A5E" w:rsidP="00542A5E">
      <w:pPr>
        <w:spacing w:after="160" w:line="259" w:lineRule="auto"/>
        <w:rPr>
          <w:rFonts w:asciiTheme="majorHAnsi" w:eastAsiaTheme="majorEastAsia" w:hAnsiTheme="majorHAnsi" w:cstheme="majorBidi"/>
          <w:b/>
          <w:caps/>
          <w:kern w:val="28"/>
          <w:sz w:val="32"/>
          <w:szCs w:val="56"/>
        </w:rPr>
      </w:pPr>
      <w:r>
        <w:br w:type="page"/>
      </w:r>
    </w:p>
    <w:p w14:paraId="284B8A71" w14:textId="77777777" w:rsidR="00542A5E" w:rsidRPr="001872E7" w:rsidRDefault="00542A5E" w:rsidP="00542A5E">
      <w:pPr>
        <w:pStyle w:val="Title"/>
      </w:pPr>
      <w:r>
        <w:lastRenderedPageBreak/>
        <w:t>Four Corners Images: 2</w:t>
      </w:r>
    </w:p>
    <w:p w14:paraId="750AD4B5" w14:textId="77777777" w:rsidR="00542A5E" w:rsidRPr="00F3298A" w:rsidRDefault="00542A5E" w:rsidP="00542A5E">
      <w:pPr>
        <w:jc w:val="center"/>
      </w:pPr>
      <w:r>
        <w:rPr>
          <w:noProof/>
        </w:rPr>
        <w:drawing>
          <wp:inline distT="0" distB="0" distL="0" distR="0" wp14:anchorId="50145D2F" wp14:editId="3847C43E">
            <wp:extent cx="5692603" cy="457200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99" b="18798"/>
                    <a:stretch/>
                  </pic:blipFill>
                  <pic:spPr bwMode="auto">
                    <a:xfrm>
                      <a:off x="0" y="0"/>
                      <a:ext cx="5692603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8F24C8" w14:textId="77777777" w:rsidR="00542A5E" w:rsidRDefault="00542A5E" w:rsidP="00542A5E">
      <w:pPr>
        <w:pStyle w:val="BodyText"/>
      </w:pPr>
    </w:p>
    <w:p w14:paraId="7D82DE66" w14:textId="77777777" w:rsidR="00542A5E" w:rsidRPr="00965ACC" w:rsidRDefault="00542A5E" w:rsidP="00542A5E">
      <w:pPr>
        <w:pStyle w:val="Heading3"/>
      </w:pPr>
      <w:r w:rsidRPr="00965ACC">
        <w:t xml:space="preserve">Inspired by Bourassa, M. (2013). Which One Doesn't Belong? </w:t>
      </w:r>
      <w:hyperlink r:id="rId10" w:history="1">
        <w:r w:rsidRPr="00965ACC">
          <w:t>https://wodb.ca/</w:t>
        </w:r>
      </w:hyperlink>
    </w:p>
    <w:p w14:paraId="209AF5C7" w14:textId="77777777" w:rsidR="00542A5E" w:rsidRDefault="00542A5E" w:rsidP="00542A5E">
      <w:pPr>
        <w:pStyle w:val="BodyText"/>
      </w:pPr>
      <w:r>
        <w:br w:type="page"/>
      </w:r>
    </w:p>
    <w:p w14:paraId="73D39D8B" w14:textId="77777777" w:rsidR="00542A5E" w:rsidRPr="001872E7" w:rsidRDefault="00542A5E" w:rsidP="00542A5E">
      <w:pPr>
        <w:pStyle w:val="Title"/>
      </w:pPr>
      <w:r>
        <w:lastRenderedPageBreak/>
        <w:t>Four Corners Images: 3</w:t>
      </w:r>
    </w:p>
    <w:p w14:paraId="184FDDED" w14:textId="77777777" w:rsidR="00542A5E" w:rsidRDefault="00542A5E" w:rsidP="00542A5E">
      <w:pPr>
        <w:jc w:val="center"/>
      </w:pPr>
      <w:r w:rsidRPr="00F3298A">
        <w:rPr>
          <w:noProof/>
        </w:rPr>
        <w:drawing>
          <wp:inline distT="0" distB="0" distL="0" distR="0" wp14:anchorId="34405524" wp14:editId="230F1F05">
            <wp:extent cx="5447286" cy="4572000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01" b="16203"/>
                    <a:stretch/>
                  </pic:blipFill>
                  <pic:spPr bwMode="auto">
                    <a:xfrm>
                      <a:off x="0" y="0"/>
                      <a:ext cx="5447286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18D76" w14:textId="77777777" w:rsidR="00542A5E" w:rsidRDefault="00542A5E" w:rsidP="00542A5E">
      <w:pPr>
        <w:pStyle w:val="BodyText"/>
      </w:pPr>
    </w:p>
    <w:p w14:paraId="159CC2D5" w14:textId="77777777" w:rsidR="00542A5E" w:rsidRPr="00965ACC" w:rsidRDefault="00542A5E" w:rsidP="00542A5E">
      <w:pPr>
        <w:pStyle w:val="Heading3"/>
      </w:pPr>
      <w:r w:rsidRPr="00965ACC">
        <w:t xml:space="preserve">Inspired by Bourassa, M. (2013). Which One Doesn't Belong? </w:t>
      </w:r>
      <w:hyperlink r:id="rId12" w:history="1">
        <w:r w:rsidRPr="00965ACC">
          <w:t>https://wodb.ca/</w:t>
        </w:r>
      </w:hyperlink>
    </w:p>
    <w:p w14:paraId="39EB2C7D" w14:textId="77777777" w:rsidR="00542A5E" w:rsidRDefault="00542A5E" w:rsidP="00542A5E">
      <w:pPr>
        <w:pStyle w:val="BodyText"/>
      </w:pPr>
      <w:r>
        <w:br w:type="page"/>
      </w:r>
    </w:p>
    <w:p w14:paraId="0E16795A" w14:textId="77777777" w:rsidR="00542A5E" w:rsidRDefault="00542A5E" w:rsidP="00542A5E">
      <w:pPr>
        <w:pStyle w:val="Title"/>
      </w:pPr>
      <w:r>
        <w:lastRenderedPageBreak/>
        <w:t>Four Corners Images: 4</w:t>
      </w:r>
    </w:p>
    <w:p w14:paraId="0F3A1F2E" w14:textId="77777777" w:rsidR="00542A5E" w:rsidRDefault="00542A5E" w:rsidP="00542A5E">
      <w:pPr>
        <w:jc w:val="center"/>
      </w:pPr>
      <w:r>
        <w:rPr>
          <w:noProof/>
        </w:rPr>
        <w:drawing>
          <wp:inline distT="0" distB="0" distL="0" distR="0" wp14:anchorId="1625CD99" wp14:editId="434D24B3">
            <wp:extent cx="5902667" cy="457200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00" b="20603"/>
                    <a:stretch/>
                  </pic:blipFill>
                  <pic:spPr bwMode="auto">
                    <a:xfrm>
                      <a:off x="0" y="0"/>
                      <a:ext cx="5902667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CAE501" w14:textId="77777777" w:rsidR="00542A5E" w:rsidRDefault="00542A5E" w:rsidP="00542A5E">
      <w:pPr>
        <w:pStyle w:val="BodyText"/>
      </w:pPr>
    </w:p>
    <w:p w14:paraId="59C0212B" w14:textId="77777777" w:rsidR="00542A5E" w:rsidRPr="00965ACC" w:rsidRDefault="00542A5E" w:rsidP="00542A5E">
      <w:pPr>
        <w:pStyle w:val="Heading3"/>
      </w:pPr>
      <w:r w:rsidRPr="00965ACC">
        <w:t xml:space="preserve">Inspired by Bourassa, M. (2013). Which One Doesn't Belong? </w:t>
      </w:r>
      <w:hyperlink r:id="rId14" w:history="1">
        <w:r w:rsidRPr="00965ACC">
          <w:t>https://wodb.ca/</w:t>
        </w:r>
      </w:hyperlink>
    </w:p>
    <w:p w14:paraId="3DFEB646" w14:textId="77777777" w:rsidR="001B5BA6" w:rsidRPr="00542A5E" w:rsidRDefault="001B5BA6" w:rsidP="00542A5E"/>
    <w:sectPr w:rsidR="001B5BA6" w:rsidRPr="00542A5E" w:rsidSect="009A4615">
      <w:foot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E0916" w14:textId="77777777" w:rsidR="00263E16" w:rsidRDefault="00263E16" w:rsidP="009A4615">
      <w:pPr>
        <w:spacing w:after="0" w:line="240" w:lineRule="auto"/>
      </w:pPr>
      <w:r>
        <w:separator/>
      </w:r>
    </w:p>
  </w:endnote>
  <w:endnote w:type="continuationSeparator" w:id="0">
    <w:p w14:paraId="1DF834B5" w14:textId="77777777" w:rsidR="00263E16" w:rsidRDefault="00263E16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58A4F" w14:textId="77777777" w:rsidR="00D04F53" w:rsidRPr="00304DC6" w:rsidRDefault="00A71218" w:rsidP="00C86A74">
    <w:pPr>
      <w:pStyle w:val="Footer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7045B957">
              <wp:simplePos x="0" y="0"/>
              <wp:positionH relativeFrom="column">
                <wp:posOffset>3658870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0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9B8C07" w14:textId="12BE8BF4" w:rsidR="00D04F53" w:rsidRPr="00C76450" w:rsidRDefault="00542A5E" w:rsidP="00C76450">
                          <w:pPr>
                            <w:pStyle w:val="Footer"/>
                          </w:pPr>
                          <w:r>
                            <w:t>Break the format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1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NcVSTvfAAAADAEAAA8AAABkcnMvZG93bnJldi54bWxMj8tugzAQRfeV+g/W&#10;VOqmSmxIQivKEFWRWEch+QAHT4HWD4RNoH9fZ9UuR3N077nFfjGa3Wj0vbMIyVoAI9s41dsW4XKu&#10;Vm/AfJBWSe0sIfyQh335+FDIXLnZnuhWh5bFEOtzidCFMOSc+6YjI/3aDWTj79ONRoZ4ji1Xo5xj&#10;uNE8FSLjRvY2NnRyoENHzXc9GQSXzi/6VCfV4Th/VeI40bn2hPj8tHy8Awu0hD8Y7vpRHcrodHWT&#10;VZ5phN1rlkYUYbXZZsDuRJKJuOaKkO42W+Blwf+PKH8B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1xVJO98AAAAMAQAADwAAAAAAAAAAAAAAAABzBAAAZHJzL2Rvd25yZXYueG1sUEsF&#10;BgAAAAAEAAQA8wAAAH8FAAAAAA==&#10;" filled="f" stroked="f" strokeweight=".5pt">
              <v:textbox style="mso-fit-shape-to-text:t">
                <w:txbxContent>
                  <w:p w14:paraId="2A9B8C07" w14:textId="12BE8BF4" w:rsidR="00D04F53" w:rsidRPr="00C76450" w:rsidRDefault="00542A5E" w:rsidP="00C76450">
                    <w:pPr>
                      <w:pStyle w:val="Footer"/>
                    </w:pPr>
                    <w:r>
                      <w:t>Break the format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74848866">
          <wp:simplePos x="0" y="0"/>
          <wp:positionH relativeFrom="column">
            <wp:posOffset>3538090</wp:posOffset>
          </wp:positionH>
          <wp:positionV relativeFrom="paragraph">
            <wp:posOffset>-179070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377A" w14:textId="77777777" w:rsidR="00263E16" w:rsidRDefault="00263E16" w:rsidP="009A4615">
      <w:pPr>
        <w:spacing w:after="0" w:line="240" w:lineRule="auto"/>
      </w:pPr>
      <w:r>
        <w:separator/>
      </w:r>
    </w:p>
  </w:footnote>
  <w:footnote w:type="continuationSeparator" w:id="0">
    <w:p w14:paraId="216C5910" w14:textId="77777777" w:rsidR="00263E16" w:rsidRDefault="00263E16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5E"/>
    <w:rsid w:val="0004092C"/>
    <w:rsid w:val="00065807"/>
    <w:rsid w:val="000A6A2A"/>
    <w:rsid w:val="0011355B"/>
    <w:rsid w:val="00151CCF"/>
    <w:rsid w:val="001A3F95"/>
    <w:rsid w:val="001B5BA6"/>
    <w:rsid w:val="001C0115"/>
    <w:rsid w:val="001E6BCA"/>
    <w:rsid w:val="00246BC1"/>
    <w:rsid w:val="002574A4"/>
    <w:rsid w:val="00263E16"/>
    <w:rsid w:val="00316C07"/>
    <w:rsid w:val="0032364F"/>
    <w:rsid w:val="003668DB"/>
    <w:rsid w:val="00424E6B"/>
    <w:rsid w:val="00467B1F"/>
    <w:rsid w:val="00480109"/>
    <w:rsid w:val="004856EB"/>
    <w:rsid w:val="0048595C"/>
    <w:rsid w:val="00542A5E"/>
    <w:rsid w:val="005448C2"/>
    <w:rsid w:val="00555159"/>
    <w:rsid w:val="005716BA"/>
    <w:rsid w:val="005A3A1A"/>
    <w:rsid w:val="0063271E"/>
    <w:rsid w:val="006669F0"/>
    <w:rsid w:val="006F637F"/>
    <w:rsid w:val="007F4DDC"/>
    <w:rsid w:val="00886FBD"/>
    <w:rsid w:val="00912773"/>
    <w:rsid w:val="009A4615"/>
    <w:rsid w:val="00A71218"/>
    <w:rsid w:val="00AB30CE"/>
    <w:rsid w:val="00AD0F89"/>
    <w:rsid w:val="00BE33F2"/>
    <w:rsid w:val="00BE5865"/>
    <w:rsid w:val="00C53852"/>
    <w:rsid w:val="00C76450"/>
    <w:rsid w:val="00C86A74"/>
    <w:rsid w:val="00D04F53"/>
    <w:rsid w:val="00D71FBC"/>
    <w:rsid w:val="00DD3628"/>
    <w:rsid w:val="00DE0B48"/>
    <w:rsid w:val="00E46C11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5FFD9"/>
  <w15:chartTrackingRefBased/>
  <w15:docId w15:val="{843BC104-AC68-4C3F-9F0C-6724DE22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542A5E"/>
    <w:pPr>
      <w:spacing w:after="120" w:line="276" w:lineRule="auto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 w:line="278" w:lineRule="auto"/>
      <w:outlineLvl w:val="0"/>
    </w:pPr>
    <w:rPr>
      <w:rFonts w:ascii="Calibri" w:eastAsiaTheme="majorEastAsia" w:hAnsi="Calibri" w:cs="Calibri"/>
      <w:b/>
      <w:bCs/>
      <w:color w:val="971D20" w:themeColor="accent3"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 w:line="278" w:lineRule="auto"/>
      <w:outlineLvl w:val="1"/>
    </w:pPr>
    <w:rPr>
      <w:rFonts w:ascii="Calibri" w:eastAsiaTheme="majorEastAsia" w:hAnsi="Calibri" w:cs="Calibri"/>
      <w:i/>
      <w:iCs/>
      <w:color w:val="971D20" w:themeColor="accent3"/>
      <w:kern w:val="2"/>
      <w:szCs w:val="24"/>
      <w14:ligatures w14:val="standardContextual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A4615"/>
    <w:pPr>
      <w:keepNext/>
      <w:keepLines/>
      <w:spacing w:before="80" w:after="40" w:line="278" w:lineRule="auto"/>
      <w:outlineLvl w:val="3"/>
    </w:pPr>
    <w:rPr>
      <w:rFonts w:ascii="Calibri" w:eastAsiaTheme="majorEastAsia" w:hAnsi="Calibri" w:cstheme="majorBidi"/>
      <w:i/>
      <w:iCs/>
      <w:color w:val="1E6792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 w:line="278" w:lineRule="auto"/>
      <w:outlineLvl w:val="4"/>
    </w:pPr>
    <w:rPr>
      <w:rFonts w:ascii="Calibri" w:eastAsiaTheme="majorEastAsia" w:hAnsi="Calibri" w:cstheme="majorBidi"/>
      <w:color w:val="1E6792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 w:line="278" w:lineRule="auto"/>
      <w:outlineLvl w:val="6"/>
    </w:pPr>
    <w:rPr>
      <w:rFonts w:ascii="Calibri" w:eastAsiaTheme="majorEastAsia" w:hAnsi="Calibr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 w:line="278" w:lineRule="auto"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 w:line="278" w:lineRule="auto"/>
      <w:outlineLvl w:val="8"/>
    </w:pPr>
    <w:rPr>
      <w:rFonts w:ascii="Calibri" w:eastAsiaTheme="majorEastAsia" w:hAnsi="Calibr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  <w:spacing w:after="160" w:line="278" w:lineRule="auto"/>
    </w:pPr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 w:after="160" w:line="278" w:lineRule="auto"/>
      <w:jc w:val="center"/>
    </w:pPr>
    <w:rPr>
      <w:rFonts w:ascii="Calibri" w:hAnsi="Calibri" w:cs="Calibr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spacing w:after="160" w:line="278" w:lineRule="auto"/>
      <w:ind w:left="720"/>
      <w:contextualSpacing/>
    </w:pPr>
    <w:rPr>
      <w:rFonts w:ascii="Calibri" w:hAnsi="Calibri" w:cs="Calibr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 w:line="278" w:lineRule="auto"/>
      <w:ind w:left="864" w:right="864"/>
      <w:jc w:val="center"/>
    </w:pPr>
    <w:rPr>
      <w:rFonts w:ascii="Calibri" w:hAnsi="Calibri" w:cs="Calibri"/>
      <w:i/>
      <w:iCs/>
      <w:color w:val="1E6792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rFonts w:ascii="Calibri" w:hAnsi="Calibri" w:cs="Calibri"/>
      <w:b/>
      <w:bCs/>
      <w:caps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spacing w:after="160" w:line="278" w:lineRule="auto"/>
      <w:ind w:left="720"/>
    </w:pPr>
    <w:rPr>
      <w:rFonts w:ascii="Calibri" w:hAnsi="Calibri" w:cs="Calibri"/>
      <w:i/>
      <w:kern w:val="2"/>
      <w:szCs w:val="24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  <w:rPr>
      <w:rFonts w:ascii="Calibri" w:hAnsi="Calibri" w:cs="Calibr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pPr>
      <w:spacing w:after="160" w:line="278" w:lineRule="auto"/>
    </w:pPr>
    <w:rPr>
      <w:rFonts w:ascii="Calibri" w:hAnsi="Calibri" w:cs="Calibri"/>
      <w:color w:val="D30F7F" w:themeColor="accent5"/>
      <w:kern w:val="2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542A5E"/>
    <w:pPr>
      <w:ind w:left="720" w:hanging="720"/>
    </w:pPr>
    <w:rPr>
      <w:i/>
      <w:color w:val="3E5C61"/>
      <w:sz w:val="18"/>
    </w:rPr>
  </w:style>
  <w:style w:type="paragraph" w:styleId="BodyText">
    <w:name w:val="Body Text"/>
    <w:basedOn w:val="Normal"/>
    <w:link w:val="BodyTextChar"/>
    <w:uiPriority w:val="99"/>
    <w:unhideWhenUsed/>
    <w:rsid w:val="00542A5E"/>
  </w:style>
  <w:style w:type="character" w:customStyle="1" w:styleId="BodyTextChar">
    <w:name w:val="Body Text Char"/>
    <w:basedOn w:val="DefaultParagraphFont"/>
    <w:link w:val="BodyText"/>
    <w:uiPriority w:val="99"/>
    <w:rsid w:val="00542A5E"/>
    <w:rPr>
      <w:kern w:val="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2A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2A5E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db.ca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odb.c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odb.c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s://wodb.ca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u0002\Documents\Custom%20Office%20Templates\Horizont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</Template>
  <TotalTime>1</TotalTime>
  <Pages>4</Pages>
  <Words>76</Words>
  <Characters>467</Characters>
  <Application>Microsoft Office Word</Application>
  <DocSecurity>0</DocSecurity>
  <Lines>27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 Horizontal Template</vt:lpstr>
    </vt:vector>
  </TitlesOfParts>
  <Manager/>
  <Company/>
  <LinksUpToDate>false</LinksUpToDate>
  <CharactersWithSpaces>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 the Format</dc:title>
  <dc:subject/>
  <dc:creator>k20center452@groups.ou.edu</dc:creator>
  <cp:keywords/>
  <dc:description/>
  <cp:lastModifiedBy>Lieu, Mary</cp:lastModifiedBy>
  <cp:revision>1</cp:revision>
  <dcterms:created xsi:type="dcterms:W3CDTF">2026-04-02T19:02:00Z</dcterms:created>
  <dcterms:modified xsi:type="dcterms:W3CDTF">2026-04-02T19:03:00Z</dcterms:modified>
  <cp:category/>
</cp:coreProperties>
</file>