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2869B8" w14:textId="6BED1F1A" w:rsidR="00446C13" w:rsidRPr="001872E7" w:rsidRDefault="004666D6" w:rsidP="001872E7">
      <w:pPr>
        <w:pStyle w:val="Title"/>
      </w:pPr>
      <w:r>
        <w:t>Four Corners Images:</w:t>
      </w:r>
      <w:r w:rsidR="00210A6F">
        <w:t xml:space="preserve"> 1</w:t>
      </w:r>
    </w:p>
    <w:p w14:paraId="71DA640D" w14:textId="51323254" w:rsidR="00210A6F" w:rsidRDefault="00210A6F" w:rsidP="00210A6F">
      <w:pPr>
        <w:jc w:val="center"/>
      </w:pPr>
      <w:r>
        <w:rPr>
          <w:noProof/>
        </w:rPr>
        <w:drawing>
          <wp:inline distT="0" distB="0" distL="0" distR="0" wp14:anchorId="3A839990" wp14:editId="15E95D40">
            <wp:extent cx="5463635" cy="45720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9" b="16999"/>
                    <a:stretch/>
                  </pic:blipFill>
                  <pic:spPr bwMode="auto">
                    <a:xfrm>
                      <a:off x="0" y="0"/>
                      <a:ext cx="5469787" cy="45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1B209" w14:textId="5AD7BDDD" w:rsidR="00210A6F" w:rsidRDefault="00210A6F" w:rsidP="00210A6F">
      <w:pPr>
        <w:pStyle w:val="BodyText"/>
      </w:pPr>
    </w:p>
    <w:p w14:paraId="764BB380" w14:textId="31DCD864" w:rsidR="00210A6F" w:rsidRPr="00965ACC" w:rsidRDefault="00965ACC" w:rsidP="00965ACC">
      <w:pPr>
        <w:pStyle w:val="Citation"/>
      </w:pPr>
      <w:r w:rsidRPr="00965ACC">
        <w:t xml:space="preserve">Inspired by Bourassa, M. (2013). Which One Doesn't Belong? </w:t>
      </w:r>
      <w:hyperlink r:id="rId9" w:history="1">
        <w:r w:rsidRPr="00965ACC">
          <w:t>https://wodb.ca/</w:t>
        </w:r>
      </w:hyperlink>
    </w:p>
    <w:p w14:paraId="5E2E8F52" w14:textId="77777777" w:rsidR="00210A6F" w:rsidRDefault="00210A6F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51998509" w14:textId="0D2F32FC" w:rsidR="00210A6F" w:rsidRPr="001872E7" w:rsidRDefault="004666D6" w:rsidP="00210A6F">
      <w:pPr>
        <w:pStyle w:val="Title"/>
      </w:pPr>
      <w:r>
        <w:lastRenderedPageBreak/>
        <w:t xml:space="preserve">Four Corners Images: </w:t>
      </w:r>
      <w:r w:rsidR="00210A6F">
        <w:t>2</w:t>
      </w:r>
    </w:p>
    <w:p w14:paraId="633B8AD4" w14:textId="498DD83F" w:rsidR="00210A6F" w:rsidRPr="00F3298A" w:rsidRDefault="00210A6F" w:rsidP="00210A6F">
      <w:pPr>
        <w:jc w:val="center"/>
      </w:pPr>
      <w:r>
        <w:rPr>
          <w:noProof/>
        </w:rPr>
        <w:drawing>
          <wp:inline distT="0" distB="0" distL="0" distR="0" wp14:anchorId="742BBBDB" wp14:editId="2E558381">
            <wp:extent cx="5692603" cy="4572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9" b="18798"/>
                    <a:stretch/>
                  </pic:blipFill>
                  <pic:spPr bwMode="auto">
                    <a:xfrm>
                      <a:off x="0" y="0"/>
                      <a:ext cx="56926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745B0" w14:textId="77777777" w:rsidR="00210A6F" w:rsidRDefault="00210A6F" w:rsidP="00210A6F">
      <w:pPr>
        <w:pStyle w:val="BodyText"/>
      </w:pPr>
    </w:p>
    <w:p w14:paraId="5F78B925" w14:textId="77777777" w:rsidR="00965ACC" w:rsidRPr="00965ACC" w:rsidRDefault="00965ACC" w:rsidP="00965ACC">
      <w:pPr>
        <w:pStyle w:val="Citation"/>
      </w:pPr>
      <w:r w:rsidRPr="00965ACC">
        <w:t xml:space="preserve">Inspired by Bourassa, M. (2013). Which One Doesn't Belong? </w:t>
      </w:r>
      <w:hyperlink r:id="rId11" w:history="1">
        <w:r w:rsidRPr="00965ACC">
          <w:t>https://wodb.ca/</w:t>
        </w:r>
      </w:hyperlink>
    </w:p>
    <w:p w14:paraId="61ADCC47" w14:textId="77777777" w:rsidR="00210A6F" w:rsidRDefault="00210A6F" w:rsidP="00210A6F">
      <w:pPr>
        <w:pStyle w:val="BodyText"/>
      </w:pPr>
      <w:r>
        <w:br w:type="page"/>
      </w:r>
    </w:p>
    <w:p w14:paraId="6382AACA" w14:textId="230DAF9D" w:rsidR="00210A6F" w:rsidRPr="001872E7" w:rsidRDefault="004666D6" w:rsidP="00210A6F">
      <w:pPr>
        <w:pStyle w:val="Title"/>
      </w:pPr>
      <w:r>
        <w:lastRenderedPageBreak/>
        <w:t xml:space="preserve">Four Corners Images: </w:t>
      </w:r>
      <w:r w:rsidR="00210A6F">
        <w:t>3</w:t>
      </w:r>
    </w:p>
    <w:p w14:paraId="6E4D452B" w14:textId="37AD018F" w:rsidR="00210A6F" w:rsidRDefault="00210A6F" w:rsidP="00210A6F">
      <w:pPr>
        <w:jc w:val="center"/>
      </w:pPr>
      <w:r w:rsidRPr="00F3298A">
        <w:rPr>
          <w:noProof/>
        </w:rPr>
        <w:drawing>
          <wp:inline distT="0" distB="0" distL="0" distR="0" wp14:anchorId="03575D6E" wp14:editId="6488C63F">
            <wp:extent cx="5447286" cy="45720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b="16203"/>
                    <a:stretch/>
                  </pic:blipFill>
                  <pic:spPr bwMode="auto">
                    <a:xfrm>
                      <a:off x="0" y="0"/>
                      <a:ext cx="544728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E9625" w14:textId="77777777" w:rsidR="00210A6F" w:rsidRDefault="00210A6F" w:rsidP="00210A6F">
      <w:pPr>
        <w:pStyle w:val="BodyText"/>
      </w:pPr>
    </w:p>
    <w:p w14:paraId="5AF813DA" w14:textId="77777777" w:rsidR="00965ACC" w:rsidRPr="00965ACC" w:rsidRDefault="00965ACC" w:rsidP="00965ACC">
      <w:pPr>
        <w:pStyle w:val="Citation"/>
      </w:pPr>
      <w:r w:rsidRPr="00965ACC">
        <w:t xml:space="preserve">Inspired by Bourassa, M. (2013). Which One Doesn't Belong? </w:t>
      </w:r>
      <w:hyperlink r:id="rId13" w:history="1">
        <w:r w:rsidRPr="00965ACC">
          <w:t>https://wodb.ca/</w:t>
        </w:r>
      </w:hyperlink>
    </w:p>
    <w:p w14:paraId="03218C71" w14:textId="77777777" w:rsidR="00210A6F" w:rsidRDefault="00210A6F" w:rsidP="00210A6F">
      <w:pPr>
        <w:pStyle w:val="BodyText"/>
      </w:pPr>
      <w:r>
        <w:br w:type="page"/>
      </w:r>
    </w:p>
    <w:p w14:paraId="0CE49176" w14:textId="2F7F0983" w:rsidR="00210A6F" w:rsidRDefault="004666D6" w:rsidP="00210A6F">
      <w:pPr>
        <w:pStyle w:val="Title"/>
      </w:pPr>
      <w:r>
        <w:lastRenderedPageBreak/>
        <w:t xml:space="preserve">Four Corners Images: </w:t>
      </w:r>
      <w:r w:rsidR="00210A6F">
        <w:t>4</w:t>
      </w:r>
    </w:p>
    <w:p w14:paraId="2C3BDFB2" w14:textId="2563738A" w:rsidR="00210A6F" w:rsidRDefault="00210A6F" w:rsidP="00210A6F">
      <w:pPr>
        <w:jc w:val="center"/>
      </w:pPr>
      <w:r>
        <w:rPr>
          <w:noProof/>
        </w:rPr>
        <w:drawing>
          <wp:inline distT="0" distB="0" distL="0" distR="0" wp14:anchorId="0AEF3CB8" wp14:editId="12680016">
            <wp:extent cx="5902667" cy="4572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 b="20603"/>
                    <a:stretch/>
                  </pic:blipFill>
                  <pic:spPr bwMode="auto">
                    <a:xfrm>
                      <a:off x="0" y="0"/>
                      <a:ext cx="590266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1F51" w14:textId="77777777" w:rsidR="00210A6F" w:rsidRDefault="00210A6F" w:rsidP="00210A6F">
      <w:pPr>
        <w:pStyle w:val="BodyText"/>
      </w:pPr>
    </w:p>
    <w:p w14:paraId="4BF6ED3D" w14:textId="77777777" w:rsidR="00965ACC" w:rsidRPr="00965ACC" w:rsidRDefault="00965ACC" w:rsidP="00965ACC">
      <w:pPr>
        <w:pStyle w:val="Citation"/>
      </w:pPr>
      <w:r w:rsidRPr="00965ACC">
        <w:t xml:space="preserve">Inspired by Bourassa, M. (2013). Which One Doesn't Belong? </w:t>
      </w:r>
      <w:hyperlink r:id="rId15" w:history="1">
        <w:r w:rsidRPr="00965ACC">
          <w:t>https://wodb.ca/</w:t>
        </w:r>
      </w:hyperlink>
    </w:p>
    <w:p w14:paraId="59788628" w14:textId="77777777" w:rsidR="00965ACC" w:rsidRPr="00965ACC" w:rsidRDefault="00965ACC" w:rsidP="00965ACC"/>
    <w:sectPr w:rsidR="00965ACC" w:rsidRPr="00965ACC" w:rsidSect="008E4D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A002C" w14:textId="77777777" w:rsidR="002E0C33" w:rsidRDefault="002E0C33" w:rsidP="00293785">
      <w:pPr>
        <w:spacing w:after="0" w:line="240" w:lineRule="auto"/>
      </w:pPr>
      <w:r>
        <w:separator/>
      </w:r>
    </w:p>
  </w:endnote>
  <w:endnote w:type="continuationSeparator" w:id="0">
    <w:p w14:paraId="2BBEB54F" w14:textId="77777777" w:rsidR="002E0C33" w:rsidRDefault="002E0C3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89A14" w14:textId="77777777" w:rsidR="00F3298A" w:rsidRDefault="00F329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3023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4395CB" wp14:editId="0BD654AE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58C12" w14:textId="2304EAB5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2999755522834D5290F5BCDC4B5E3A4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210A6F">
                                <w:t>Break the Format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4395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12E58C12" w14:textId="2304EAB5" w:rsidR="00293785" w:rsidRDefault="004666D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2999755522834D5290F5BCDC4B5E3A4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210A6F">
                          <w:t>Break the Format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87B5913" wp14:editId="6F14FAC7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6CA24" w14:textId="77777777" w:rsidR="00F3298A" w:rsidRDefault="00F32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CD5E" w14:textId="77777777" w:rsidR="002E0C33" w:rsidRDefault="002E0C33" w:rsidP="00293785">
      <w:pPr>
        <w:spacing w:after="0" w:line="240" w:lineRule="auto"/>
      </w:pPr>
      <w:r>
        <w:separator/>
      </w:r>
    </w:p>
  </w:footnote>
  <w:footnote w:type="continuationSeparator" w:id="0">
    <w:p w14:paraId="45D87825" w14:textId="77777777" w:rsidR="002E0C33" w:rsidRDefault="002E0C3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83F3" w14:textId="77777777" w:rsidR="00F3298A" w:rsidRDefault="00F329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9B2D" w14:textId="77777777" w:rsidR="00F3298A" w:rsidRDefault="00F329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BAAD" w14:textId="77777777" w:rsidR="00F3298A" w:rsidRDefault="00F329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19729">
    <w:abstractNumId w:val="6"/>
  </w:num>
  <w:num w:numId="2" w16cid:durableId="1186673042">
    <w:abstractNumId w:val="7"/>
  </w:num>
  <w:num w:numId="3" w16cid:durableId="518392716">
    <w:abstractNumId w:val="0"/>
  </w:num>
  <w:num w:numId="4" w16cid:durableId="2015106511">
    <w:abstractNumId w:val="2"/>
  </w:num>
  <w:num w:numId="5" w16cid:durableId="1767462120">
    <w:abstractNumId w:val="3"/>
  </w:num>
  <w:num w:numId="6" w16cid:durableId="1579972902">
    <w:abstractNumId w:val="5"/>
  </w:num>
  <w:num w:numId="7" w16cid:durableId="716590110">
    <w:abstractNumId w:val="4"/>
  </w:num>
  <w:num w:numId="8" w16cid:durableId="1008757334">
    <w:abstractNumId w:val="8"/>
  </w:num>
  <w:num w:numId="9" w16cid:durableId="527067222">
    <w:abstractNumId w:val="9"/>
  </w:num>
  <w:num w:numId="10" w16cid:durableId="1132790737">
    <w:abstractNumId w:val="10"/>
  </w:num>
  <w:num w:numId="11" w16cid:durableId="244726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6F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10A6F"/>
    <w:rsid w:val="002345CC"/>
    <w:rsid w:val="00293785"/>
    <w:rsid w:val="002C0879"/>
    <w:rsid w:val="002C37B4"/>
    <w:rsid w:val="002E0C33"/>
    <w:rsid w:val="0036040A"/>
    <w:rsid w:val="003C6CA9"/>
    <w:rsid w:val="00446C13"/>
    <w:rsid w:val="004666D6"/>
    <w:rsid w:val="005078B4"/>
    <w:rsid w:val="0053328A"/>
    <w:rsid w:val="00540FC6"/>
    <w:rsid w:val="005A79CE"/>
    <w:rsid w:val="005F310C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80013"/>
    <w:rsid w:val="00895E9E"/>
    <w:rsid w:val="008E4D00"/>
    <w:rsid w:val="008F5386"/>
    <w:rsid w:val="00913172"/>
    <w:rsid w:val="00965ACC"/>
    <w:rsid w:val="00981E19"/>
    <w:rsid w:val="009B52E4"/>
    <w:rsid w:val="009C5132"/>
    <w:rsid w:val="009D6E8D"/>
    <w:rsid w:val="00A101E8"/>
    <w:rsid w:val="00A2643F"/>
    <w:rsid w:val="00A471FD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97B5C"/>
    <w:rsid w:val="00ED24C8"/>
    <w:rsid w:val="00EE3A34"/>
    <w:rsid w:val="00F3298A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8C15E"/>
  <w15:docId w15:val="{F088CAA0-D099-44DD-BB1F-2B70A6CE7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db.c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db.c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odb.ca/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odb.ca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99755522834D5290F5BCDC4B5E3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97122-9249-4AA6-ABCB-20C682C4DB52}"/>
      </w:docPartPr>
      <w:docPartBody>
        <w:p w:rsidR="006E795E" w:rsidRDefault="00045CB7" w:rsidP="00045CB7">
          <w:pPr>
            <w:pStyle w:val="2999755522834D5290F5BCDC4B5E3A4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B7"/>
    <w:rsid w:val="00045CB7"/>
    <w:rsid w:val="004A1F1B"/>
    <w:rsid w:val="006E795E"/>
    <w:rsid w:val="00B3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5CB7"/>
    <w:rPr>
      <w:color w:val="808080"/>
    </w:rPr>
  </w:style>
  <w:style w:type="paragraph" w:customStyle="1" w:styleId="2999755522834D5290F5BCDC4B5E3A43">
    <w:name w:val="2999755522834D5290F5BCDC4B5E3A43"/>
    <w:rsid w:val="00045C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Templates\Horizontal LEARN Attachment with Instructions.dotx</Template>
  <TotalTime>2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Break the Format</dc:title>
  <dc:creator>K20 Center</dc:creator>
  <cp:lastModifiedBy>Gracia, Ann M.</cp:lastModifiedBy>
  <cp:revision>3</cp:revision>
  <cp:lastPrinted>2016-07-14T14:08:00Z</cp:lastPrinted>
  <dcterms:created xsi:type="dcterms:W3CDTF">2023-04-27T17:51:00Z</dcterms:created>
  <dcterms:modified xsi:type="dcterms:W3CDTF">2023-05-02T17:57:00Z</dcterms:modified>
</cp:coreProperties>
</file>