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8DB1" w14:textId="77777777" w:rsidR="0098617D" w:rsidRDefault="0098617D" w:rsidP="0098617D">
      <w:pPr>
        <w:pStyle w:val="Title"/>
        <w:spacing w:after="120"/>
        <w:rPr>
          <w:sz w:val="36"/>
          <w:szCs w:val="36"/>
        </w:rPr>
      </w:pPr>
      <w:bookmarkStart w:id="0" w:name="_heading=h.sagp1ydmryx6" w:colFirst="0" w:colLast="0"/>
      <w:bookmarkEnd w:id="0"/>
      <w:r>
        <w:rPr>
          <w:sz w:val="36"/>
          <w:szCs w:val="36"/>
        </w:rPr>
        <w:t>VALUES CHART</w:t>
      </w:r>
    </w:p>
    <w:tbl>
      <w:tblPr>
        <w:tblW w:w="12950" w:type="dxa"/>
        <w:jc w:val="center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375"/>
        <w:gridCol w:w="25"/>
        <w:gridCol w:w="4140"/>
        <w:gridCol w:w="20"/>
        <w:gridCol w:w="4390"/>
      </w:tblGrid>
      <w:tr w:rsidR="0098617D" w14:paraId="2631655B" w14:textId="77777777" w:rsidTr="0098617D">
        <w:trPr>
          <w:trHeight w:val="1440"/>
          <w:jc w:val="center"/>
        </w:trPr>
        <w:tc>
          <w:tcPr>
            <w:tcW w:w="440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</w:tcPr>
          <w:p w14:paraId="351883DC" w14:textId="77777777" w:rsidR="0098617D" w:rsidRDefault="0098617D" w:rsidP="007A751A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1</w:t>
            </w:r>
          </w:p>
          <w:p w14:paraId="0887707B" w14:textId="77777777" w:rsidR="0098617D" w:rsidRDefault="0098617D" w:rsidP="007A751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My Values</w:t>
            </w:r>
          </w:p>
        </w:tc>
        <w:tc>
          <w:tcPr>
            <w:tcW w:w="414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</w:tcPr>
          <w:p w14:paraId="4EF2E531" w14:textId="77777777" w:rsidR="0098617D" w:rsidRDefault="0098617D" w:rsidP="007A751A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 2</w:t>
            </w:r>
          </w:p>
          <w:p w14:paraId="574F5FB7" w14:textId="77777777" w:rsidR="0098617D" w:rsidRDefault="0098617D" w:rsidP="007A751A">
            <w:pPr>
              <w:jc w:val="center"/>
              <w:rPr>
                <w:color w:val="FFFFFF"/>
              </w:rPr>
            </w:pPr>
            <w:r>
              <w:rPr>
                <w:b/>
                <w:color w:val="FFFFFF"/>
              </w:rPr>
              <w:t>Actions + Results</w:t>
            </w:r>
          </w:p>
          <w:p w14:paraId="1B17E44C" w14:textId="77777777" w:rsidR="0098617D" w:rsidRDefault="0098617D" w:rsidP="007A751A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 xml:space="preserve">How do my values show up </w:t>
            </w:r>
            <w:r>
              <w:rPr>
                <w:color w:val="FFFFFF"/>
              </w:rPr>
              <w:br/>
              <w:t>in my work? (Good, bad, and ugly)</w:t>
            </w:r>
          </w:p>
        </w:tc>
        <w:tc>
          <w:tcPr>
            <w:tcW w:w="4410" w:type="dxa"/>
            <w:gridSpan w:val="2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</w:tcPr>
          <w:p w14:paraId="7E9DF1E6" w14:textId="77777777" w:rsidR="0098617D" w:rsidRDefault="0098617D" w:rsidP="007A751A">
            <w:pPr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3</w:t>
            </w:r>
          </w:p>
          <w:p w14:paraId="0C5610E6" w14:textId="77777777" w:rsidR="0098617D" w:rsidRDefault="0098617D" w:rsidP="007A751A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Goals</w:t>
            </w:r>
          </w:p>
          <w:p w14:paraId="5CD30345" w14:textId="77777777" w:rsidR="0098617D" w:rsidRPr="00D85758" w:rsidRDefault="0098617D" w:rsidP="007A751A">
            <w:pPr>
              <w:jc w:val="center"/>
              <w:rPr>
                <w:color w:val="FFFFFF"/>
              </w:rPr>
            </w:pPr>
            <w:r>
              <w:rPr>
                <w:color w:val="FFFFFF"/>
              </w:rPr>
              <w:t xml:space="preserve">How can I nurture a </w:t>
            </w:r>
            <w:r>
              <w:rPr>
                <w:color w:val="FFFFFF"/>
              </w:rPr>
              <w:br/>
              <w:t>positive, collaborative community?</w:t>
            </w:r>
          </w:p>
        </w:tc>
      </w:tr>
      <w:tr w:rsidR="0098617D" w14:paraId="0068FB20" w14:textId="77777777" w:rsidTr="0098617D">
        <w:trPr>
          <w:trHeight w:val="1368"/>
          <w:jc w:val="center"/>
        </w:trPr>
        <w:tc>
          <w:tcPr>
            <w:tcW w:w="43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500A0E21" w14:textId="77777777" w:rsidR="0098617D" w:rsidRPr="00D85758" w:rsidRDefault="0098617D" w:rsidP="007A751A">
            <w:pPr>
              <w:pStyle w:val="Heading1"/>
              <w:spacing w:before="0"/>
              <w:rPr>
                <w:b w:val="0"/>
                <w:color w:val="000000"/>
              </w:rPr>
            </w:pPr>
            <w:r w:rsidRPr="00D85758">
              <w:rPr>
                <w:b w:val="0"/>
                <w:color w:val="000000"/>
              </w:rPr>
              <w:t xml:space="preserve">What is my top priority when </w:t>
            </w:r>
            <w:r w:rsidRPr="00D85758">
              <w:rPr>
                <w:b w:val="0"/>
                <w:color w:val="000000"/>
              </w:rPr>
              <w:br/>
              <w:t>working on a project?</w:t>
            </w:r>
          </w:p>
        </w:tc>
        <w:tc>
          <w:tcPr>
            <w:tcW w:w="4185" w:type="dxa"/>
            <w:gridSpan w:val="3"/>
            <w:vMerge w:val="restart"/>
            <w:tcBorders>
              <w:top w:val="single" w:sz="4" w:space="0" w:color="288AC3" w:themeColor="accent1"/>
              <w:left w:val="single" w:sz="4" w:space="0" w:color="288AC3" w:themeColor="accent1"/>
              <w:right w:val="single" w:sz="4" w:space="0" w:color="288AC3" w:themeColor="accent1"/>
            </w:tcBorders>
          </w:tcPr>
          <w:p w14:paraId="2CCCD910" w14:textId="77777777" w:rsidR="0098617D" w:rsidRDefault="0098617D" w:rsidP="007A751A"/>
        </w:tc>
        <w:tc>
          <w:tcPr>
            <w:tcW w:w="4390" w:type="dxa"/>
            <w:vMerge w:val="restart"/>
            <w:tcBorders>
              <w:top w:val="single" w:sz="4" w:space="0" w:color="288AC3" w:themeColor="accent1"/>
              <w:left w:val="single" w:sz="4" w:space="0" w:color="288AC3" w:themeColor="accent1"/>
              <w:right w:val="single" w:sz="4" w:space="0" w:color="288AC3" w:themeColor="accent1"/>
            </w:tcBorders>
          </w:tcPr>
          <w:p w14:paraId="49B002D1" w14:textId="77777777" w:rsidR="0098617D" w:rsidRDefault="0098617D" w:rsidP="007A751A">
            <w:r>
              <w:t>Within myself and my role?</w:t>
            </w:r>
          </w:p>
        </w:tc>
      </w:tr>
      <w:tr w:rsidR="0098617D" w14:paraId="08216B0D" w14:textId="77777777" w:rsidTr="0098617D">
        <w:trPr>
          <w:trHeight w:val="1368"/>
          <w:jc w:val="center"/>
        </w:trPr>
        <w:tc>
          <w:tcPr>
            <w:tcW w:w="43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56769D04" w14:textId="77777777" w:rsidR="0098617D" w:rsidRPr="00D85758" w:rsidRDefault="0098617D" w:rsidP="007A751A">
            <w:pPr>
              <w:pStyle w:val="Heading1"/>
              <w:spacing w:before="0"/>
              <w:rPr>
                <w:b w:val="0"/>
                <w:color w:val="000000"/>
              </w:rPr>
            </w:pPr>
            <w:r w:rsidRPr="00D85758">
              <w:rPr>
                <w:b w:val="0"/>
                <w:color w:val="000000"/>
              </w:rPr>
              <w:t xml:space="preserve">What part of project work </w:t>
            </w:r>
            <w:r w:rsidRPr="00D85758">
              <w:rPr>
                <w:b w:val="0"/>
                <w:color w:val="000000"/>
              </w:rPr>
              <w:br/>
              <w:t>do I enjoy the most?</w:t>
            </w:r>
          </w:p>
        </w:tc>
        <w:tc>
          <w:tcPr>
            <w:tcW w:w="4185" w:type="dxa"/>
            <w:gridSpan w:val="3"/>
            <w:vMerge/>
            <w:tcBorders>
              <w:left w:val="single" w:sz="4" w:space="0" w:color="288AC3" w:themeColor="accent1"/>
              <w:right w:val="single" w:sz="4" w:space="0" w:color="288AC3" w:themeColor="accent1"/>
            </w:tcBorders>
          </w:tcPr>
          <w:p w14:paraId="1F728A9B" w14:textId="77777777" w:rsidR="0098617D" w:rsidRDefault="0098617D" w:rsidP="007A751A"/>
        </w:tc>
        <w:tc>
          <w:tcPr>
            <w:tcW w:w="4390" w:type="dxa"/>
            <w:vMerge/>
            <w:tcBorders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083C309B" w14:textId="77777777" w:rsidR="0098617D" w:rsidRDefault="0098617D" w:rsidP="007A751A"/>
        </w:tc>
      </w:tr>
      <w:tr w:rsidR="0098617D" w14:paraId="3B22A72F" w14:textId="77777777" w:rsidTr="0098617D">
        <w:trPr>
          <w:trHeight w:val="1368"/>
          <w:jc w:val="center"/>
        </w:trPr>
        <w:tc>
          <w:tcPr>
            <w:tcW w:w="43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051482CE" w14:textId="77777777" w:rsidR="0098617D" w:rsidRPr="00D85758" w:rsidRDefault="0098617D" w:rsidP="007A751A">
            <w:pPr>
              <w:pStyle w:val="Heading1"/>
              <w:spacing w:before="0"/>
              <w:rPr>
                <w:b w:val="0"/>
                <w:color w:val="000000"/>
              </w:rPr>
            </w:pPr>
            <w:r w:rsidRPr="00D85758">
              <w:rPr>
                <w:b w:val="0"/>
                <w:color w:val="000000"/>
              </w:rPr>
              <w:t>What would perfect group work</w:t>
            </w:r>
            <w:r w:rsidRPr="00D85758">
              <w:rPr>
                <w:b w:val="0"/>
                <w:color w:val="000000"/>
              </w:rPr>
              <w:br/>
              <w:t>look like to me?</w:t>
            </w:r>
          </w:p>
        </w:tc>
        <w:tc>
          <w:tcPr>
            <w:tcW w:w="4185" w:type="dxa"/>
            <w:gridSpan w:val="3"/>
            <w:vMerge/>
            <w:tcBorders>
              <w:left w:val="single" w:sz="4" w:space="0" w:color="288AC3" w:themeColor="accent1"/>
              <w:right w:val="single" w:sz="4" w:space="0" w:color="288AC3" w:themeColor="accent1"/>
            </w:tcBorders>
          </w:tcPr>
          <w:p w14:paraId="7EEACB56" w14:textId="77777777" w:rsidR="0098617D" w:rsidRDefault="0098617D" w:rsidP="007A751A"/>
        </w:tc>
        <w:tc>
          <w:tcPr>
            <w:tcW w:w="4390" w:type="dxa"/>
            <w:vMerge w:val="restart"/>
            <w:tcBorders>
              <w:top w:val="single" w:sz="4" w:space="0" w:color="288AC3" w:themeColor="accent1"/>
              <w:left w:val="single" w:sz="4" w:space="0" w:color="288AC3" w:themeColor="accent1"/>
              <w:right w:val="single" w:sz="4" w:space="0" w:color="288AC3" w:themeColor="accent1"/>
            </w:tcBorders>
          </w:tcPr>
          <w:p w14:paraId="10878C6B" w14:textId="77777777" w:rsidR="0098617D" w:rsidRDefault="0098617D" w:rsidP="007A751A">
            <w:r>
              <w:t>As an organization?</w:t>
            </w:r>
          </w:p>
        </w:tc>
      </w:tr>
      <w:tr w:rsidR="0098617D" w14:paraId="02E5116D" w14:textId="77777777" w:rsidTr="0098617D">
        <w:trPr>
          <w:trHeight w:val="1800"/>
          <w:jc w:val="center"/>
        </w:trPr>
        <w:tc>
          <w:tcPr>
            <w:tcW w:w="43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3B748666" w14:textId="77777777" w:rsidR="0098617D" w:rsidRPr="00D85758" w:rsidRDefault="0098617D" w:rsidP="007A751A">
            <w:pPr>
              <w:pStyle w:val="Heading1"/>
              <w:spacing w:before="0"/>
              <w:rPr>
                <w:b w:val="0"/>
                <w:color w:val="000000"/>
              </w:rPr>
            </w:pPr>
            <w:r w:rsidRPr="00D85758">
              <w:rPr>
                <w:b w:val="0"/>
                <w:color w:val="000000"/>
              </w:rPr>
              <w:t>What would I do if there were no limitations on how I carry out completing a project or solving a problem?</w:t>
            </w:r>
          </w:p>
        </w:tc>
        <w:tc>
          <w:tcPr>
            <w:tcW w:w="4185" w:type="dxa"/>
            <w:gridSpan w:val="3"/>
            <w:vMerge/>
            <w:tcBorders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0054C61C" w14:textId="77777777" w:rsidR="0098617D" w:rsidRDefault="0098617D" w:rsidP="007A751A"/>
        </w:tc>
        <w:tc>
          <w:tcPr>
            <w:tcW w:w="4390" w:type="dxa"/>
            <w:vMerge/>
            <w:tcBorders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</w:tcPr>
          <w:p w14:paraId="4F40C57C" w14:textId="77777777" w:rsidR="0098617D" w:rsidRDefault="0098617D" w:rsidP="007A751A"/>
        </w:tc>
      </w:tr>
    </w:tbl>
    <w:p w14:paraId="141659A9" w14:textId="77777777" w:rsidR="001B5BA6" w:rsidRPr="0098617D" w:rsidRDefault="001B5BA6" w:rsidP="0098617D"/>
    <w:sectPr w:rsidR="001B5BA6" w:rsidRPr="0098617D" w:rsidSect="0098617D">
      <w:footerReference w:type="default" r:id="rId7"/>
      <w:pgSz w:w="15840" w:h="12240" w:orient="landscape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A7DA5" w14:textId="77777777" w:rsidR="00C56CBC" w:rsidRDefault="00C56CBC" w:rsidP="009A4615">
      <w:pPr>
        <w:spacing w:after="0" w:line="240" w:lineRule="auto"/>
      </w:pPr>
      <w:r>
        <w:separator/>
      </w:r>
    </w:p>
  </w:endnote>
  <w:endnote w:type="continuationSeparator" w:id="0">
    <w:p w14:paraId="274F193B" w14:textId="77777777" w:rsidR="00C56CBC" w:rsidRDefault="00C56CBC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FAF3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4D4162" w14:textId="4944D2C3" w:rsidR="00D04F53" w:rsidRPr="00C76450" w:rsidRDefault="0098617D" w:rsidP="00C76450">
                          <w:pPr>
                            <w:pStyle w:val="Footer"/>
                          </w:pPr>
                          <w:r>
                            <w:t>aspects of culture and climate: collaboration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734D4162" w14:textId="4944D2C3" w:rsidR="00D04F53" w:rsidRPr="00C76450" w:rsidRDefault="0098617D" w:rsidP="00C76450">
                    <w:pPr>
                      <w:pStyle w:val="Footer"/>
                    </w:pPr>
                    <w:r>
                      <w:t>aspects of culture and climate: collaboration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2500498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11574" w14:textId="77777777" w:rsidR="00C56CBC" w:rsidRDefault="00C56CBC" w:rsidP="009A4615">
      <w:pPr>
        <w:spacing w:after="0" w:line="240" w:lineRule="auto"/>
      </w:pPr>
      <w:r>
        <w:separator/>
      </w:r>
    </w:p>
  </w:footnote>
  <w:footnote w:type="continuationSeparator" w:id="0">
    <w:p w14:paraId="72B273AF" w14:textId="77777777" w:rsidR="00C56CBC" w:rsidRDefault="00C56CBC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7D"/>
    <w:rsid w:val="00026476"/>
    <w:rsid w:val="00065807"/>
    <w:rsid w:val="000A6A2A"/>
    <w:rsid w:val="0011355B"/>
    <w:rsid w:val="00151CCF"/>
    <w:rsid w:val="001A3F95"/>
    <w:rsid w:val="001B5BA6"/>
    <w:rsid w:val="001C0115"/>
    <w:rsid w:val="001E6BCA"/>
    <w:rsid w:val="00246BC1"/>
    <w:rsid w:val="002574A4"/>
    <w:rsid w:val="002C4F36"/>
    <w:rsid w:val="00316C07"/>
    <w:rsid w:val="0032364F"/>
    <w:rsid w:val="003668DB"/>
    <w:rsid w:val="00424E6B"/>
    <w:rsid w:val="00445E8F"/>
    <w:rsid w:val="00467B1F"/>
    <w:rsid w:val="00480109"/>
    <w:rsid w:val="004856EB"/>
    <w:rsid w:val="0048595C"/>
    <w:rsid w:val="005448C2"/>
    <w:rsid w:val="00555159"/>
    <w:rsid w:val="005716BA"/>
    <w:rsid w:val="005A3A1A"/>
    <w:rsid w:val="005B1757"/>
    <w:rsid w:val="0063271E"/>
    <w:rsid w:val="006669F0"/>
    <w:rsid w:val="006F637F"/>
    <w:rsid w:val="007F4DDC"/>
    <w:rsid w:val="00886FBD"/>
    <w:rsid w:val="00902254"/>
    <w:rsid w:val="00912773"/>
    <w:rsid w:val="0098617D"/>
    <w:rsid w:val="009A4615"/>
    <w:rsid w:val="00A71218"/>
    <w:rsid w:val="00AB30CE"/>
    <w:rsid w:val="00AD0A56"/>
    <w:rsid w:val="00AD0F89"/>
    <w:rsid w:val="00BE33F2"/>
    <w:rsid w:val="00BE5865"/>
    <w:rsid w:val="00C53852"/>
    <w:rsid w:val="00C56CBC"/>
    <w:rsid w:val="00C76450"/>
    <w:rsid w:val="00C86A74"/>
    <w:rsid w:val="00D04F53"/>
    <w:rsid w:val="00D47221"/>
    <w:rsid w:val="00D71FBC"/>
    <w:rsid w:val="00D7617A"/>
    <w:rsid w:val="00DD3628"/>
    <w:rsid w:val="00DE0B48"/>
    <w:rsid w:val="00DE7D04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D001A"/>
  <w15:chartTrackingRefBased/>
  <w15:docId w15:val="{49477F54-5637-486E-8BF4-83F439BCB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98617D"/>
    <w:pPr>
      <w:spacing w:after="12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 w:line="278" w:lineRule="auto"/>
      <w:outlineLvl w:val="0"/>
    </w:pPr>
    <w:rPr>
      <w:rFonts w:eastAsiaTheme="majorEastAsia"/>
      <w:b/>
      <w:bCs/>
      <w:color w:val="971D20" w:themeColor="accent3"/>
      <w:kern w:val="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 w:line="278" w:lineRule="auto"/>
      <w:outlineLvl w:val="1"/>
    </w:pPr>
    <w:rPr>
      <w:rFonts w:eastAsiaTheme="majorEastAsia"/>
      <w:i/>
      <w:iCs/>
      <w:color w:val="971D20" w:themeColor="accent3"/>
      <w:kern w:val="2"/>
      <w14:ligatures w14:val="standardContextual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E6792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1E6792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rFonts w:eastAsiaTheme="minorHAnsi"/>
      <w:b/>
      <w:bCs/>
      <w:caps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spacing w:after="160" w:line="278" w:lineRule="auto"/>
      <w:ind w:left="720"/>
    </w:pPr>
    <w:rPr>
      <w:rFonts w:eastAsiaTheme="minorHAnsi"/>
      <w:i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pPr>
      <w:spacing w:after="160" w:line="278" w:lineRule="auto"/>
    </w:pPr>
    <w:rPr>
      <w:rFonts w:eastAsiaTheme="minorHAnsi"/>
      <w:color w:val="D30F7F" w:themeColor="accent5"/>
      <w:kern w:val="2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98617D"/>
  </w:style>
  <w:style w:type="character" w:customStyle="1" w:styleId="BodyTextChar">
    <w:name w:val="Body Text Char"/>
    <w:basedOn w:val="DefaultParagraphFont"/>
    <w:link w:val="BodyText"/>
    <w:uiPriority w:val="99"/>
    <w:semiHidden/>
    <w:rsid w:val="0098617D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eu0002\Documents\Custom%20Office%20Templates\Horizont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</Template>
  <TotalTime>14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Better Together</vt:lpstr>
    </vt:vector>
  </TitlesOfParts>
  <Manager/>
  <Company/>
  <LinksUpToDate>false</LinksUpToDate>
  <CharactersWithSpaces>482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Better Together</dc:title>
  <dc:subject/>
  <dc:creator>K20 Center</dc:creator>
  <cp:keywords/>
  <dc:description/>
  <cp:lastModifiedBy>Smith, Gina N.</cp:lastModifiedBy>
  <cp:revision>5</cp:revision>
  <dcterms:created xsi:type="dcterms:W3CDTF">2026-03-31T19:36:00Z</dcterms:created>
  <dcterms:modified xsi:type="dcterms:W3CDTF">2026-10-08T13:18:00Z</dcterms:modified>
  <cp:category/>
</cp:coreProperties>
</file>