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7384A94" w14:textId="606A0D94" w:rsidR="00446C13" w:rsidRPr="001872E7" w:rsidRDefault="000F68BE" w:rsidP="001872E7">
      <w:pPr>
        <w:pStyle w:val="Title"/>
      </w:pPr>
      <w:r>
        <w:t>Chat Station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0F68BE" w14:paraId="6815D499" w14:textId="77777777" w:rsidTr="00C82558">
        <w:trPr>
          <w:trHeight w:val="8352"/>
        </w:trPr>
        <w:tc>
          <w:tcPr>
            <w:tcW w:w="12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4DB17" w14:textId="4071D09B" w:rsidR="000F68BE" w:rsidRPr="000F68BE" w:rsidRDefault="00A63344" w:rsidP="00C82558">
            <w:pPr>
              <w:spacing w:after="0" w:line="240" w:lineRule="auto"/>
              <w:jc w:val="center"/>
              <w:rPr>
                <w:sz w:val="160"/>
                <w:szCs w:val="144"/>
              </w:rPr>
            </w:pPr>
            <w:r>
              <w:rPr>
                <w:noProof/>
                <w:sz w:val="160"/>
                <w:szCs w:val="144"/>
              </w:rPr>
              <w:drawing>
                <wp:inline distT="0" distB="0" distL="0" distR="0" wp14:anchorId="1A203CA0" wp14:editId="2E3D98B2">
                  <wp:extent cx="6739932" cy="5212080"/>
                  <wp:effectExtent l="0" t="0" r="0" b="0"/>
                  <wp:docPr id="18514566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932" cy="52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D6246" w14:textId="77777777" w:rsidR="00895E9E" w:rsidRDefault="00895E9E" w:rsidP="000F68BE"/>
    <w:p w14:paraId="5AED744E" w14:textId="12A474DD" w:rsidR="000F68BE" w:rsidRPr="001872E7" w:rsidRDefault="000F68BE" w:rsidP="000F68BE">
      <w:pPr>
        <w:pStyle w:val="Title"/>
      </w:pPr>
      <w:r>
        <w:lastRenderedPageBreak/>
        <w:t>Chat Station 2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0F68BE" w14:paraId="582BB365" w14:textId="77777777" w:rsidTr="00A63344">
        <w:trPr>
          <w:trHeight w:val="8352"/>
        </w:trPr>
        <w:tc>
          <w:tcPr>
            <w:tcW w:w="12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3B8F6" w14:textId="0181964B" w:rsidR="000F68BE" w:rsidRPr="000F68BE" w:rsidRDefault="00A63344" w:rsidP="00C82558">
            <w:pPr>
              <w:spacing w:after="0" w:line="240" w:lineRule="auto"/>
              <w:jc w:val="center"/>
              <w:rPr>
                <w:sz w:val="160"/>
                <w:szCs w:val="144"/>
              </w:rPr>
            </w:pPr>
            <w:r>
              <w:rPr>
                <w:noProof/>
                <w:sz w:val="160"/>
                <w:szCs w:val="144"/>
              </w:rPr>
              <w:drawing>
                <wp:inline distT="0" distB="0" distL="0" distR="0" wp14:anchorId="06AAAE28" wp14:editId="13E788E2">
                  <wp:extent cx="6778131" cy="5212080"/>
                  <wp:effectExtent l="0" t="0" r="3810" b="7620"/>
                  <wp:docPr id="14656397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131" cy="52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D7D25" w14:textId="77777777" w:rsidR="000F68BE" w:rsidRDefault="000F68BE" w:rsidP="000F68BE">
      <w:pPr>
        <w:pStyle w:val="BodyText"/>
      </w:pPr>
    </w:p>
    <w:p w14:paraId="6EA9C59C" w14:textId="19C6C54F" w:rsidR="000F68BE" w:rsidRPr="001872E7" w:rsidRDefault="000F68BE" w:rsidP="000F68BE">
      <w:pPr>
        <w:pStyle w:val="Title"/>
      </w:pPr>
      <w:r>
        <w:lastRenderedPageBreak/>
        <w:t>Chat Station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0F68BE" w14:paraId="0DE423DB" w14:textId="77777777" w:rsidTr="00472A89">
        <w:trPr>
          <w:trHeight w:val="8352"/>
        </w:trPr>
        <w:tc>
          <w:tcPr>
            <w:tcW w:w="12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D3E8" w14:textId="099E0F13" w:rsidR="000F68BE" w:rsidRPr="000F68BE" w:rsidRDefault="00A63344" w:rsidP="00C82558">
            <w:pPr>
              <w:spacing w:after="0" w:line="240" w:lineRule="auto"/>
              <w:jc w:val="center"/>
              <w:rPr>
                <w:sz w:val="160"/>
                <w:szCs w:val="144"/>
              </w:rPr>
            </w:pPr>
            <w:r>
              <w:rPr>
                <w:noProof/>
                <w:sz w:val="160"/>
                <w:szCs w:val="144"/>
              </w:rPr>
              <w:drawing>
                <wp:inline distT="0" distB="0" distL="0" distR="0" wp14:anchorId="1B427FBD" wp14:editId="2190D83C">
                  <wp:extent cx="6983987" cy="5212080"/>
                  <wp:effectExtent l="0" t="0" r="7620" b="7620"/>
                  <wp:docPr id="19163465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3987" cy="52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0B2D7" w14:textId="77777777" w:rsidR="000F68BE" w:rsidRDefault="000F68BE" w:rsidP="000F68BE">
      <w:pPr>
        <w:pStyle w:val="BodyText"/>
      </w:pPr>
    </w:p>
    <w:p w14:paraId="7F58EC35" w14:textId="615751AF" w:rsidR="000F68BE" w:rsidRPr="001872E7" w:rsidRDefault="000F68BE" w:rsidP="000F68BE">
      <w:pPr>
        <w:pStyle w:val="Title"/>
      </w:pPr>
      <w:r>
        <w:lastRenderedPageBreak/>
        <w:t>Chat Station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0F68BE" w14:paraId="462840D5" w14:textId="77777777" w:rsidTr="00A63344">
        <w:trPr>
          <w:trHeight w:val="8352"/>
        </w:trPr>
        <w:tc>
          <w:tcPr>
            <w:tcW w:w="12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B82D" w14:textId="0FB4FB69" w:rsidR="000F68BE" w:rsidRPr="000F68BE" w:rsidRDefault="00A63344" w:rsidP="00C82558">
            <w:pPr>
              <w:spacing w:after="0" w:line="240" w:lineRule="auto"/>
              <w:jc w:val="center"/>
              <w:rPr>
                <w:sz w:val="160"/>
                <w:szCs w:val="144"/>
              </w:rPr>
            </w:pPr>
            <w:r>
              <w:rPr>
                <w:noProof/>
                <w:sz w:val="160"/>
                <w:szCs w:val="144"/>
              </w:rPr>
              <w:drawing>
                <wp:inline distT="0" distB="0" distL="0" distR="0" wp14:anchorId="2D1DA4C4" wp14:editId="6BA82FC5">
                  <wp:extent cx="6739932" cy="5212080"/>
                  <wp:effectExtent l="0" t="0" r="3810" b="7620"/>
                  <wp:docPr id="10411338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932" cy="52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1C32A" w14:textId="77777777" w:rsidR="000F68BE" w:rsidRPr="000F68BE" w:rsidRDefault="000F68BE" w:rsidP="000F68BE">
      <w:pPr>
        <w:pStyle w:val="BodyText"/>
      </w:pPr>
    </w:p>
    <w:sectPr w:rsidR="000F68BE" w:rsidRPr="000F68BE" w:rsidSect="008E4D00">
      <w:footerReference w:type="default" r:id="rId12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DF06F" w14:textId="77777777" w:rsidR="000F68BE" w:rsidRDefault="000F68BE" w:rsidP="00293785">
      <w:pPr>
        <w:spacing w:after="0" w:line="240" w:lineRule="auto"/>
      </w:pPr>
      <w:r>
        <w:separator/>
      </w:r>
    </w:p>
  </w:endnote>
  <w:endnote w:type="continuationSeparator" w:id="0">
    <w:p w14:paraId="67F92C11" w14:textId="77777777" w:rsidR="000F68BE" w:rsidRDefault="000F68B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20A6A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3ADE17C" wp14:editId="70B04A3B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E3107" w14:textId="40F6A230" w:rsidR="00293785" w:rsidRDefault="00A6334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BF201F4B0CDB4AA9BCAE331A0D72935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82558">
                                <w:t>Inquiry Illuminated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DE1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3BE3107" w14:textId="40F6A230" w:rsidR="00293785" w:rsidRDefault="00A6334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BF201F4B0CDB4AA9BCAE331A0D72935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82558">
                          <w:t>Inquiry Illuminated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61CA0C3" wp14:editId="03501EE7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9D2EF" w14:textId="77777777" w:rsidR="000F68BE" w:rsidRDefault="000F68BE" w:rsidP="00293785">
      <w:pPr>
        <w:spacing w:after="0" w:line="240" w:lineRule="auto"/>
      </w:pPr>
      <w:r>
        <w:separator/>
      </w:r>
    </w:p>
  </w:footnote>
  <w:footnote w:type="continuationSeparator" w:id="0">
    <w:p w14:paraId="2B76C0D3" w14:textId="77777777" w:rsidR="000F68BE" w:rsidRDefault="000F68BE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976321">
    <w:abstractNumId w:val="6"/>
  </w:num>
  <w:num w:numId="2" w16cid:durableId="1927880877">
    <w:abstractNumId w:val="7"/>
  </w:num>
  <w:num w:numId="3" w16cid:durableId="626934177">
    <w:abstractNumId w:val="0"/>
  </w:num>
  <w:num w:numId="4" w16cid:durableId="1501920963">
    <w:abstractNumId w:val="2"/>
  </w:num>
  <w:num w:numId="5" w16cid:durableId="1574003185">
    <w:abstractNumId w:val="3"/>
  </w:num>
  <w:num w:numId="6" w16cid:durableId="1959096214">
    <w:abstractNumId w:val="5"/>
  </w:num>
  <w:num w:numId="7" w16cid:durableId="2049453344">
    <w:abstractNumId w:val="4"/>
  </w:num>
  <w:num w:numId="8" w16cid:durableId="344593511">
    <w:abstractNumId w:val="8"/>
  </w:num>
  <w:num w:numId="9" w16cid:durableId="1998459789">
    <w:abstractNumId w:val="9"/>
  </w:num>
  <w:num w:numId="10" w16cid:durableId="1533759465">
    <w:abstractNumId w:val="10"/>
  </w:num>
  <w:num w:numId="11" w16cid:durableId="31060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BE"/>
    <w:rsid w:val="0004006F"/>
    <w:rsid w:val="00053775"/>
    <w:rsid w:val="0005619A"/>
    <w:rsid w:val="000716BE"/>
    <w:rsid w:val="00085FE1"/>
    <w:rsid w:val="000F68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B709B"/>
    <w:rsid w:val="002C0879"/>
    <w:rsid w:val="002C37B4"/>
    <w:rsid w:val="003207CF"/>
    <w:rsid w:val="0036040A"/>
    <w:rsid w:val="00446C13"/>
    <w:rsid w:val="00472A89"/>
    <w:rsid w:val="005078B4"/>
    <w:rsid w:val="0053328A"/>
    <w:rsid w:val="00540FC6"/>
    <w:rsid w:val="005C5303"/>
    <w:rsid w:val="00645D7F"/>
    <w:rsid w:val="00656940"/>
    <w:rsid w:val="00666C03"/>
    <w:rsid w:val="00686DAB"/>
    <w:rsid w:val="00696D80"/>
    <w:rsid w:val="006D3EE4"/>
    <w:rsid w:val="006E1542"/>
    <w:rsid w:val="00721EA4"/>
    <w:rsid w:val="007B055F"/>
    <w:rsid w:val="007D4DF2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9F62D3"/>
    <w:rsid w:val="00A101E8"/>
    <w:rsid w:val="00A471FD"/>
    <w:rsid w:val="00A50C75"/>
    <w:rsid w:val="00A63344"/>
    <w:rsid w:val="00AC349E"/>
    <w:rsid w:val="00AC75FD"/>
    <w:rsid w:val="00B92DBF"/>
    <w:rsid w:val="00BD119F"/>
    <w:rsid w:val="00C73EA1"/>
    <w:rsid w:val="00C82558"/>
    <w:rsid w:val="00CB27A0"/>
    <w:rsid w:val="00CC4F77"/>
    <w:rsid w:val="00CD3CF6"/>
    <w:rsid w:val="00CE317F"/>
    <w:rsid w:val="00CE336D"/>
    <w:rsid w:val="00D106FF"/>
    <w:rsid w:val="00D626EB"/>
    <w:rsid w:val="00E97B5C"/>
    <w:rsid w:val="00ED24C8"/>
    <w:rsid w:val="00EE3A34"/>
    <w:rsid w:val="00F2439A"/>
    <w:rsid w:val="00F377E2"/>
    <w:rsid w:val="00F50748"/>
    <w:rsid w:val="00F67DB9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2A53A"/>
  <w15:docId w15:val="{83120500-284D-4357-B14D-A78F2702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F201F4B0CDB4AA9BCAE331A0D729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E0357-C888-4186-9519-EF1C09309DD4}"/>
      </w:docPartPr>
      <w:docPartBody>
        <w:p w:rsidR="00D40EA5" w:rsidRDefault="00D40EA5">
          <w:pPr>
            <w:pStyle w:val="BF201F4B0CDB4AA9BCAE331A0D72935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EA5"/>
    <w:rsid w:val="00085FE1"/>
    <w:rsid w:val="002B709B"/>
    <w:rsid w:val="00D40EA5"/>
    <w:rsid w:val="00F2439A"/>
    <w:rsid w:val="00F6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F201F4B0CDB4AA9BCAE331A0D729350">
    <w:name w:val="BF201F4B0CDB4AA9BCAE331A0D729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13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Inquiry Illuminated</dc:title>
  <dc:creator>Michell</dc:creator>
  <cp:lastModifiedBy>Eike, Michell L.</cp:lastModifiedBy>
  <cp:revision>6</cp:revision>
  <cp:lastPrinted>2016-07-14T14:08:00Z</cp:lastPrinted>
  <dcterms:created xsi:type="dcterms:W3CDTF">2024-07-16T12:32:00Z</dcterms:created>
  <dcterms:modified xsi:type="dcterms:W3CDTF">2024-08-29T16:15:00Z</dcterms:modified>
</cp:coreProperties>
</file>