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132BC96" w14:textId="03D6BCC3" w:rsidR="00DC42FA" w:rsidRPr="00DC7A6D" w:rsidRDefault="00DC42FA" w:rsidP="00DC42FA">
      <w:pPr>
        <w:pStyle w:val="Title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FFE7404" wp14:editId="0AFDFA45">
                <wp:simplePos x="0" y="0"/>
                <wp:positionH relativeFrom="column">
                  <wp:posOffset>26084</wp:posOffset>
                </wp:positionH>
                <wp:positionV relativeFrom="paragraph">
                  <wp:posOffset>288388</wp:posOffset>
                </wp:positionV>
                <wp:extent cx="5860742" cy="7867357"/>
                <wp:effectExtent l="12700" t="0" r="19685" b="6985"/>
                <wp:wrapNone/>
                <wp:docPr id="150027115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0742" cy="7867357"/>
                          <a:chOff x="0" y="0"/>
                          <a:chExt cx="5860742" cy="7867357"/>
                        </a:xfrm>
                        <a:solidFill>
                          <a:schemeClr val="bg1"/>
                        </a:solidFill>
                      </wpg:grpSpPr>
                      <wps:wsp>
                        <wps:cNvPr id="787519117" name="Hexagon 2"/>
                        <wps:cNvSpPr>
                          <a:spLocks noChangeAspect="1"/>
                        </wps:cNvSpPr>
                        <wps:spPr>
                          <a:xfrm>
                            <a:off x="1793631" y="0"/>
                            <a:ext cx="2280514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7449C33" w14:textId="6176CAD9" w:rsidR="00DC42FA" w:rsidRPr="00E21F0B" w:rsidRDefault="00B37DC4" w:rsidP="00DC42FA">
                              <w:pPr>
                                <w:jc w:val="center"/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  <w:t>Sticky Bars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9246365" name="Hexagon 2"/>
                        <wps:cNvSpPr>
                          <a:spLocks noChangeAspect="1"/>
                        </wps:cNvSpPr>
                        <wps:spPr>
                          <a:xfrm>
                            <a:off x="1793631" y="3931920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CA725AE" w14:textId="7A47C78D" w:rsidR="00DC42FA" w:rsidRPr="00E21F0B" w:rsidRDefault="00B37DC4" w:rsidP="00DC42FA">
                              <w:pPr>
                                <w:jc w:val="center"/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  <w:t>Productive Discourse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0838975" name="Hexagon 2"/>
                        <wps:cNvSpPr>
                          <a:spLocks noChangeAspect="1"/>
                        </wps:cNvSpPr>
                        <wps:spPr>
                          <a:xfrm>
                            <a:off x="1793631" y="5901397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3188600" w14:textId="45ED3E2D" w:rsidR="00DC42FA" w:rsidRPr="00E21F0B" w:rsidRDefault="00B37DC4" w:rsidP="00DC42FA">
                              <w:pPr>
                                <w:jc w:val="center"/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  <w:t>Use of Prior Knowledge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8170179" name="Hexagon 2"/>
                        <wps:cNvSpPr>
                          <a:spLocks noChangeAspect="1"/>
                        </wps:cNvSpPr>
                        <wps:spPr>
                          <a:xfrm>
                            <a:off x="3580228" y="984738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987FCEC" w14:textId="48736830" w:rsidR="00DC42FA" w:rsidRPr="00E21F0B" w:rsidRDefault="00B37DC4" w:rsidP="00DC42FA">
                              <w:pPr>
                                <w:jc w:val="center"/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  <w:t>Student-Centered Learning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1322849" name="Hexagon 2"/>
                        <wps:cNvSpPr>
                          <a:spLocks noChangeAspect="1"/>
                        </wps:cNvSpPr>
                        <wps:spPr>
                          <a:xfrm>
                            <a:off x="3580228" y="2954215"/>
                            <a:ext cx="2280514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CFCFDF8" w14:textId="26CB878B" w:rsidR="00DC42FA" w:rsidRPr="00E21F0B" w:rsidRDefault="00B37DC4" w:rsidP="00DC42FA">
                              <w:pPr>
                                <w:jc w:val="center"/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  <w:t>Real-World Connections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5337020" name="Hexagon 2"/>
                        <wps:cNvSpPr>
                          <a:spLocks noChangeAspect="1"/>
                        </wps:cNvSpPr>
                        <wps:spPr>
                          <a:xfrm>
                            <a:off x="3580228" y="4916658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80DBDFC" w14:textId="0247791D" w:rsidR="00DC42FA" w:rsidRPr="00E21F0B" w:rsidRDefault="00B37DC4" w:rsidP="00DC42FA">
                              <w:pPr>
                                <w:jc w:val="center"/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  <w:t>Student is active learner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2514947" name="Hexagon 2"/>
                        <wps:cNvSpPr>
                          <a:spLocks noChangeAspect="1"/>
                        </wps:cNvSpPr>
                        <wps:spPr>
                          <a:xfrm>
                            <a:off x="0" y="984738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4F1F143" w14:textId="5D1D62C9" w:rsidR="00DC42FA" w:rsidRPr="00E21F0B" w:rsidRDefault="00B37DC4" w:rsidP="00DC42FA">
                              <w:pPr>
                                <w:jc w:val="center"/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  <w:t xml:space="preserve">Looks like, </w:t>
                              </w:r>
                              <w:proofErr w:type="gramStart"/>
                              <w:r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  <w:t>Sounds</w:t>
                              </w:r>
                              <w:proofErr w:type="gramEnd"/>
                              <w:r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  <w:t xml:space="preserve"> like, Feels like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6041871" name="Hexagon 2"/>
                        <wps:cNvSpPr>
                          <a:spLocks noChangeAspect="1"/>
                        </wps:cNvSpPr>
                        <wps:spPr>
                          <a:xfrm>
                            <a:off x="7034" y="2954215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F8E8610" w14:textId="4CBD4ABF" w:rsidR="00DC42FA" w:rsidRPr="00E21F0B" w:rsidRDefault="00B37DC4" w:rsidP="00DC42FA">
                              <w:pPr>
                                <w:jc w:val="center"/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  <w:t>Construction of Knowledge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3670799" name="Hexagon 2"/>
                        <wps:cNvSpPr>
                          <a:spLocks noChangeAspect="1"/>
                        </wps:cNvSpPr>
                        <wps:spPr>
                          <a:xfrm>
                            <a:off x="0" y="4916658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6D756CA" w14:textId="1C76AAD5" w:rsidR="00DC42FA" w:rsidRPr="00E21F0B" w:rsidRDefault="00B37DC4" w:rsidP="00DC42FA">
                              <w:pPr>
                                <w:jc w:val="center"/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  <w:t>Meaningful Questions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0292616" name="Hexagon 2"/>
                        <wps:cNvSpPr>
                          <a:spLocks noChangeAspect="1"/>
                        </wps:cNvSpPr>
                        <wps:spPr>
                          <a:xfrm>
                            <a:off x="1793631" y="1962443"/>
                            <a:ext cx="2280514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20A1AFB" w14:textId="0EDB2C0E" w:rsidR="00DC42FA" w:rsidRPr="00E21F0B" w:rsidRDefault="00B37DC4" w:rsidP="00DC42FA">
                              <w:pPr>
                                <w:jc w:val="center"/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  <w:t>Inquiry-Based Learning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FE7404" id="Group 3" o:spid="_x0000_s1026" style="position:absolute;margin-left:2.05pt;margin-top:22.7pt;width:461.5pt;height:619.5pt;z-index:251659264" coordsize="58607,7867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">
                <v:shapetype id="_x0000_t9" coordsize="21600,21600" o:spt="9" adj="5400" path="m@0,l,10800@0,21600@1,21600,21600,10800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</v:formulas>
                  <v:path gradientshapeok="t" o:connecttype="rect" textboxrect="1800,1800,19800,19800;3600,3600,18000,18000;6300,6300,15300,15300"/>
                  <v:handles>
                    <v:h position="#0,topLeft" xrange="0,10800"/>
                  </v:handles>
                </v:shapetype>
                <v:shape id="Hexagon 2" o:spid="_x0000_s1027" type="#_x0000_t9" style="position:absolute;left:17936;width:22805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" adj="4655" filled="f" strokecolor="#bed7d3 [3206]" strokeweight="1pt">
                  <v:stroke dashstyle="dash"/>
                  <v:path arrowok="t"/>
                  <o:lock v:ext="edit" aspectratio="t"/>
                  <v:textbox>
                    <w:txbxContent>
                      <w:p w14:paraId="47449C33" w14:textId="6176CAD9" w:rsidR="00DC42FA" w:rsidRPr="00E21F0B" w:rsidRDefault="00B37DC4" w:rsidP="00DC42FA">
                        <w:pPr>
                          <w:jc w:val="center"/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  <w:t>Sticky Bars</w:t>
                        </w:r>
                      </w:p>
                    </w:txbxContent>
                  </v:textbox>
                </v:shape>
                <v:shape id="Hexagon 2" o:spid="_x0000_s1028" type="#_x0000_t9" style="position:absolute;left:17936;top:39319;width:22803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" adj="4656" filled="f" strokecolor="#bed7d3 [3206]" strokeweight="1pt">
                  <v:stroke dashstyle="dash"/>
                  <v:path arrowok="t"/>
                  <o:lock v:ext="edit" aspectratio="t"/>
                  <v:textbox>
                    <w:txbxContent>
                      <w:p w14:paraId="7CA725AE" w14:textId="7A47C78D" w:rsidR="00DC42FA" w:rsidRPr="00E21F0B" w:rsidRDefault="00B37DC4" w:rsidP="00DC42FA">
                        <w:pPr>
                          <w:jc w:val="center"/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  <w:t>Productive Discourse</w:t>
                        </w:r>
                      </w:p>
                    </w:txbxContent>
                  </v:textbox>
                </v:shape>
                <v:shape id="Hexagon 2" o:spid="_x0000_s1029" type="#_x0000_t9" style="position:absolute;left:17936;top:59013;width:22803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" adj="4656" filled="f" strokecolor="#bed7d3 [3206]" strokeweight="1pt">
                  <v:stroke dashstyle="dash"/>
                  <v:path arrowok="t"/>
                  <o:lock v:ext="edit" aspectratio="t"/>
                  <v:textbox>
                    <w:txbxContent>
                      <w:p w14:paraId="23188600" w14:textId="45ED3E2D" w:rsidR="00DC42FA" w:rsidRPr="00E21F0B" w:rsidRDefault="00B37DC4" w:rsidP="00DC42FA">
                        <w:pPr>
                          <w:jc w:val="center"/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  <w:t>Use of Prior Knowledge</w:t>
                        </w:r>
                      </w:p>
                    </w:txbxContent>
                  </v:textbox>
                </v:shape>
                <v:shape id="Hexagon 2" o:spid="_x0000_s1030" type="#_x0000_t9" style="position:absolute;left:35802;top:9847;width:22803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" adj="4656" filled="f" strokecolor="#bed7d3 [3206]" strokeweight="1pt">
                  <v:stroke dashstyle="dash"/>
                  <v:path arrowok="t"/>
                  <o:lock v:ext="edit" aspectratio="t"/>
                  <v:textbox>
                    <w:txbxContent>
                      <w:p w14:paraId="7987FCEC" w14:textId="48736830" w:rsidR="00DC42FA" w:rsidRPr="00E21F0B" w:rsidRDefault="00B37DC4" w:rsidP="00DC42FA">
                        <w:pPr>
                          <w:jc w:val="center"/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  <w:t>Student-Centered Learning</w:t>
                        </w:r>
                      </w:p>
                    </w:txbxContent>
                  </v:textbox>
                </v:shape>
                <v:shape id="Hexagon 2" o:spid="_x0000_s1031" type="#_x0000_t9" style="position:absolute;left:35802;top:29542;width:22805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" adj="4655" filled="f" strokecolor="#bed7d3 [3206]" strokeweight="1pt">
                  <v:stroke dashstyle="dash"/>
                  <v:path arrowok="t"/>
                  <o:lock v:ext="edit" aspectratio="t"/>
                  <v:textbox>
                    <w:txbxContent>
                      <w:p w14:paraId="7CFCFDF8" w14:textId="26CB878B" w:rsidR="00DC42FA" w:rsidRPr="00E21F0B" w:rsidRDefault="00B37DC4" w:rsidP="00DC42FA">
                        <w:pPr>
                          <w:jc w:val="center"/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  <w:t>Real-World Connections</w:t>
                        </w:r>
                      </w:p>
                    </w:txbxContent>
                  </v:textbox>
                </v:shape>
                <v:shape id="Hexagon 2" o:spid="_x0000_s1032" type="#_x0000_t9" style="position:absolute;left:35802;top:49166;width:22803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" adj="4656" filled="f" strokecolor="#bed7d3 [3206]" strokeweight="1pt">
                  <v:stroke dashstyle="dash"/>
                  <v:path arrowok="t"/>
                  <o:lock v:ext="edit" aspectratio="t"/>
                  <v:textbox>
                    <w:txbxContent>
                      <w:p w14:paraId="180DBDFC" w14:textId="0247791D" w:rsidR="00DC42FA" w:rsidRPr="00E21F0B" w:rsidRDefault="00B37DC4" w:rsidP="00DC42FA">
                        <w:pPr>
                          <w:jc w:val="center"/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  <w:t>Student is active learner</w:t>
                        </w:r>
                      </w:p>
                    </w:txbxContent>
                  </v:textbox>
                </v:shape>
                <v:shape id="Hexagon 2" o:spid="_x0000_s1033" type="#_x0000_t9" style="position:absolute;top:9847;width:22802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" adj="4656" filled="f" strokecolor="#bed7d3 [3206]" strokeweight="1pt">
                  <v:stroke dashstyle="dash"/>
                  <v:path arrowok="t"/>
                  <o:lock v:ext="edit" aspectratio="t"/>
                  <v:textbox>
                    <w:txbxContent>
                      <w:p w14:paraId="04F1F143" w14:textId="5D1D62C9" w:rsidR="00DC42FA" w:rsidRPr="00E21F0B" w:rsidRDefault="00B37DC4" w:rsidP="00DC42FA">
                        <w:pPr>
                          <w:jc w:val="center"/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  <w:t>Looks like, Sounds like, Feels like</w:t>
                        </w:r>
                      </w:p>
                    </w:txbxContent>
                  </v:textbox>
                </v:shape>
                <v:shape id="Hexagon 2" o:spid="_x0000_s1034" type="#_x0000_t9" style="position:absolute;left:70;top:29542;width:22803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" adj="4656" filled="f" strokecolor="#bed7d3 [3206]" strokeweight="1pt">
                  <v:stroke dashstyle="dash"/>
                  <v:path arrowok="t"/>
                  <o:lock v:ext="edit" aspectratio="t"/>
                  <v:textbox>
                    <w:txbxContent>
                      <w:p w14:paraId="1F8E8610" w14:textId="4CBD4ABF" w:rsidR="00DC42FA" w:rsidRPr="00E21F0B" w:rsidRDefault="00B37DC4" w:rsidP="00DC42FA">
                        <w:pPr>
                          <w:jc w:val="center"/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  <w:t>Construction of Knowledge</w:t>
                        </w:r>
                      </w:p>
                    </w:txbxContent>
                  </v:textbox>
                </v:shape>
                <v:shape id="Hexagon 2" o:spid="_x0000_s1035" type="#_x0000_t9" style="position:absolute;top:49166;width:22802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" adj="4656" filled="f" strokecolor="#bed7d3 [3206]" strokeweight="1pt">
                  <v:stroke dashstyle="dash"/>
                  <v:path arrowok="t"/>
                  <o:lock v:ext="edit" aspectratio="t"/>
                  <v:textbox>
                    <w:txbxContent>
                      <w:p w14:paraId="26D756CA" w14:textId="1C76AAD5" w:rsidR="00DC42FA" w:rsidRPr="00E21F0B" w:rsidRDefault="00B37DC4" w:rsidP="00DC42FA">
                        <w:pPr>
                          <w:jc w:val="center"/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  <w:t>Meaningful Questions</w:t>
                        </w:r>
                      </w:p>
                    </w:txbxContent>
                  </v:textbox>
                </v:shape>
                <v:shape id="Hexagon 2" o:spid="_x0000_s1036" type="#_x0000_t9" style="position:absolute;left:17936;top:19624;width:22805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" adj="4655" filled="f" strokecolor="#bed7d3 [3206]" strokeweight="1pt">
                  <v:stroke dashstyle="dash"/>
                  <v:path arrowok="t"/>
                  <o:lock v:ext="edit" aspectratio="t"/>
                  <v:textbox>
                    <w:txbxContent>
                      <w:p w14:paraId="020A1AFB" w14:textId="0EDB2C0E" w:rsidR="00DC42FA" w:rsidRPr="00E21F0B" w:rsidRDefault="00B37DC4" w:rsidP="00DC42FA">
                        <w:pPr>
                          <w:jc w:val="center"/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  <w:t>Inquiry-Based Learning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E7DF2">
        <w:t xml:space="preserve">AUTHENTICITY </w:t>
      </w:r>
      <w:r w:rsidR="003D2ED9">
        <w:t>HONEYCOMB HARVEST</w:t>
      </w:r>
    </w:p>
    <w:p w14:paraId="4279A7D3" w14:textId="77777777" w:rsidR="00DC42FA" w:rsidRDefault="00DC42FA" w:rsidP="00DC42FA">
      <w:pPr>
        <w:spacing w:after="160" w:line="259" w:lineRule="auto"/>
      </w:pPr>
      <w:r>
        <w:br w:type="page"/>
      </w:r>
    </w:p>
    <w:p w14:paraId="502821B1" w14:textId="77777777" w:rsidR="00DC42FA" w:rsidRPr="00DC7A6D" w:rsidRDefault="00DC42FA" w:rsidP="00DC42FA">
      <w:pPr>
        <w:pStyle w:val="Title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600D868" wp14:editId="47E53240">
                <wp:simplePos x="0" y="0"/>
                <wp:positionH relativeFrom="column">
                  <wp:posOffset>26084</wp:posOffset>
                </wp:positionH>
                <wp:positionV relativeFrom="paragraph">
                  <wp:posOffset>288388</wp:posOffset>
                </wp:positionV>
                <wp:extent cx="5860742" cy="7867357"/>
                <wp:effectExtent l="12700" t="0" r="19685" b="6985"/>
                <wp:wrapNone/>
                <wp:docPr id="773881468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0742" cy="7867357"/>
                          <a:chOff x="0" y="0"/>
                          <a:chExt cx="5860742" cy="7867357"/>
                        </a:xfrm>
                        <a:solidFill>
                          <a:schemeClr val="bg1"/>
                        </a:solidFill>
                      </wpg:grpSpPr>
                      <wps:wsp>
                        <wps:cNvPr id="1449043402" name="Hexagon 2"/>
                        <wps:cNvSpPr>
                          <a:spLocks noChangeAspect="1"/>
                        </wps:cNvSpPr>
                        <wps:spPr>
                          <a:xfrm>
                            <a:off x="1793631" y="0"/>
                            <a:ext cx="2280514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90343DA" w14:textId="22BE62D5" w:rsidR="00DC42FA" w:rsidRPr="00B37DC4" w:rsidRDefault="00B37DC4" w:rsidP="00DC42FA">
                              <w:pPr>
                                <w:jc w:val="center"/>
                                <w:rPr>
                                  <w:b/>
                                  <w:bCs/>
                                  <w:color w:val="910D28" w:themeColor="accent1"/>
                                  <w:sz w:val="28"/>
                                  <w:szCs w:val="28"/>
                                </w:rPr>
                              </w:pPr>
                              <w:r w:rsidRPr="00B37DC4">
                                <w:rPr>
                                  <w:b/>
                                  <w:bCs/>
                                  <w:color w:val="910D28" w:themeColor="accent1"/>
                                  <w:sz w:val="28"/>
                                  <w:szCs w:val="28"/>
                                </w:rPr>
                                <w:t>Students apply knowledge to the larger context beyond the classroom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616509" name="Hexagon 2"/>
                        <wps:cNvSpPr>
                          <a:spLocks noChangeAspect="1"/>
                        </wps:cNvSpPr>
                        <wps:spPr>
                          <a:xfrm>
                            <a:off x="1793631" y="3931920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897F1B3" w14:textId="6F11C0F8" w:rsidR="00DC42FA" w:rsidRPr="00E21F0B" w:rsidRDefault="00B37DC4" w:rsidP="00DC42FA">
                              <w:pPr>
                                <w:jc w:val="center"/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  <w:t>Thinking Hats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6059130" name="Hexagon 2"/>
                        <wps:cNvSpPr>
                          <a:spLocks noChangeAspect="1"/>
                        </wps:cNvSpPr>
                        <wps:spPr>
                          <a:xfrm>
                            <a:off x="1793631" y="5901397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1E3CA2D" w14:textId="1FBD9AB7" w:rsidR="00DC42FA" w:rsidRPr="00E21F0B" w:rsidRDefault="00B37DC4" w:rsidP="00DC42FA">
                              <w:pPr>
                                <w:jc w:val="center"/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  <w:t>Detective Board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9825465" name="Hexagon 2"/>
                        <wps:cNvSpPr>
                          <a:spLocks noChangeAspect="1"/>
                        </wps:cNvSpPr>
                        <wps:spPr>
                          <a:xfrm>
                            <a:off x="3580228" y="984738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1D8A64" w14:textId="05C09332" w:rsidR="00DC42FA" w:rsidRPr="00E21F0B" w:rsidRDefault="00B37DC4" w:rsidP="00DC42FA">
                              <w:pPr>
                                <w:jc w:val="center"/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  <w:t>Students will be guided by their own inquisitive nature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958561" name="Hexagon 2"/>
                        <wps:cNvSpPr>
                          <a:spLocks noChangeAspect="1"/>
                        </wps:cNvSpPr>
                        <wps:spPr>
                          <a:xfrm>
                            <a:off x="3580228" y="2954215"/>
                            <a:ext cx="2280514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E718B00" w14:textId="1D9DFD2F" w:rsidR="00DC42FA" w:rsidRPr="00E21F0B" w:rsidRDefault="00B37DC4" w:rsidP="00DC42FA">
                              <w:pPr>
                                <w:jc w:val="center"/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  <w:t>Take a Chance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700406" name="Hexagon 2"/>
                        <wps:cNvSpPr>
                          <a:spLocks noChangeAspect="1"/>
                        </wps:cNvSpPr>
                        <wps:spPr>
                          <a:xfrm>
                            <a:off x="3580228" y="4916658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3AE25FD" w14:textId="3ABC299B" w:rsidR="00DC42FA" w:rsidRPr="00E21F0B" w:rsidRDefault="00B37DC4" w:rsidP="00DC42FA">
                              <w:pPr>
                                <w:jc w:val="center"/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  <w:t>Picture Yourself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6451389" name="Hexagon 2"/>
                        <wps:cNvSpPr>
                          <a:spLocks noChangeAspect="1"/>
                        </wps:cNvSpPr>
                        <wps:spPr>
                          <a:xfrm>
                            <a:off x="0" y="984738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5FA3706" w14:textId="4A4356D4" w:rsidR="00DC42FA" w:rsidRPr="00E21F0B" w:rsidRDefault="00B37DC4" w:rsidP="00DC42FA">
                              <w:pPr>
                                <w:jc w:val="center"/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  <w:t>Students share ideas through conversation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4947173" name="Hexagon 2"/>
                        <wps:cNvSpPr>
                          <a:spLocks noChangeAspect="1"/>
                        </wps:cNvSpPr>
                        <wps:spPr>
                          <a:xfrm>
                            <a:off x="7034" y="2954215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08AEA3F" w14:textId="1FFE96BB" w:rsidR="00DC42FA" w:rsidRPr="00E21F0B" w:rsidRDefault="00B37DC4" w:rsidP="00DC42FA">
                              <w:pPr>
                                <w:jc w:val="center"/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  <w:t>Students will use higher order thinking skills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3252444" name="Hexagon 2"/>
                        <wps:cNvSpPr>
                          <a:spLocks noChangeAspect="1"/>
                        </wps:cNvSpPr>
                        <wps:spPr>
                          <a:xfrm>
                            <a:off x="0" y="4916658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0486D51" w14:textId="1F1BD75C" w:rsidR="00DC42FA" w:rsidRPr="00E21F0B" w:rsidRDefault="00B37DC4" w:rsidP="00DC42FA">
                              <w:pPr>
                                <w:jc w:val="center"/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  <w:t>Commit &amp; Toss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671275" name="Hexagon 2"/>
                        <wps:cNvSpPr>
                          <a:spLocks noChangeAspect="1"/>
                        </wps:cNvSpPr>
                        <wps:spPr>
                          <a:xfrm>
                            <a:off x="1793631" y="1962443"/>
                            <a:ext cx="2280514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AED58F3" w14:textId="6AB4D86B" w:rsidR="00DC42FA" w:rsidRPr="00E21F0B" w:rsidRDefault="00B37DC4" w:rsidP="00DC42FA">
                              <w:pPr>
                                <w:jc w:val="center"/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  <w:t>Paper Telephone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00D868" id="_x0000_s1037" style="position:absolute;margin-left:2.05pt;margin-top:22.7pt;width:461.5pt;height:619.5pt;z-index:251660288" coordsize="58607,7867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">
                <v:shape id="Hexagon 2" o:spid="_x0000_s1038" type="#_x0000_t9" style="position:absolute;left:17936;width:22805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" adj="4655" filled="f" strokecolor="#bed7d3 [3206]" strokeweight="1pt">
                  <v:stroke dashstyle="dash"/>
                  <v:path arrowok="t"/>
                  <o:lock v:ext="edit" aspectratio="t"/>
                  <v:textbox>
                    <w:txbxContent>
                      <w:p w14:paraId="690343DA" w14:textId="22BE62D5" w:rsidR="00DC42FA" w:rsidRPr="00B37DC4" w:rsidRDefault="00B37DC4" w:rsidP="00DC42FA">
                        <w:pPr>
                          <w:jc w:val="center"/>
                          <w:rPr>
                            <w:b/>
                            <w:bCs/>
                            <w:color w:val="910D28" w:themeColor="accent1"/>
                            <w:sz w:val="28"/>
                            <w:szCs w:val="28"/>
                          </w:rPr>
                        </w:pPr>
                        <w:r w:rsidRPr="00B37DC4">
                          <w:rPr>
                            <w:b/>
                            <w:bCs/>
                            <w:color w:val="910D28" w:themeColor="accent1"/>
                            <w:sz w:val="28"/>
                            <w:szCs w:val="28"/>
                          </w:rPr>
                          <w:t>Students apply knowledge to the larger context beyond the classroom</w:t>
                        </w:r>
                      </w:p>
                    </w:txbxContent>
                  </v:textbox>
                </v:shape>
                <v:shape id="Hexagon 2" o:spid="_x0000_s1039" type="#_x0000_t9" style="position:absolute;left:17936;top:39319;width:22803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" adj="4656" filled="f" strokecolor="#bed7d3 [3206]" strokeweight="1pt">
                  <v:stroke dashstyle="dash"/>
                  <v:path arrowok="t"/>
                  <o:lock v:ext="edit" aspectratio="t"/>
                  <v:textbox>
                    <w:txbxContent>
                      <w:p w14:paraId="1897F1B3" w14:textId="6F11C0F8" w:rsidR="00DC42FA" w:rsidRPr="00E21F0B" w:rsidRDefault="00B37DC4" w:rsidP="00DC42FA">
                        <w:pPr>
                          <w:jc w:val="center"/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  <w:t>Thinking Hats</w:t>
                        </w:r>
                      </w:p>
                    </w:txbxContent>
                  </v:textbox>
                </v:shape>
                <v:shape id="Hexagon 2" o:spid="_x0000_s1040" type="#_x0000_t9" style="position:absolute;left:17936;top:59013;width:22803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" adj="4656" filled="f" strokecolor="#bed7d3 [3206]" strokeweight="1pt">
                  <v:stroke dashstyle="dash"/>
                  <v:path arrowok="t"/>
                  <o:lock v:ext="edit" aspectratio="t"/>
                  <v:textbox>
                    <w:txbxContent>
                      <w:p w14:paraId="21E3CA2D" w14:textId="1FBD9AB7" w:rsidR="00DC42FA" w:rsidRPr="00E21F0B" w:rsidRDefault="00B37DC4" w:rsidP="00DC42FA">
                        <w:pPr>
                          <w:jc w:val="center"/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  <w:t>Detective Board</w:t>
                        </w:r>
                      </w:p>
                    </w:txbxContent>
                  </v:textbox>
                </v:shape>
                <v:shape id="Hexagon 2" o:spid="_x0000_s1041" type="#_x0000_t9" style="position:absolute;left:35802;top:9847;width:22803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" adj="4656" filled="f" strokecolor="#bed7d3 [3206]" strokeweight="1pt">
                  <v:stroke dashstyle="dash"/>
                  <v:path arrowok="t"/>
                  <o:lock v:ext="edit" aspectratio="t"/>
                  <v:textbox>
                    <w:txbxContent>
                      <w:p w14:paraId="531D8A64" w14:textId="05C09332" w:rsidR="00DC42FA" w:rsidRPr="00E21F0B" w:rsidRDefault="00B37DC4" w:rsidP="00DC42FA">
                        <w:pPr>
                          <w:jc w:val="center"/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  <w:t>Students will be guided by their own inquisitive nature</w:t>
                        </w:r>
                      </w:p>
                    </w:txbxContent>
                  </v:textbox>
                </v:shape>
                <v:shape id="Hexagon 2" o:spid="_x0000_s1042" type="#_x0000_t9" style="position:absolute;left:35802;top:29542;width:22805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" adj="4655" filled="f" strokecolor="#bed7d3 [3206]" strokeweight="1pt">
                  <v:stroke dashstyle="dash"/>
                  <v:path arrowok="t"/>
                  <o:lock v:ext="edit" aspectratio="t"/>
                  <v:textbox>
                    <w:txbxContent>
                      <w:p w14:paraId="1E718B00" w14:textId="1D9DFD2F" w:rsidR="00DC42FA" w:rsidRPr="00E21F0B" w:rsidRDefault="00B37DC4" w:rsidP="00DC42FA">
                        <w:pPr>
                          <w:jc w:val="center"/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  <w:t>Take a Chance</w:t>
                        </w:r>
                      </w:p>
                    </w:txbxContent>
                  </v:textbox>
                </v:shape>
                <v:shape id="Hexagon 2" o:spid="_x0000_s1043" type="#_x0000_t9" style="position:absolute;left:35802;top:49166;width:22803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" adj="4656" filled="f" strokecolor="#bed7d3 [3206]" strokeweight="1pt">
                  <v:stroke dashstyle="dash"/>
                  <v:path arrowok="t"/>
                  <o:lock v:ext="edit" aspectratio="t"/>
                  <v:textbox>
                    <w:txbxContent>
                      <w:p w14:paraId="43AE25FD" w14:textId="3ABC299B" w:rsidR="00DC42FA" w:rsidRPr="00E21F0B" w:rsidRDefault="00B37DC4" w:rsidP="00DC42FA">
                        <w:pPr>
                          <w:jc w:val="center"/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  <w:t>Picture Yourself</w:t>
                        </w:r>
                      </w:p>
                    </w:txbxContent>
                  </v:textbox>
                </v:shape>
                <v:shape id="Hexagon 2" o:spid="_x0000_s1044" type="#_x0000_t9" style="position:absolute;top:9847;width:22802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" adj="4656" filled="f" strokecolor="#bed7d3 [3206]" strokeweight="1pt">
                  <v:stroke dashstyle="dash"/>
                  <v:path arrowok="t"/>
                  <o:lock v:ext="edit" aspectratio="t"/>
                  <v:textbox>
                    <w:txbxContent>
                      <w:p w14:paraId="55FA3706" w14:textId="4A4356D4" w:rsidR="00DC42FA" w:rsidRPr="00E21F0B" w:rsidRDefault="00B37DC4" w:rsidP="00DC42FA">
                        <w:pPr>
                          <w:jc w:val="center"/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  <w:t>Students share ideas through conversation</w:t>
                        </w:r>
                      </w:p>
                    </w:txbxContent>
                  </v:textbox>
                </v:shape>
                <v:shape id="Hexagon 2" o:spid="_x0000_s1045" type="#_x0000_t9" style="position:absolute;left:70;top:29542;width:22803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" adj="4656" filled="f" strokecolor="#bed7d3 [3206]" strokeweight="1pt">
                  <v:stroke dashstyle="dash"/>
                  <v:path arrowok="t"/>
                  <o:lock v:ext="edit" aspectratio="t"/>
                  <v:textbox>
                    <w:txbxContent>
                      <w:p w14:paraId="408AEA3F" w14:textId="1FFE96BB" w:rsidR="00DC42FA" w:rsidRPr="00E21F0B" w:rsidRDefault="00B37DC4" w:rsidP="00DC42FA">
                        <w:pPr>
                          <w:jc w:val="center"/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  <w:t>Students will use higher order thinking skills</w:t>
                        </w:r>
                      </w:p>
                    </w:txbxContent>
                  </v:textbox>
                </v:shape>
                <v:shape id="Hexagon 2" o:spid="_x0000_s1046" type="#_x0000_t9" style="position:absolute;top:49166;width:22802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" adj="4656" filled="f" strokecolor="#bed7d3 [3206]" strokeweight="1pt">
                  <v:stroke dashstyle="dash"/>
                  <v:path arrowok="t"/>
                  <o:lock v:ext="edit" aspectratio="t"/>
                  <v:textbox>
                    <w:txbxContent>
                      <w:p w14:paraId="10486D51" w14:textId="1F1BD75C" w:rsidR="00DC42FA" w:rsidRPr="00E21F0B" w:rsidRDefault="00B37DC4" w:rsidP="00DC42FA">
                        <w:pPr>
                          <w:jc w:val="center"/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  <w:t>Commit &amp; Toss</w:t>
                        </w:r>
                      </w:p>
                    </w:txbxContent>
                  </v:textbox>
                </v:shape>
                <v:shape id="Hexagon 2" o:spid="_x0000_s1047" type="#_x0000_t9" style="position:absolute;left:17936;top:19624;width:22805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" adj="4655" filled="f" strokecolor="#bed7d3 [3206]" strokeweight="1pt">
                  <v:stroke dashstyle="dash"/>
                  <v:path arrowok="t"/>
                  <o:lock v:ext="edit" aspectratio="t"/>
                  <v:textbox>
                    <w:txbxContent>
                      <w:p w14:paraId="3AED58F3" w14:textId="6AB4D86B" w:rsidR="00DC42FA" w:rsidRPr="00E21F0B" w:rsidRDefault="00B37DC4" w:rsidP="00DC42FA">
                        <w:pPr>
                          <w:jc w:val="center"/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  <w:t>Paper Telephone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EA16D8D" w14:textId="77777777" w:rsidR="00DC42FA" w:rsidRDefault="00DC42FA" w:rsidP="00DC42FA"/>
    <w:p w14:paraId="01F4836F" w14:textId="77777777" w:rsidR="00DC42FA" w:rsidRDefault="00DC42FA" w:rsidP="00DC42FA">
      <w:pPr>
        <w:spacing w:after="160" w:line="259" w:lineRule="auto"/>
      </w:pPr>
      <w:r>
        <w:br w:type="page"/>
      </w:r>
    </w:p>
    <w:p w14:paraId="1C62D832" w14:textId="77777777" w:rsidR="00DC42FA" w:rsidRPr="00DC7A6D" w:rsidRDefault="00DC42FA" w:rsidP="00DC42FA">
      <w:pPr>
        <w:pStyle w:val="Title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88DCD88" wp14:editId="75DC02A9">
                <wp:simplePos x="0" y="0"/>
                <wp:positionH relativeFrom="column">
                  <wp:posOffset>26084</wp:posOffset>
                </wp:positionH>
                <wp:positionV relativeFrom="paragraph">
                  <wp:posOffset>288388</wp:posOffset>
                </wp:positionV>
                <wp:extent cx="5860742" cy="7867357"/>
                <wp:effectExtent l="12700" t="0" r="19685" b="6985"/>
                <wp:wrapNone/>
                <wp:docPr id="1065967321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0742" cy="7867357"/>
                          <a:chOff x="0" y="0"/>
                          <a:chExt cx="5860742" cy="7867357"/>
                        </a:xfrm>
                        <a:solidFill>
                          <a:schemeClr val="bg1"/>
                        </a:solidFill>
                      </wpg:grpSpPr>
                      <wps:wsp>
                        <wps:cNvPr id="1665561541" name="Hexagon 2"/>
                        <wps:cNvSpPr>
                          <a:spLocks noChangeAspect="1"/>
                        </wps:cNvSpPr>
                        <wps:spPr>
                          <a:xfrm>
                            <a:off x="1793631" y="0"/>
                            <a:ext cx="2280514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EEBC466" w14:textId="51721127" w:rsidR="00DC42FA" w:rsidRPr="00E21F0B" w:rsidRDefault="00B37DC4" w:rsidP="00DC42FA">
                              <w:pPr>
                                <w:jc w:val="center"/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  <w:t>Allows students to reflect on and evaluate their own work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3094438" name="Hexagon 2"/>
                        <wps:cNvSpPr>
                          <a:spLocks noChangeAspect="1"/>
                        </wps:cNvSpPr>
                        <wps:spPr>
                          <a:xfrm>
                            <a:off x="1793631" y="3931920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A7159D0" w14:textId="596D7E14" w:rsidR="00DC42FA" w:rsidRPr="00E21F0B" w:rsidRDefault="00B37DC4" w:rsidP="00DC42FA">
                              <w:pPr>
                                <w:jc w:val="center"/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  <w:t>Give, Get, Reflect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7230521" name="Hexagon 2"/>
                        <wps:cNvSpPr>
                          <a:spLocks noChangeAspect="1"/>
                        </wps:cNvSpPr>
                        <wps:spPr>
                          <a:xfrm>
                            <a:off x="1793631" y="5901397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64D8F7C" w14:textId="170D5754" w:rsidR="00DC42FA" w:rsidRPr="00B37DC4" w:rsidRDefault="00B37DC4" w:rsidP="00DC42FA">
                              <w:pPr>
                                <w:jc w:val="center"/>
                                <w:rPr>
                                  <w:b/>
                                  <w:bCs/>
                                  <w:color w:val="910D28" w:themeColor="accent1"/>
                                  <w:sz w:val="26"/>
                                  <w:szCs w:val="26"/>
                                </w:rPr>
                              </w:pPr>
                              <w:r w:rsidRPr="00B37DC4">
                                <w:rPr>
                                  <w:b/>
                                  <w:bCs/>
                                  <w:color w:val="910D28" w:themeColor="accent1"/>
                                  <w:sz w:val="26"/>
                                  <w:szCs w:val="26"/>
                                </w:rPr>
                                <w:t>Students collaborate to gain an understanding from multiple perspectives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8240983" name="Hexagon 2"/>
                        <wps:cNvSpPr>
                          <a:spLocks noChangeAspect="1"/>
                        </wps:cNvSpPr>
                        <wps:spPr>
                          <a:xfrm>
                            <a:off x="3580228" y="984738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74928EB" w14:textId="46385EF9" w:rsidR="00DC42FA" w:rsidRPr="00B37DC4" w:rsidRDefault="00B37DC4" w:rsidP="00DC42FA">
                              <w:pPr>
                                <w:jc w:val="center"/>
                                <w:rPr>
                                  <w:b/>
                                  <w:bCs/>
                                  <w:color w:val="910D28" w:themeColor="accent1"/>
                                  <w:sz w:val="28"/>
                                  <w:szCs w:val="28"/>
                                </w:rPr>
                              </w:pPr>
                              <w:r w:rsidRPr="00B37DC4">
                                <w:rPr>
                                  <w:b/>
                                  <w:bCs/>
                                  <w:color w:val="910D28" w:themeColor="accent1"/>
                                  <w:sz w:val="28"/>
                                  <w:szCs w:val="28"/>
                                </w:rPr>
                                <w:t xml:space="preserve">Students construct an explanation or </w:t>
                              </w:r>
                              <w:r w:rsidR="00113746" w:rsidRPr="00B37DC4">
                                <w:rPr>
                                  <w:b/>
                                  <w:bCs/>
                                  <w:color w:val="910D28" w:themeColor="accent1"/>
                                  <w:sz w:val="28"/>
                                  <w:szCs w:val="28"/>
                                </w:rPr>
                                <w:t>argument</w:t>
                              </w:r>
                              <w:r w:rsidRPr="00B37DC4">
                                <w:rPr>
                                  <w:b/>
                                  <w:bCs/>
                                  <w:color w:val="910D28" w:themeColor="accent1"/>
                                  <w:sz w:val="28"/>
                                  <w:szCs w:val="28"/>
                                </w:rPr>
                                <w:t xml:space="preserve"> with evidence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4960080" name="Hexagon 2"/>
                        <wps:cNvSpPr>
                          <a:spLocks noChangeAspect="1"/>
                        </wps:cNvSpPr>
                        <wps:spPr>
                          <a:xfrm>
                            <a:off x="3580228" y="2954215"/>
                            <a:ext cx="2280514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3EC3D0D" w14:textId="524E947B" w:rsidR="00DC42FA" w:rsidRPr="00B37DC4" w:rsidRDefault="00B37DC4" w:rsidP="00DC42FA">
                              <w:pPr>
                                <w:jc w:val="center"/>
                                <w:rPr>
                                  <w:b/>
                                  <w:bCs/>
                                  <w:color w:val="910D28" w:themeColor="accent1"/>
                                  <w:sz w:val="28"/>
                                  <w:szCs w:val="28"/>
                                </w:rPr>
                              </w:pPr>
                              <w:r w:rsidRPr="00B37DC4">
                                <w:rPr>
                                  <w:b/>
                                  <w:bCs/>
                                  <w:color w:val="910D28" w:themeColor="accent1"/>
                                  <w:sz w:val="28"/>
                                  <w:szCs w:val="28"/>
                                </w:rPr>
                                <w:t>Activities encourage students to find meaning in their learning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5629715" name="Hexagon 2"/>
                        <wps:cNvSpPr>
                          <a:spLocks noChangeAspect="1"/>
                        </wps:cNvSpPr>
                        <wps:spPr>
                          <a:xfrm>
                            <a:off x="3580228" y="4916658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47FEDEB" w14:textId="4B28CB0B" w:rsidR="00DC42FA" w:rsidRPr="00E21F0B" w:rsidRDefault="00B37DC4" w:rsidP="00DC42FA">
                              <w:pPr>
                                <w:jc w:val="center"/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  <w:t>List of 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8969220" name="Hexagon 2"/>
                        <wps:cNvSpPr>
                          <a:spLocks noChangeAspect="1"/>
                        </wps:cNvSpPr>
                        <wps:spPr>
                          <a:xfrm>
                            <a:off x="0" y="984738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80E72BB" w14:textId="7E936ADA" w:rsidR="00DC42FA" w:rsidRPr="00B37DC4" w:rsidRDefault="00B37DC4" w:rsidP="00DC42FA">
                              <w:pPr>
                                <w:jc w:val="center"/>
                                <w:rPr>
                                  <w:b/>
                                  <w:bCs/>
                                  <w:color w:val="910D28" w:themeColor="accent1"/>
                                  <w:sz w:val="28"/>
                                  <w:szCs w:val="28"/>
                                </w:rPr>
                              </w:pPr>
                              <w:r w:rsidRPr="00B37DC4">
                                <w:rPr>
                                  <w:b/>
                                  <w:bCs/>
                                  <w:color w:val="910D28" w:themeColor="accent1"/>
                                  <w:sz w:val="28"/>
                                  <w:szCs w:val="28"/>
                                </w:rPr>
                                <w:t>Allow</w:t>
                              </w:r>
                              <w:r w:rsidR="00404154">
                                <w:rPr>
                                  <w:b/>
                                  <w:bCs/>
                                  <w:color w:val="910D28" w:themeColor="accent1"/>
                                  <w:sz w:val="28"/>
                                  <w:szCs w:val="28"/>
                                </w:rPr>
                                <w:t>s</w:t>
                              </w:r>
                              <w:r w:rsidRPr="00B37DC4">
                                <w:rPr>
                                  <w:b/>
                                  <w:bCs/>
                                  <w:color w:val="910D28" w:themeColor="accent1"/>
                                  <w:sz w:val="28"/>
                                  <w:szCs w:val="28"/>
                                </w:rPr>
                                <w:t xml:space="preserve"> students to make choices about their </w:t>
                              </w:r>
                              <w:r w:rsidR="00113746" w:rsidRPr="00B37DC4">
                                <w:rPr>
                                  <w:b/>
                                  <w:bCs/>
                                  <w:color w:val="910D28" w:themeColor="accent1"/>
                                  <w:sz w:val="28"/>
                                  <w:szCs w:val="28"/>
                                </w:rPr>
                                <w:t>learning</w:t>
                              </w:r>
                              <w:r w:rsidRPr="00B37DC4">
                                <w:rPr>
                                  <w:b/>
                                  <w:bCs/>
                                  <w:color w:val="910D28" w:themeColor="accent1"/>
                                  <w:sz w:val="28"/>
                                  <w:szCs w:val="28"/>
                                </w:rPr>
                                <w:t xml:space="preserve"> environment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4120962" name="Hexagon 2"/>
                        <wps:cNvSpPr>
                          <a:spLocks noChangeAspect="1"/>
                        </wps:cNvSpPr>
                        <wps:spPr>
                          <a:xfrm>
                            <a:off x="7034" y="2954215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9F1B0D1" w14:textId="6244FBE7" w:rsidR="00DC42FA" w:rsidRPr="00E21F0B" w:rsidRDefault="00B37DC4" w:rsidP="00DC42FA">
                              <w:pPr>
                                <w:jc w:val="center"/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  <w:t>Rose, Bud, and Thorn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8360187" name="Hexagon 2"/>
                        <wps:cNvSpPr>
                          <a:spLocks noChangeAspect="1"/>
                        </wps:cNvSpPr>
                        <wps:spPr>
                          <a:xfrm>
                            <a:off x="0" y="4916658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6BFA89" w14:textId="52C12CD5" w:rsidR="00DC42FA" w:rsidRPr="00E21F0B" w:rsidRDefault="00B37DC4" w:rsidP="00DC42FA">
                              <w:pPr>
                                <w:jc w:val="center"/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  <w:t xml:space="preserve">Aha! Huh? </w:t>
                              </w:r>
                              <w:r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  <w:br/>
                                <w:t>Uh-uh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2533717" name="Hexagon 2"/>
                        <wps:cNvSpPr>
                          <a:spLocks noChangeAspect="1"/>
                        </wps:cNvSpPr>
                        <wps:spPr>
                          <a:xfrm>
                            <a:off x="1793631" y="1962443"/>
                            <a:ext cx="2280514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6F04849" w14:textId="7A806EA4" w:rsidR="00DC42FA" w:rsidRPr="00E21F0B" w:rsidRDefault="00B37DC4" w:rsidP="00DC42FA">
                              <w:pPr>
                                <w:jc w:val="center"/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910D28" w:themeColor="accent1"/>
                                  <w:sz w:val="32"/>
                                  <w:szCs w:val="28"/>
                                </w:rPr>
                                <w:t>Honeycomb Harvest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8DCD88" id="_x0000_s1048" style="position:absolute;margin-left:2.05pt;margin-top:22.7pt;width:461.5pt;height:619.5pt;z-index:251661312" coordsize="58607,7867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">
                <v:shapetype id="_x0000_t9" coordsize="21600,21600" o:spt="9" adj="5400" path="m@0,l,10800@0,21600@1,21600,21600,10800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</v:formulas>
                  <v:path gradientshapeok="t" o:connecttype="rect" textboxrect="1800,1800,19800,19800;3600,3600,18000,18000;6300,6300,15300,15300"/>
                  <v:handles>
                    <v:h position="#0,topLeft" xrange="0,10800"/>
                  </v:handles>
                </v:shapetype>
                <v:shape id="Hexagon 2" o:spid="_x0000_s1049" type="#_x0000_t9" style="position:absolute;left:17936;width:22805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" adj="4655" filled="f" strokecolor="#bed7d3 [3206]" strokeweight="1pt">
                  <v:stroke dashstyle="dash"/>
                  <v:path arrowok="t"/>
                  <o:lock v:ext="edit" aspectratio="t"/>
                  <v:textbox>
                    <w:txbxContent>
                      <w:p w14:paraId="6EEBC466" w14:textId="51721127" w:rsidR="00DC42FA" w:rsidRPr="00E21F0B" w:rsidRDefault="00B37DC4" w:rsidP="00DC42FA">
                        <w:pPr>
                          <w:jc w:val="center"/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  <w:t>Allows students to reflect on and evaluate their own work</w:t>
                        </w:r>
                      </w:p>
                    </w:txbxContent>
                  </v:textbox>
                </v:shape>
                <v:shape id="Hexagon 2" o:spid="_x0000_s1050" type="#_x0000_t9" style="position:absolute;left:17936;top:39319;width:22803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" adj="4656" filled="f" strokecolor="#bed7d3 [3206]" strokeweight="1pt">
                  <v:stroke dashstyle="dash"/>
                  <v:path arrowok="t"/>
                  <o:lock v:ext="edit" aspectratio="t"/>
                  <v:textbox>
                    <w:txbxContent>
                      <w:p w14:paraId="0A7159D0" w14:textId="596D7E14" w:rsidR="00DC42FA" w:rsidRPr="00E21F0B" w:rsidRDefault="00B37DC4" w:rsidP="00DC42FA">
                        <w:pPr>
                          <w:jc w:val="center"/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  <w:t>Give, Get, Reflect</w:t>
                        </w:r>
                      </w:p>
                    </w:txbxContent>
                  </v:textbox>
                </v:shape>
                <v:shape id="Hexagon 2" o:spid="_x0000_s1051" type="#_x0000_t9" style="position:absolute;left:17936;top:59013;width:22803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" adj="4656" filled="f" strokecolor="#bed7d3 [3206]" strokeweight="1pt">
                  <v:stroke dashstyle="dash"/>
                  <v:path arrowok="t"/>
                  <o:lock v:ext="edit" aspectratio="t"/>
                  <v:textbox>
                    <w:txbxContent>
                      <w:p w14:paraId="464D8F7C" w14:textId="170D5754" w:rsidR="00DC42FA" w:rsidRPr="00B37DC4" w:rsidRDefault="00B37DC4" w:rsidP="00DC42FA">
                        <w:pPr>
                          <w:jc w:val="center"/>
                          <w:rPr>
                            <w:b/>
                            <w:bCs/>
                            <w:color w:val="910D28" w:themeColor="accent1"/>
                            <w:sz w:val="26"/>
                            <w:szCs w:val="26"/>
                          </w:rPr>
                        </w:pPr>
                        <w:r w:rsidRPr="00B37DC4">
                          <w:rPr>
                            <w:b/>
                            <w:bCs/>
                            <w:color w:val="910D28" w:themeColor="accent1"/>
                            <w:sz w:val="26"/>
                            <w:szCs w:val="26"/>
                          </w:rPr>
                          <w:t>Students collaborate to gain an understanding from multiple perspectives</w:t>
                        </w:r>
                      </w:p>
                    </w:txbxContent>
                  </v:textbox>
                </v:shape>
                <v:shape id="Hexagon 2" o:spid="_x0000_s1052" type="#_x0000_t9" style="position:absolute;left:35802;top:9847;width:22803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" adj="4656" filled="f" strokecolor="#bed7d3 [3206]" strokeweight="1pt">
                  <v:stroke dashstyle="dash"/>
                  <v:path arrowok="t"/>
                  <o:lock v:ext="edit" aspectratio="t"/>
                  <v:textbox>
                    <w:txbxContent>
                      <w:p w14:paraId="474928EB" w14:textId="46385EF9" w:rsidR="00DC42FA" w:rsidRPr="00B37DC4" w:rsidRDefault="00B37DC4" w:rsidP="00DC42FA">
                        <w:pPr>
                          <w:jc w:val="center"/>
                          <w:rPr>
                            <w:b/>
                            <w:bCs/>
                            <w:color w:val="910D28" w:themeColor="accent1"/>
                            <w:sz w:val="28"/>
                            <w:szCs w:val="28"/>
                          </w:rPr>
                        </w:pPr>
                        <w:r w:rsidRPr="00B37DC4">
                          <w:rPr>
                            <w:b/>
                            <w:bCs/>
                            <w:color w:val="910D28" w:themeColor="accent1"/>
                            <w:sz w:val="28"/>
                            <w:szCs w:val="28"/>
                          </w:rPr>
                          <w:t xml:space="preserve">Students construct an explanation or </w:t>
                        </w:r>
                        <w:r w:rsidR="00113746" w:rsidRPr="00B37DC4">
                          <w:rPr>
                            <w:b/>
                            <w:bCs/>
                            <w:color w:val="910D28" w:themeColor="accent1"/>
                            <w:sz w:val="28"/>
                            <w:szCs w:val="28"/>
                          </w:rPr>
                          <w:t>argument</w:t>
                        </w:r>
                        <w:r w:rsidRPr="00B37DC4">
                          <w:rPr>
                            <w:b/>
                            <w:bCs/>
                            <w:color w:val="910D28" w:themeColor="accent1"/>
                            <w:sz w:val="28"/>
                            <w:szCs w:val="28"/>
                          </w:rPr>
                          <w:t xml:space="preserve"> with evidence</w:t>
                        </w:r>
                      </w:p>
                    </w:txbxContent>
                  </v:textbox>
                </v:shape>
                <v:shape id="Hexagon 2" o:spid="_x0000_s1053" type="#_x0000_t9" style="position:absolute;left:35802;top:29542;width:22805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" adj="4655" filled="f" strokecolor="#bed7d3 [3206]" strokeweight="1pt">
                  <v:stroke dashstyle="dash"/>
                  <v:path arrowok="t"/>
                  <o:lock v:ext="edit" aspectratio="t"/>
                  <v:textbox>
                    <w:txbxContent>
                      <w:p w14:paraId="73EC3D0D" w14:textId="524E947B" w:rsidR="00DC42FA" w:rsidRPr="00B37DC4" w:rsidRDefault="00B37DC4" w:rsidP="00DC42FA">
                        <w:pPr>
                          <w:jc w:val="center"/>
                          <w:rPr>
                            <w:b/>
                            <w:bCs/>
                            <w:color w:val="910D28" w:themeColor="accent1"/>
                            <w:sz w:val="28"/>
                            <w:szCs w:val="28"/>
                          </w:rPr>
                        </w:pPr>
                        <w:r w:rsidRPr="00B37DC4">
                          <w:rPr>
                            <w:b/>
                            <w:bCs/>
                            <w:color w:val="910D28" w:themeColor="accent1"/>
                            <w:sz w:val="28"/>
                            <w:szCs w:val="28"/>
                          </w:rPr>
                          <w:t>Activities encourage students to find meaning in their learning</w:t>
                        </w:r>
                      </w:p>
                    </w:txbxContent>
                  </v:textbox>
                </v:shape>
                <v:shape id="Hexagon 2" o:spid="_x0000_s1054" type="#_x0000_t9" style="position:absolute;left:35802;top:49166;width:22803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" adj="4656" filled="f" strokecolor="#bed7d3 [3206]" strokeweight="1pt">
                  <v:stroke dashstyle="dash"/>
                  <v:path arrowok="t"/>
                  <o:lock v:ext="edit" aspectratio="t"/>
                  <v:textbox>
                    <w:txbxContent>
                      <w:p w14:paraId="147FEDEB" w14:textId="4B28CB0B" w:rsidR="00DC42FA" w:rsidRPr="00E21F0B" w:rsidRDefault="00B37DC4" w:rsidP="00DC42FA">
                        <w:pPr>
                          <w:jc w:val="center"/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  <w:t>List of 8</w:t>
                        </w:r>
                      </w:p>
                    </w:txbxContent>
                  </v:textbox>
                </v:shape>
                <v:shape id="Hexagon 2" o:spid="_x0000_s1055" type="#_x0000_t9" style="position:absolute;top:9847;width:22802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" adj="4656" filled="f" strokecolor="#bed7d3 [3206]" strokeweight="1pt">
                  <v:stroke dashstyle="dash"/>
                  <v:path arrowok="t"/>
                  <o:lock v:ext="edit" aspectratio="t"/>
                  <v:textbox>
                    <w:txbxContent>
                      <w:p w14:paraId="780E72BB" w14:textId="7E936ADA" w:rsidR="00DC42FA" w:rsidRPr="00B37DC4" w:rsidRDefault="00B37DC4" w:rsidP="00DC42FA">
                        <w:pPr>
                          <w:jc w:val="center"/>
                          <w:rPr>
                            <w:b/>
                            <w:bCs/>
                            <w:color w:val="910D28" w:themeColor="accent1"/>
                            <w:sz w:val="28"/>
                            <w:szCs w:val="28"/>
                          </w:rPr>
                        </w:pPr>
                        <w:r w:rsidRPr="00B37DC4">
                          <w:rPr>
                            <w:b/>
                            <w:bCs/>
                            <w:color w:val="910D28" w:themeColor="accent1"/>
                            <w:sz w:val="28"/>
                            <w:szCs w:val="28"/>
                          </w:rPr>
                          <w:t>Allow</w:t>
                        </w:r>
                        <w:r w:rsidR="00404154">
                          <w:rPr>
                            <w:b/>
                            <w:bCs/>
                            <w:color w:val="910D28" w:themeColor="accent1"/>
                            <w:sz w:val="28"/>
                            <w:szCs w:val="28"/>
                          </w:rPr>
                          <w:t>s</w:t>
                        </w:r>
                        <w:r w:rsidRPr="00B37DC4">
                          <w:rPr>
                            <w:b/>
                            <w:bCs/>
                            <w:color w:val="910D28" w:themeColor="accent1"/>
                            <w:sz w:val="28"/>
                            <w:szCs w:val="28"/>
                          </w:rPr>
                          <w:t xml:space="preserve"> students to make choices about their </w:t>
                        </w:r>
                        <w:r w:rsidR="00113746" w:rsidRPr="00B37DC4">
                          <w:rPr>
                            <w:b/>
                            <w:bCs/>
                            <w:color w:val="910D28" w:themeColor="accent1"/>
                            <w:sz w:val="28"/>
                            <w:szCs w:val="28"/>
                          </w:rPr>
                          <w:t>learning</w:t>
                        </w:r>
                        <w:r w:rsidRPr="00B37DC4">
                          <w:rPr>
                            <w:b/>
                            <w:bCs/>
                            <w:color w:val="910D28" w:themeColor="accent1"/>
                            <w:sz w:val="28"/>
                            <w:szCs w:val="28"/>
                          </w:rPr>
                          <w:t xml:space="preserve"> environment</w:t>
                        </w:r>
                      </w:p>
                    </w:txbxContent>
                  </v:textbox>
                </v:shape>
                <v:shape id="Hexagon 2" o:spid="_x0000_s1056" type="#_x0000_t9" style="position:absolute;left:70;top:29542;width:22803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" adj="4656" filled="f" strokecolor="#bed7d3 [3206]" strokeweight="1pt">
                  <v:stroke dashstyle="dash"/>
                  <v:path arrowok="t"/>
                  <o:lock v:ext="edit" aspectratio="t"/>
                  <v:textbox>
                    <w:txbxContent>
                      <w:p w14:paraId="09F1B0D1" w14:textId="6244FBE7" w:rsidR="00DC42FA" w:rsidRPr="00E21F0B" w:rsidRDefault="00B37DC4" w:rsidP="00DC42FA">
                        <w:pPr>
                          <w:jc w:val="center"/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  <w:t>Rose, Bud, and Thorn</w:t>
                        </w:r>
                      </w:p>
                    </w:txbxContent>
                  </v:textbox>
                </v:shape>
                <v:shape id="Hexagon 2" o:spid="_x0000_s1057" type="#_x0000_t9" style="position:absolute;top:49166;width:22802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" adj="4656" filled="f" strokecolor="#bed7d3 [3206]" strokeweight="1pt">
                  <v:stroke dashstyle="dash"/>
                  <v:path arrowok="t"/>
                  <o:lock v:ext="edit" aspectratio="t"/>
                  <v:textbox>
                    <w:txbxContent>
                      <w:p w14:paraId="0E6BFA89" w14:textId="52C12CD5" w:rsidR="00DC42FA" w:rsidRPr="00E21F0B" w:rsidRDefault="00B37DC4" w:rsidP="00DC42FA">
                        <w:pPr>
                          <w:jc w:val="center"/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  <w:t xml:space="preserve">Aha! Huh? </w:t>
                        </w:r>
                        <w:r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  <w:br/>
                          <w:t>Uh-uh</w:t>
                        </w:r>
                      </w:p>
                    </w:txbxContent>
                  </v:textbox>
                </v:shape>
                <v:shape id="Hexagon 2" o:spid="_x0000_s1058" type="#_x0000_t9" style="position:absolute;left:17936;top:19624;width:22805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" adj="4655" filled="f" strokecolor="#bed7d3 [3206]" strokeweight="1pt">
                  <v:stroke dashstyle="dash"/>
                  <v:path arrowok="t"/>
                  <o:lock v:ext="edit" aspectratio="t"/>
                  <v:textbox>
                    <w:txbxContent>
                      <w:p w14:paraId="76F04849" w14:textId="7A806EA4" w:rsidR="00DC42FA" w:rsidRPr="00E21F0B" w:rsidRDefault="00B37DC4" w:rsidP="00DC42FA">
                        <w:pPr>
                          <w:jc w:val="center"/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910D28" w:themeColor="accent1"/>
                            <w:sz w:val="32"/>
                            <w:szCs w:val="28"/>
                          </w:rPr>
                          <w:t>Honeycomb Harvest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DC42FA" w:rsidRPr="00DC7A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F103B" w14:textId="77777777" w:rsidR="004447D3" w:rsidRDefault="004447D3" w:rsidP="00293785">
      <w:pPr>
        <w:spacing w:after="0" w:line="240" w:lineRule="auto"/>
      </w:pPr>
      <w:r>
        <w:separator/>
      </w:r>
    </w:p>
  </w:endnote>
  <w:endnote w:type="continuationSeparator" w:id="0">
    <w:p w14:paraId="151040BD" w14:textId="77777777" w:rsidR="004447D3" w:rsidRDefault="004447D3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E78CB" w14:textId="77777777" w:rsidR="00113746" w:rsidRDefault="001137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B0150" w14:textId="77777777" w:rsidR="00293785" w:rsidRDefault="00AC349E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89B2AE2" wp14:editId="03C8F719">
              <wp:simplePos x="0" y="0"/>
              <wp:positionH relativeFrom="column">
                <wp:posOffset>1143000</wp:posOffset>
              </wp:positionH>
              <wp:positionV relativeFrom="paragraph">
                <wp:posOffset>-261620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C2C6E0" w14:textId="6970EA34" w:rsidR="00293785" w:rsidRDefault="005D0E2D" w:rsidP="00B37DC4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A30EADFF745C407787EA18A2A6F999BB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9B7DCC">
                                <w:t>Supporting School Improvement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9B2AE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59" type="#_x0000_t202" style="position:absolute;margin-left:90pt;margin-top:-20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" filled="f" stroked="f">
              <v:textbox>
                <w:txbxContent>
                  <w:p w14:paraId="24C2C6E0" w14:textId="6970EA34" w:rsidR="00293785" w:rsidRDefault="00000000" w:rsidP="00B37DC4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A30EADFF745C407787EA18A2A6F999BB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9B7DCC">
                          <w:t>Supporting School Improvement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 w:rsidR="00293785" w:rsidRPr="00293785">
      <w:rPr>
        <w:noProof/>
      </w:rPr>
      <w:drawing>
        <wp:anchor distT="0" distB="0" distL="114300" distR="114300" simplePos="0" relativeHeight="251648000" behindDoc="1" locked="0" layoutInCell="1" allowOverlap="1" wp14:anchorId="4FBC349A" wp14:editId="023ACC78">
          <wp:simplePos x="0" y="0"/>
          <wp:positionH relativeFrom="column">
            <wp:posOffset>1028700</wp:posOffset>
          </wp:positionH>
          <wp:positionV relativeFrom="paragraph">
            <wp:posOffset>-212725</wp:posOffset>
          </wp:positionV>
          <wp:extent cx="4572000" cy="316865"/>
          <wp:effectExtent l="0" t="0" r="0" b="0"/>
          <wp:wrapNone/>
          <wp:docPr id="2088812216" name="Picture 20888122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986A0" w14:textId="77777777" w:rsidR="00113746" w:rsidRDefault="001137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2A2D4" w14:textId="77777777" w:rsidR="004447D3" w:rsidRDefault="004447D3" w:rsidP="00293785">
      <w:pPr>
        <w:spacing w:after="0" w:line="240" w:lineRule="auto"/>
      </w:pPr>
      <w:r>
        <w:separator/>
      </w:r>
    </w:p>
  </w:footnote>
  <w:footnote w:type="continuationSeparator" w:id="0">
    <w:p w14:paraId="71BEB99F" w14:textId="77777777" w:rsidR="004447D3" w:rsidRDefault="004447D3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E62F3" w14:textId="77777777" w:rsidR="00BA54B3" w:rsidRDefault="00BA54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1DFB2" w14:textId="77777777" w:rsidR="00BA54B3" w:rsidRDefault="00BA54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28289" w14:textId="77777777" w:rsidR="00BA54B3" w:rsidRDefault="00BA54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8568414">
    <w:abstractNumId w:val="6"/>
  </w:num>
  <w:num w:numId="2" w16cid:durableId="1413314067">
    <w:abstractNumId w:val="7"/>
  </w:num>
  <w:num w:numId="3" w16cid:durableId="1026833403">
    <w:abstractNumId w:val="0"/>
  </w:num>
  <w:num w:numId="4" w16cid:durableId="1625430431">
    <w:abstractNumId w:val="2"/>
  </w:num>
  <w:num w:numId="5" w16cid:durableId="551038057">
    <w:abstractNumId w:val="3"/>
  </w:num>
  <w:num w:numId="6" w16cid:durableId="34552027">
    <w:abstractNumId w:val="5"/>
  </w:num>
  <w:num w:numId="7" w16cid:durableId="1419791214">
    <w:abstractNumId w:val="4"/>
  </w:num>
  <w:num w:numId="8" w16cid:durableId="1570269687">
    <w:abstractNumId w:val="8"/>
  </w:num>
  <w:num w:numId="9" w16cid:durableId="275068254">
    <w:abstractNumId w:val="9"/>
  </w:num>
  <w:num w:numId="10" w16cid:durableId="1274166135">
    <w:abstractNumId w:val="10"/>
  </w:num>
  <w:num w:numId="11" w16cid:durableId="5408259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2FA"/>
    <w:rsid w:val="0004006F"/>
    <w:rsid w:val="00053775"/>
    <w:rsid w:val="0005619A"/>
    <w:rsid w:val="0008589D"/>
    <w:rsid w:val="0011259B"/>
    <w:rsid w:val="00113746"/>
    <w:rsid w:val="00116FDD"/>
    <w:rsid w:val="00125621"/>
    <w:rsid w:val="001A2C27"/>
    <w:rsid w:val="001D0BBF"/>
    <w:rsid w:val="001E1F85"/>
    <w:rsid w:val="001F125D"/>
    <w:rsid w:val="00221E57"/>
    <w:rsid w:val="002345CC"/>
    <w:rsid w:val="00293785"/>
    <w:rsid w:val="002C0879"/>
    <w:rsid w:val="002C37B4"/>
    <w:rsid w:val="0036040A"/>
    <w:rsid w:val="00397FA9"/>
    <w:rsid w:val="003D2ED9"/>
    <w:rsid w:val="003E7DF2"/>
    <w:rsid w:val="00404154"/>
    <w:rsid w:val="0041108B"/>
    <w:rsid w:val="004447D3"/>
    <w:rsid w:val="00446C13"/>
    <w:rsid w:val="005078B4"/>
    <w:rsid w:val="0053328A"/>
    <w:rsid w:val="00540FC6"/>
    <w:rsid w:val="005511B6"/>
    <w:rsid w:val="00553C98"/>
    <w:rsid w:val="005A7635"/>
    <w:rsid w:val="00645D7F"/>
    <w:rsid w:val="00656940"/>
    <w:rsid w:val="00665274"/>
    <w:rsid w:val="00666C03"/>
    <w:rsid w:val="00686DAB"/>
    <w:rsid w:val="006B4CC2"/>
    <w:rsid w:val="006B5400"/>
    <w:rsid w:val="006E1542"/>
    <w:rsid w:val="00721EA4"/>
    <w:rsid w:val="00797CB5"/>
    <w:rsid w:val="007B055F"/>
    <w:rsid w:val="007E6F1D"/>
    <w:rsid w:val="00880013"/>
    <w:rsid w:val="008920A4"/>
    <w:rsid w:val="008F5386"/>
    <w:rsid w:val="00913172"/>
    <w:rsid w:val="00981E19"/>
    <w:rsid w:val="009B52E4"/>
    <w:rsid w:val="009B7DCC"/>
    <w:rsid w:val="009D6E8D"/>
    <w:rsid w:val="00A101E8"/>
    <w:rsid w:val="00A843DE"/>
    <w:rsid w:val="00AC349E"/>
    <w:rsid w:val="00B37DC4"/>
    <w:rsid w:val="00B92DBF"/>
    <w:rsid w:val="00BA54B3"/>
    <w:rsid w:val="00BD119F"/>
    <w:rsid w:val="00C070D1"/>
    <w:rsid w:val="00C73EA1"/>
    <w:rsid w:val="00C8524A"/>
    <w:rsid w:val="00CC4F77"/>
    <w:rsid w:val="00CD3CF6"/>
    <w:rsid w:val="00CE336D"/>
    <w:rsid w:val="00D106FF"/>
    <w:rsid w:val="00D269D8"/>
    <w:rsid w:val="00D626EB"/>
    <w:rsid w:val="00DC42FA"/>
    <w:rsid w:val="00DC7A6D"/>
    <w:rsid w:val="00E04F76"/>
    <w:rsid w:val="00EA74D2"/>
    <w:rsid w:val="00ED24C8"/>
    <w:rsid w:val="00F377E2"/>
    <w:rsid w:val="00F50748"/>
    <w:rsid w:val="00F7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923629"/>
  <w15:docId w15:val="{E9CD4992-9559-48A0-B9C6-0C242A4F5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B37DC4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B37DC4"/>
    <w:rPr>
      <w:rFonts w:asciiTheme="majorHAnsi" w:eastAsiaTheme="majorEastAsia" w:hAnsiTheme="majorHAnsi" w:cstheme="majorBidi"/>
      <w:b/>
      <w:caps/>
      <w:color w:val="2D2D2D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ell\Documents\Custom%20Office%20Templates\Vertical%20LEARN%20Document%20Attachme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30EADFF745C407787EA18A2A6F999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70C15-4C35-4AA4-8107-EB8077D3857A}"/>
      </w:docPartPr>
      <w:docPartBody>
        <w:p w:rsidR="00873A9D" w:rsidRDefault="00873A9D">
          <w:pPr>
            <w:pStyle w:val="A30EADFF745C407787EA18A2A6F999BB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A9D"/>
    <w:rsid w:val="006B5400"/>
    <w:rsid w:val="00873A9D"/>
    <w:rsid w:val="00BC7D2F"/>
    <w:rsid w:val="00C070D1"/>
    <w:rsid w:val="00C71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30EADFF745C407787EA18A2A6F999BB">
    <w:name w:val="A30EADFF745C407787EA18A2A6F999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C:\Users\Michell\Documents\Custom Office Templates\Vertical LEARN Document Attachment.dotx</Template>
  <TotalTime>1</TotalTime>
  <Pages>3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Honeycomb Harvest</vt:lpstr>
    </vt:vector>
  </TitlesOfParts>
  <Manager/>
  <Company/>
  <LinksUpToDate>false</LinksUpToDate>
  <CharactersWithSpaces>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School Improvement</dc:title>
  <dc:subject/>
  <dc:creator>K20 Center</dc:creator>
  <cp:keywords/>
  <dc:description/>
  <cp:lastModifiedBy>Moharram, Jehanne</cp:lastModifiedBy>
  <cp:revision>2</cp:revision>
  <cp:lastPrinted>2016-07-14T14:08:00Z</cp:lastPrinted>
  <dcterms:created xsi:type="dcterms:W3CDTF">2025-06-04T20:16:00Z</dcterms:created>
  <dcterms:modified xsi:type="dcterms:W3CDTF">2025-06-04T20:16:00Z</dcterms:modified>
  <cp:category/>
</cp:coreProperties>
</file>