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99E0673" w14:textId="6385676E" w:rsidR="00446C13" w:rsidRDefault="00423E82" w:rsidP="00BA6196">
      <w:pPr>
        <w:pStyle w:val="Title"/>
      </w:pPr>
      <w:r>
        <w:t>INSTRUCTIONAL STRATEGY CAFÉ MENU</w:t>
      </w:r>
    </w:p>
    <w:p w14:paraId="72FDB707" w14:textId="77777777" w:rsidR="00BA6196" w:rsidRPr="00BA6196" w:rsidRDefault="00BA6196" w:rsidP="00BA6196"/>
    <w:p w14:paraId="16148FB1" w14:textId="7DE985F3" w:rsidR="00446C13" w:rsidRDefault="00423E82" w:rsidP="00423E82">
      <w:pPr>
        <w:pStyle w:val="Heading1"/>
      </w:pPr>
      <w:r>
        <w:t>……………………….   Appetizers   …………………………</w:t>
      </w:r>
    </w:p>
    <w:p w14:paraId="7FD6DD1E" w14:textId="56614E01" w:rsidR="00446C13" w:rsidRDefault="00423E82" w:rsidP="00AC29AC">
      <w:pPr>
        <w:pStyle w:val="Heading2"/>
      </w:pPr>
      <w:r>
        <w:t>(Strategies for Engagement &amp; Assessing Prior Knowledge)</w:t>
      </w:r>
    </w:p>
    <w:p w14:paraId="2D3A24CD" w14:textId="77777777" w:rsidR="00423E82" w:rsidRDefault="00423E82" w:rsidP="00423E82"/>
    <w:p w14:paraId="3087559E" w14:textId="77777777" w:rsidR="00A17E9B" w:rsidRDefault="00A17E9B" w:rsidP="00A01352">
      <w:pPr>
        <w:pStyle w:val="Heading3"/>
      </w:pPr>
      <w:r>
        <w:rPr>
          <w:rFonts w:eastAsia="Calibri"/>
          <w:noProof/>
        </w:rPr>
        <mc:AlternateContent>
          <mc:Choice Requires="wpg">
            <w:drawing>
              <wp:anchor distT="0" distB="0" distL="114300" distR="114300" simplePos="0" relativeHeight="251658240" behindDoc="0" locked="0" layoutInCell="1" allowOverlap="1" wp14:anchorId="3DC2969D" wp14:editId="39F5E47C">
                <wp:simplePos x="0" y="0"/>
                <wp:positionH relativeFrom="column">
                  <wp:posOffset>0</wp:posOffset>
                </wp:positionH>
                <wp:positionV relativeFrom="paragraph">
                  <wp:posOffset>1905</wp:posOffset>
                </wp:positionV>
                <wp:extent cx="1863090" cy="1470660"/>
                <wp:effectExtent l="0" t="0" r="0" b="2540"/>
                <wp:wrapSquare wrapText="bothSides"/>
                <wp:docPr id="1" name="Group 1"/>
                <wp:cNvGraphicFramePr/>
                <a:graphic xmlns:a="http://schemas.openxmlformats.org/drawingml/2006/main">
                  <a:graphicData uri="http://schemas.microsoft.com/office/word/2010/wordprocessingGroup">
                    <wpg:wgp>
                      <wpg:cNvGrpSpPr/>
                      <wpg:grpSpPr>
                        <a:xfrm>
                          <a:off x="0" y="0"/>
                          <a:ext cx="1863090" cy="1470660"/>
                          <a:chOff x="192564" y="140575"/>
                          <a:chExt cx="1657350" cy="1336832"/>
                        </a:xfrm>
                      </wpg:grpSpPr>
                      <wps:wsp>
                        <wps:cNvPr id="1530153876" name="Oval 1530153876"/>
                        <wps:cNvSpPr/>
                        <wps:spPr>
                          <a:xfrm>
                            <a:off x="249257" y="140575"/>
                            <a:ext cx="1336800" cy="1336800"/>
                          </a:xfrm>
                          <a:prstGeom prst="ellipse">
                            <a:avLst/>
                          </a:prstGeom>
                          <a:solidFill>
                            <a:srgbClr val="FFE599"/>
                          </a:solidFill>
                          <a:ln>
                            <a:noFill/>
                          </a:ln>
                        </wps:spPr>
                        <wps:txbx>
                          <w:txbxContent>
                            <w:p w14:paraId="4EA062E5" w14:textId="77777777" w:rsidR="00A17E9B" w:rsidRDefault="00A17E9B" w:rsidP="00A17E9B">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pic:cNvPicPr preferRelativeResize="0"/>
                        </pic:nvPicPr>
                        <pic:blipFill rotWithShape="1">
                          <a:blip r:embed="rId8">
                            <a:alphaModFix/>
                          </a:blip>
                          <a:srcRect l="-47794" t="-8778" r="-32223" b="-9690"/>
                          <a:stretch/>
                        </pic:blipFill>
                        <pic:spPr>
                          <a:xfrm>
                            <a:off x="192564" y="172482"/>
                            <a:ext cx="1657350" cy="13049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DC2969D" id="Group 1" o:spid="_x0000_s1026" style="position:absolute;margin-left:0;margin-top:.15pt;width:146.7pt;height:115.8pt;z-index:251658240" coordorigin="1925,1405" coordsize="16573,133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">
                <v:oval id="Oval 1530153876" o:spid="_x0000_s1027" style="position:absolute;left:2492;top:1405;width:13368;height:133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" fillcolor="#ffe599" stroked="f">
                  <v:textbox inset="2.53958mm,2.53958mm,2.53958mm,2.53958mm">
                    <w:txbxContent>
                      <w:p w14:paraId="4EA062E5" w14:textId="77777777" w:rsidR="00A17E9B" w:rsidRDefault="00A17E9B" w:rsidP="00A17E9B">
                        <w:pPr>
                          <w:spacing w:line="240" w:lineRule="auto"/>
                          <w:jc w:val="center"/>
                          <w:textDirection w:val="btL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style="position:absolute;left:1925;top:1724;width:16574;height:1305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">
                  <v:imagedata r:id="rId9" o:title="" croptop="-5753f" cropbottom="-6350f" cropleft="-31322f" cropright="-21118f"/>
                </v:shape>
                <w10:wrap type="square"/>
              </v:group>
            </w:pict>
          </mc:Fallback>
        </mc:AlternateContent>
      </w:r>
    </w:p>
    <w:p w14:paraId="6AFA7805" w14:textId="799DA9C8" w:rsidR="00446C13" w:rsidRPr="00A17E9B" w:rsidRDefault="00A17E9B" w:rsidP="00A01352">
      <w:pPr>
        <w:pStyle w:val="Heading3"/>
      </w:pPr>
      <w:r w:rsidRPr="00A17E9B">
        <w:t>Commit &amp; Toss</w:t>
      </w:r>
    </w:p>
    <w:p w14:paraId="7327176A" w14:textId="77777777" w:rsidR="00A01352" w:rsidRPr="00A01352" w:rsidRDefault="00A01352" w:rsidP="001B2025">
      <w:r w:rsidRPr="00A01352">
        <w:t xml:space="preserve">Learners are presented a prompt, then write </w:t>
      </w:r>
      <w:r w:rsidRPr="00A01352">
        <w:br/>
        <w:t xml:space="preserve">their response on a paper, crumple it, and toss it across the room. Another learner will pick it up </w:t>
      </w:r>
      <w:r w:rsidRPr="00A01352">
        <w:br/>
        <w:t>and read it.</w:t>
      </w:r>
    </w:p>
    <w:p w14:paraId="28BF0FBD" w14:textId="20BA1BE9" w:rsidR="00A17E9B" w:rsidRPr="00A01352" w:rsidRDefault="00075ACE" w:rsidP="00A01352">
      <w:pPr>
        <w:rPr>
          <w:i/>
          <w:iCs/>
          <w:color w:val="3E5C61" w:themeColor="text1"/>
        </w:rPr>
      </w:pPr>
      <w:hyperlink r:id="rId10" w:history="1">
        <w:r w:rsidR="00A01352" w:rsidRPr="00075ACE">
          <w:rPr>
            <w:rStyle w:val="Hyperlink"/>
            <w:i/>
            <w:iCs/>
          </w:rPr>
          <w:t>k20.ou.edu/committoss</w:t>
        </w:r>
      </w:hyperlink>
      <w:r w:rsidR="00A01352" w:rsidRPr="00A01352">
        <w:rPr>
          <w:i/>
          <w:iCs/>
          <w:color w:val="3E5C61" w:themeColor="text1"/>
        </w:rPr>
        <w:t xml:space="preserve"> </w:t>
      </w:r>
    </w:p>
    <w:p w14:paraId="76766270" w14:textId="785DC9D3" w:rsidR="00A17E9B" w:rsidRDefault="00BA6196" w:rsidP="00A17E9B">
      <w:r>
        <w:rPr>
          <w:noProof/>
          <w:sz w:val="20"/>
          <w:szCs w:val="20"/>
        </w:rPr>
        <mc:AlternateContent>
          <mc:Choice Requires="wpg">
            <w:drawing>
              <wp:anchor distT="0" distB="0" distL="114300" distR="114300" simplePos="0" relativeHeight="251659264" behindDoc="0" locked="0" layoutInCell="1" allowOverlap="1" wp14:anchorId="50D71958" wp14:editId="544528CB">
                <wp:simplePos x="0" y="0"/>
                <wp:positionH relativeFrom="column">
                  <wp:posOffset>3696335</wp:posOffset>
                </wp:positionH>
                <wp:positionV relativeFrom="paragraph">
                  <wp:posOffset>86360</wp:posOffset>
                </wp:positionV>
                <wp:extent cx="1821815" cy="1703705"/>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1821815" cy="1703705"/>
                          <a:chOff x="141100" y="42500"/>
                          <a:chExt cx="2316350" cy="2158800"/>
                        </a:xfrm>
                      </wpg:grpSpPr>
                      <wps:wsp>
                        <wps:cNvPr id="2068848451" name="Oval 2068848451"/>
                        <wps:cNvSpPr/>
                        <wps:spPr>
                          <a:xfrm>
                            <a:off x="141125" y="42500"/>
                            <a:ext cx="2158800" cy="2158800"/>
                          </a:xfrm>
                          <a:prstGeom prst="ellipse">
                            <a:avLst/>
                          </a:prstGeom>
                          <a:solidFill>
                            <a:srgbClr val="F2BABA"/>
                          </a:solidFill>
                          <a:ln>
                            <a:noFill/>
                          </a:ln>
                        </wps:spPr>
                        <wps:txbx>
                          <w:txbxContent>
                            <w:p w14:paraId="5CB5FFFA" w14:textId="77777777" w:rsidR="00BA6196" w:rsidRDefault="00BA6196" w:rsidP="00BA6196">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1">
                            <a:alphaModFix/>
                          </a:blip>
                          <a:srcRect t="-8059" r="-6428" b="-8748"/>
                          <a:stretch/>
                        </pic:blipFill>
                        <pic:spPr>
                          <a:xfrm>
                            <a:off x="152400" y="152400"/>
                            <a:ext cx="2305050" cy="17430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0D71958" id="Group 2" o:spid="_x0000_s1029" style="position:absolute;margin-left:291.05pt;margin-top:6.8pt;width:143.45pt;height:134.15pt;z-index:251659264" coordorigin="1411,425" coordsize="23163,215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">
                <v:oval id="Oval 2068848451" o:spid="_x0000_s1030" style="position:absolute;left:1411;top:425;width:21588;height:21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" fillcolor="#f2baba" stroked="f">
                  <v:textbox inset="2.53958mm,2.53958mm,2.53958mm,2.53958mm">
                    <w:txbxContent>
                      <w:p w14:paraId="5CB5FFFA" w14:textId="77777777" w:rsidR="00BA6196" w:rsidRDefault="00BA6196" w:rsidP="00BA6196">
                        <w:pPr>
                          <w:spacing w:line="240" w:lineRule="auto"/>
                          <w:jc w:val="center"/>
                          <w:textDirection w:val="btLr"/>
                        </w:pPr>
                      </w:p>
                    </w:txbxContent>
                  </v:textbox>
                </v:oval>
                <v:shape id="Shape 5" o:spid="_x0000_s1031" type="#_x0000_t75" style="position:absolute;left:1524;top:1524;width:23050;height:1743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">
                  <v:imagedata r:id="rId12" o:title="" croptop="-5282f" cropbottom="-5733f" cropright="-4213f"/>
                </v:shape>
                <w10:wrap type="square"/>
              </v:group>
            </w:pict>
          </mc:Fallback>
        </mc:AlternateContent>
      </w:r>
    </w:p>
    <w:p w14:paraId="64600037" w14:textId="66B2E73C" w:rsidR="00A17E9B" w:rsidRDefault="00A17E9B" w:rsidP="00A01352">
      <w:pPr>
        <w:pStyle w:val="Heading3"/>
      </w:pPr>
      <w:r>
        <w:t>Paper Telephone</w:t>
      </w:r>
    </w:p>
    <w:p w14:paraId="2D7F7ABA" w14:textId="77777777" w:rsidR="00265CA5" w:rsidRPr="00265CA5" w:rsidRDefault="00265CA5" w:rsidP="00265CA5">
      <w:r w:rsidRPr="00265CA5">
        <w:t>It’s like the whispering game and Pictionary made a baby.</w:t>
      </w:r>
    </w:p>
    <w:p w14:paraId="08608E33" w14:textId="5FEFAFC8" w:rsidR="00BA6196" w:rsidRDefault="00BB73A8" w:rsidP="00265CA5">
      <w:hyperlink r:id="rId13" w:history="1">
        <w:r w:rsidR="00265CA5" w:rsidRPr="00BB73A8">
          <w:rPr>
            <w:rStyle w:val="Hyperlink"/>
            <w:i/>
            <w:sz w:val="26"/>
            <w:szCs w:val="26"/>
          </w:rPr>
          <w:t>k20.ou.edu/3</w:t>
        </w:r>
        <w:r w:rsidR="00265CA5" w:rsidRPr="00BB73A8">
          <w:rPr>
            <w:rStyle w:val="Hyperlink"/>
            <w:i/>
            <w:sz w:val="26"/>
            <w:szCs w:val="26"/>
          </w:rPr>
          <w:t>477</w:t>
        </w:r>
      </w:hyperlink>
    </w:p>
    <w:p w14:paraId="3120C263" w14:textId="77777777" w:rsidR="00A01352" w:rsidRDefault="00A01352" w:rsidP="00A01352">
      <w:pPr>
        <w:pStyle w:val="Heading3"/>
      </w:pPr>
    </w:p>
    <w:p w14:paraId="0EA846B6" w14:textId="77777777" w:rsidR="00A01352" w:rsidRDefault="00A01352" w:rsidP="00A01352">
      <w:pPr>
        <w:pStyle w:val="Heading3"/>
      </w:pPr>
    </w:p>
    <w:p w14:paraId="610151A7" w14:textId="77777777" w:rsidR="00A01352" w:rsidRDefault="00A01352" w:rsidP="00A01352">
      <w:pPr>
        <w:pStyle w:val="Heading3"/>
      </w:pPr>
    </w:p>
    <w:p w14:paraId="360F57F8" w14:textId="68AD7228" w:rsidR="00A17E9B" w:rsidRDefault="00BA6196" w:rsidP="00A01352">
      <w:pPr>
        <w:pStyle w:val="Heading3"/>
      </w:pPr>
      <w:r>
        <w:rPr>
          <w:rFonts w:ascii="Calibri" w:eastAsia="Calibri" w:hAnsi="Calibri" w:cs="Calibri"/>
          <w:noProof/>
          <w:color w:val="910D28"/>
          <w:sz w:val="30"/>
          <w:szCs w:val="30"/>
        </w:rPr>
        <w:drawing>
          <wp:anchor distT="0" distB="0" distL="114300" distR="114300" simplePos="0" relativeHeight="251660288" behindDoc="0" locked="0" layoutInCell="1" allowOverlap="1" wp14:anchorId="072E897D" wp14:editId="242B20DD">
            <wp:simplePos x="0" y="0"/>
            <wp:positionH relativeFrom="column">
              <wp:posOffset>0</wp:posOffset>
            </wp:positionH>
            <wp:positionV relativeFrom="paragraph">
              <wp:posOffset>23495</wp:posOffset>
            </wp:positionV>
            <wp:extent cx="1597228" cy="1578869"/>
            <wp:effectExtent l="0" t="0" r="3175" b="0"/>
            <wp:wrapSquare wrapText="bothSides"/>
            <wp:docPr id="914911024" name="image2.png" descr="A pair of dice with black dots&#10;&#10;AI-generated content may be incorrect."/>
            <wp:cNvGraphicFramePr/>
            <a:graphic xmlns:a="http://schemas.openxmlformats.org/drawingml/2006/main">
              <a:graphicData uri="http://schemas.openxmlformats.org/drawingml/2006/picture">
                <pic:pic xmlns:pic="http://schemas.openxmlformats.org/drawingml/2006/picture">
                  <pic:nvPicPr>
                    <pic:cNvPr id="914911024" name="image2.png" descr="A pair of dice with black dots&#10;&#10;AI-generated content may be incorrect."/>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597228" cy="1578869"/>
                    </a:xfrm>
                    <a:prstGeom prst="rect">
                      <a:avLst/>
                    </a:prstGeom>
                    <a:ln/>
                  </pic:spPr>
                </pic:pic>
              </a:graphicData>
            </a:graphic>
            <wp14:sizeRelH relativeFrom="page">
              <wp14:pctWidth>0</wp14:pctWidth>
            </wp14:sizeRelH>
            <wp14:sizeRelV relativeFrom="page">
              <wp14:pctHeight>0</wp14:pctHeight>
            </wp14:sizeRelV>
          </wp:anchor>
        </w:drawing>
      </w:r>
      <w:r w:rsidR="00A17E9B">
        <w:t>Take a Chance</w:t>
      </w:r>
    </w:p>
    <w:p w14:paraId="63C8E38C" w14:textId="77777777" w:rsidR="00265CA5" w:rsidRPr="00265CA5" w:rsidRDefault="00265CA5" w:rsidP="00265CA5">
      <w:pPr>
        <w:rPr>
          <w:sz w:val="26"/>
          <w:szCs w:val="26"/>
        </w:rPr>
      </w:pPr>
      <w:r w:rsidRPr="00265CA5">
        <w:rPr>
          <w:sz w:val="26"/>
          <w:szCs w:val="26"/>
        </w:rPr>
        <w:t>This strategy is a great way to get students to synthesize their thoughts. Students are divided into groups and given one die. The teacher provides the students with a prompt, and they take turns rolling the die and using the number to represent the number of words used to answer the question.</w:t>
      </w:r>
    </w:p>
    <w:p w14:paraId="0FBD11D4" w14:textId="4E7ADDF7" w:rsidR="00A17E9B" w:rsidRPr="00A01352" w:rsidRDefault="00075ACE" w:rsidP="00A01352">
      <w:pPr>
        <w:rPr>
          <w:i/>
          <w:iCs/>
          <w:color w:val="3E5C61" w:themeColor="text1"/>
        </w:rPr>
      </w:pPr>
      <w:hyperlink r:id="rId15" w:history="1">
        <w:r w:rsidR="00265CA5" w:rsidRPr="00075ACE">
          <w:rPr>
            <w:rStyle w:val="Hyperlink"/>
            <w:i/>
            <w:iCs/>
          </w:rPr>
          <w:t>k20.ou.edu/take</w:t>
        </w:r>
      </w:hyperlink>
      <w:r w:rsidR="00265CA5" w:rsidRPr="00A01352">
        <w:rPr>
          <w:i/>
          <w:iCs/>
          <w:color w:val="3E5C61" w:themeColor="text1"/>
        </w:rPr>
        <w:t xml:space="preserve"> </w:t>
      </w:r>
    </w:p>
    <w:p w14:paraId="053FFB15" w14:textId="77777777" w:rsidR="00265CA5" w:rsidRDefault="00265CA5" w:rsidP="00265CA5">
      <w:pPr>
        <w:pStyle w:val="BodyText"/>
      </w:pPr>
    </w:p>
    <w:p w14:paraId="6CE10AF7" w14:textId="77777777" w:rsidR="00265CA5" w:rsidRDefault="00265CA5" w:rsidP="00265CA5">
      <w:pPr>
        <w:pStyle w:val="BodyText"/>
      </w:pPr>
    </w:p>
    <w:p w14:paraId="7FAFCC9E" w14:textId="77777777" w:rsidR="00265CA5" w:rsidRDefault="00265CA5" w:rsidP="00265CA5">
      <w:pPr>
        <w:pStyle w:val="BodyText"/>
      </w:pPr>
    </w:p>
    <w:p w14:paraId="2A0F705E" w14:textId="77777777" w:rsidR="00265CA5" w:rsidRDefault="00265CA5" w:rsidP="00265CA5">
      <w:pPr>
        <w:pStyle w:val="BodyText"/>
      </w:pPr>
    </w:p>
    <w:p w14:paraId="6A9014C4" w14:textId="77777777" w:rsidR="00265CA5" w:rsidRDefault="00265CA5" w:rsidP="00265CA5">
      <w:pPr>
        <w:pStyle w:val="BodyText"/>
      </w:pPr>
    </w:p>
    <w:p w14:paraId="42480004" w14:textId="342DC3F7" w:rsidR="00265CA5" w:rsidRDefault="00265CA5" w:rsidP="00265CA5">
      <w:pPr>
        <w:pStyle w:val="Heading1"/>
      </w:pPr>
      <w:r>
        <w:lastRenderedPageBreak/>
        <w:t xml:space="preserve">……………………….   </w:t>
      </w:r>
      <w:r>
        <w:t>Main Courses</w:t>
      </w:r>
      <w:r>
        <w:t xml:space="preserve">   …………………………</w:t>
      </w:r>
    </w:p>
    <w:p w14:paraId="1DC87B2F" w14:textId="5943AC95" w:rsidR="00265CA5" w:rsidRDefault="00265CA5" w:rsidP="00AC29AC">
      <w:pPr>
        <w:pStyle w:val="Heading2"/>
      </w:pPr>
      <w:r>
        <w:t>(Strategies for exploring &amp; extending content understanding)</w:t>
      </w:r>
    </w:p>
    <w:p w14:paraId="79C9FB08" w14:textId="77777777" w:rsidR="00A01352" w:rsidRDefault="00A01352" w:rsidP="00A01352">
      <w:pPr>
        <w:pStyle w:val="Heading3"/>
      </w:pPr>
    </w:p>
    <w:p w14:paraId="0E9C5351" w14:textId="536639E5" w:rsidR="00A01352" w:rsidRDefault="00A01352" w:rsidP="00A01352">
      <w:pPr>
        <w:pStyle w:val="Heading3"/>
      </w:pPr>
      <w:r>
        <w:rPr>
          <w:noProof/>
          <w:sz w:val="20"/>
          <w:szCs w:val="20"/>
        </w:rPr>
        <w:drawing>
          <wp:anchor distT="0" distB="0" distL="114300" distR="114300" simplePos="0" relativeHeight="251661312" behindDoc="0" locked="0" layoutInCell="1" allowOverlap="1" wp14:anchorId="5C72BDA4" wp14:editId="4CA54D29">
            <wp:simplePos x="0" y="0"/>
            <wp:positionH relativeFrom="column">
              <wp:posOffset>4313555</wp:posOffset>
            </wp:positionH>
            <wp:positionV relativeFrom="paragraph">
              <wp:posOffset>173990</wp:posOffset>
            </wp:positionV>
            <wp:extent cx="1454150" cy="1381125"/>
            <wp:effectExtent l="0" t="0" r="6350" b="3175"/>
            <wp:wrapSquare wrapText="bothSides"/>
            <wp:docPr id="10" name="image5.png" descr="A colorful string ar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5.png" descr="A colorful string art on a black background&#10;&#10;AI-generated content may be incorrect."/>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454150" cy="1381125"/>
                    </a:xfrm>
                    <a:prstGeom prst="rect">
                      <a:avLst/>
                    </a:prstGeom>
                    <a:ln/>
                  </pic:spPr>
                </pic:pic>
              </a:graphicData>
            </a:graphic>
            <wp14:sizeRelH relativeFrom="page">
              <wp14:pctWidth>0</wp14:pctWidth>
            </wp14:sizeRelH>
            <wp14:sizeRelV relativeFrom="page">
              <wp14:pctHeight>0</wp14:pctHeight>
            </wp14:sizeRelV>
          </wp:anchor>
        </w:drawing>
      </w:r>
    </w:p>
    <w:p w14:paraId="3A2FC8EC" w14:textId="486B31E7" w:rsidR="00265CA5" w:rsidRPr="00A01352" w:rsidRDefault="00265CA5" w:rsidP="00A01352">
      <w:pPr>
        <w:pStyle w:val="Heading3"/>
      </w:pPr>
      <w:r w:rsidRPr="00A01352">
        <w:t>Detective Board</w:t>
      </w:r>
    </w:p>
    <w:p w14:paraId="79659F81" w14:textId="77777777" w:rsidR="00265CA5" w:rsidRPr="00265CA5" w:rsidRDefault="00265CA5" w:rsidP="00265CA5">
      <w:r w:rsidRPr="00265CA5">
        <w:t>This instructional strategy turns the classic corkboard and string into a tangled, three-dimensional visualization of connections across multiple topics.</w:t>
      </w:r>
    </w:p>
    <w:p w14:paraId="62875A6D" w14:textId="4AA50C27" w:rsidR="00265CA5" w:rsidRPr="00265CA5" w:rsidRDefault="00265CA5" w:rsidP="00265CA5">
      <w:hyperlink r:id="rId17">
        <w:r w:rsidRPr="00265CA5">
          <w:rPr>
            <w:rStyle w:val="Hyperlink"/>
            <w:i/>
          </w:rPr>
          <w:t>k20.ou.edu/detecti</w:t>
        </w:r>
        <w:r w:rsidRPr="00265CA5">
          <w:rPr>
            <w:rStyle w:val="Hyperlink"/>
            <w:i/>
          </w:rPr>
          <w:t>v</w:t>
        </w:r>
        <w:r w:rsidRPr="00265CA5">
          <w:rPr>
            <w:rStyle w:val="Hyperlink"/>
            <w:i/>
          </w:rPr>
          <w:t>e</w:t>
        </w:r>
      </w:hyperlink>
    </w:p>
    <w:p w14:paraId="397BBE95" w14:textId="39FFA164" w:rsidR="00265CA5" w:rsidRDefault="00265CA5" w:rsidP="00265CA5">
      <w:pPr>
        <w:pStyle w:val="BodyText"/>
      </w:pPr>
    </w:p>
    <w:p w14:paraId="0FCCB6B3" w14:textId="2B740D34" w:rsidR="00AC29AC" w:rsidRDefault="00A01352" w:rsidP="00A01352">
      <w:pPr>
        <w:pStyle w:val="Heading3"/>
        <w:rPr>
          <w:rFonts w:ascii="Arial" w:eastAsia="Arial" w:hAnsi="Arial" w:cs="Arial"/>
          <w:color w:val="3E5C60"/>
          <w:sz w:val="26"/>
        </w:rPr>
      </w:pPr>
      <w:r w:rsidRPr="00A01352">
        <w:rPr>
          <w:rFonts w:ascii="Arial" w:eastAsia="Arial" w:hAnsi="Arial" w:cs="Arial"/>
          <w:color w:val="3E5C60"/>
          <w:sz w:val="26"/>
        </w:rPr>
        <w:t xml:space="preserve"> </w:t>
      </w:r>
    </w:p>
    <w:p w14:paraId="2C44A5D8" w14:textId="7139B645" w:rsidR="00AC29AC" w:rsidRDefault="00AC29AC" w:rsidP="00A01352">
      <w:pPr>
        <w:pStyle w:val="Heading3"/>
        <w:rPr>
          <w:rFonts w:ascii="Arial" w:eastAsia="Arial" w:hAnsi="Arial" w:cs="Arial"/>
          <w:color w:val="3E5C60"/>
          <w:sz w:val="26"/>
        </w:rPr>
      </w:pPr>
    </w:p>
    <w:p w14:paraId="1894A1AE" w14:textId="1EDF56EA" w:rsidR="00A01352" w:rsidRPr="00A01352" w:rsidRDefault="00AC29AC" w:rsidP="00A01352">
      <w:pPr>
        <w:pStyle w:val="Heading3"/>
        <w:rPr>
          <w:rFonts w:eastAsiaTheme="minorHAnsi"/>
        </w:rPr>
      </w:pPr>
      <w:r>
        <w:rPr>
          <w:rFonts w:ascii="Calibri" w:eastAsia="Calibri" w:hAnsi="Calibri" w:cs="Calibri"/>
          <w:b w:val="0"/>
          <w:noProof/>
          <w:color w:val="910D28"/>
          <w:sz w:val="30"/>
          <w:szCs w:val="30"/>
        </w:rPr>
        <w:drawing>
          <wp:anchor distT="0" distB="0" distL="114300" distR="114300" simplePos="0" relativeHeight="251662336" behindDoc="0" locked="0" layoutInCell="1" allowOverlap="1" wp14:anchorId="47D4857B" wp14:editId="60EF084D">
            <wp:simplePos x="0" y="0"/>
            <wp:positionH relativeFrom="column">
              <wp:posOffset>154056</wp:posOffset>
            </wp:positionH>
            <wp:positionV relativeFrom="paragraph">
              <wp:posOffset>52650</wp:posOffset>
            </wp:positionV>
            <wp:extent cx="1600200" cy="1663700"/>
            <wp:effectExtent l="0" t="0" r="0" b="0"/>
            <wp:wrapSquare wrapText="bothSides"/>
            <wp:docPr id="4" name="image4.png" descr="A cartoon of a yellow hat&#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4.png" descr="A cartoon of a yellow hat&#10;&#10;AI-generated content may be incorrect."/>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600200" cy="1663700"/>
                    </a:xfrm>
                    <a:prstGeom prst="rect">
                      <a:avLst/>
                    </a:prstGeom>
                    <a:ln/>
                  </pic:spPr>
                </pic:pic>
              </a:graphicData>
            </a:graphic>
            <wp14:sizeRelH relativeFrom="page">
              <wp14:pctWidth>0</wp14:pctWidth>
            </wp14:sizeRelH>
            <wp14:sizeRelV relativeFrom="page">
              <wp14:pctHeight>0</wp14:pctHeight>
            </wp14:sizeRelV>
          </wp:anchor>
        </w:drawing>
      </w:r>
      <w:r w:rsidR="00A01352" w:rsidRPr="00A01352">
        <w:rPr>
          <w:rFonts w:eastAsiaTheme="minorHAnsi"/>
        </w:rPr>
        <w:t>Thinking Hats</w:t>
      </w:r>
    </w:p>
    <w:p w14:paraId="29EA6233" w14:textId="77777777" w:rsidR="00A01352" w:rsidRDefault="00A01352" w:rsidP="00A01352">
      <w:pPr>
        <w:pStyle w:val="BodyText"/>
      </w:pPr>
      <w:r w:rsidRPr="00A01352">
        <w:t>This strategy is a role-playing model that has students discuss a topic using the lens or perspective represented by their “hat.” It can be used for brainstorming, decision-making, giving feedback, reading comprehension, or problem-solving. Thinking Hats supports active participation from all group members, the need for having healthy disagreements, and the exploration of different perspectives.</w:t>
      </w:r>
    </w:p>
    <w:p w14:paraId="741120A9" w14:textId="59AC039F" w:rsidR="00A01352" w:rsidRDefault="00A01352" w:rsidP="00A01352">
      <w:pPr>
        <w:pStyle w:val="BodyText"/>
        <w:ind w:left="2160"/>
      </w:pPr>
      <w:r>
        <w:t xml:space="preserve">     </w:t>
      </w:r>
      <w:r w:rsidR="00AC29AC">
        <w:t xml:space="preserve">     </w:t>
      </w:r>
      <w:r>
        <w:t xml:space="preserve">     </w:t>
      </w:r>
      <w:hyperlink r:id="rId19">
        <w:r w:rsidRPr="00A01352">
          <w:rPr>
            <w:rStyle w:val="Hyperlink"/>
            <w:i/>
          </w:rPr>
          <w:t>k20.ou.edu/hats</w:t>
        </w:r>
      </w:hyperlink>
    </w:p>
    <w:p w14:paraId="2E044E0E" w14:textId="3DC4FBEE" w:rsidR="00AC29AC" w:rsidRDefault="00AC29AC" w:rsidP="00AC29AC">
      <w:pPr>
        <w:pStyle w:val="Heading3"/>
      </w:pPr>
    </w:p>
    <w:p w14:paraId="2611B9D6" w14:textId="7597E38F" w:rsidR="00AC29AC" w:rsidRDefault="00AC29AC" w:rsidP="00AC29AC">
      <w:pPr>
        <w:pStyle w:val="Heading3"/>
      </w:pPr>
    </w:p>
    <w:p w14:paraId="21D0B41A" w14:textId="3218EC38" w:rsidR="00AC29AC" w:rsidRDefault="00AC29AC" w:rsidP="00AC29AC">
      <w:pPr>
        <w:pStyle w:val="Heading3"/>
      </w:pPr>
    </w:p>
    <w:p w14:paraId="743438C8" w14:textId="5C23FACF" w:rsidR="00AC29AC" w:rsidRPr="00AC29AC" w:rsidRDefault="00AC29AC" w:rsidP="00AC29AC">
      <w:pPr>
        <w:pStyle w:val="Heading3"/>
      </w:pPr>
      <w:r>
        <w:rPr>
          <w:noProof/>
          <w:sz w:val="20"/>
          <w:szCs w:val="20"/>
        </w:rPr>
        <w:drawing>
          <wp:anchor distT="0" distB="0" distL="114300" distR="114300" simplePos="0" relativeHeight="251663360" behindDoc="0" locked="0" layoutInCell="1" allowOverlap="1" wp14:anchorId="77C77EFE" wp14:editId="2F76AA4B">
            <wp:simplePos x="0" y="0"/>
            <wp:positionH relativeFrom="column">
              <wp:posOffset>4390363</wp:posOffset>
            </wp:positionH>
            <wp:positionV relativeFrom="paragraph">
              <wp:posOffset>159550</wp:posOffset>
            </wp:positionV>
            <wp:extent cx="1406525" cy="1406525"/>
            <wp:effectExtent l="0" t="0" r="3175" b="3175"/>
            <wp:wrapSquare wrapText="bothSides"/>
            <wp:docPr id="455344651" name="image3.png" descr="A cartoon of a person drawing on canvas&#10;&#10;AI-generated content may be incorrect."/>
            <wp:cNvGraphicFramePr/>
            <a:graphic xmlns:a="http://schemas.openxmlformats.org/drawingml/2006/main">
              <a:graphicData uri="http://schemas.openxmlformats.org/drawingml/2006/picture">
                <pic:pic xmlns:pic="http://schemas.openxmlformats.org/drawingml/2006/picture">
                  <pic:nvPicPr>
                    <pic:cNvPr id="455344651" name="image3.png" descr="A cartoon of a person drawing on canvas&#10;&#10;AI-generated content may be incorrect."/>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406525" cy="1406525"/>
                    </a:xfrm>
                    <a:prstGeom prst="rect">
                      <a:avLst/>
                    </a:prstGeom>
                    <a:ln/>
                  </pic:spPr>
                </pic:pic>
              </a:graphicData>
            </a:graphic>
            <wp14:sizeRelH relativeFrom="page">
              <wp14:pctWidth>0</wp14:pctWidth>
            </wp14:sizeRelH>
            <wp14:sizeRelV relativeFrom="page">
              <wp14:pctHeight>0</wp14:pctHeight>
            </wp14:sizeRelV>
          </wp:anchor>
        </w:drawing>
      </w:r>
      <w:r w:rsidRPr="00AC29AC">
        <w:t>Picture Yourself</w:t>
      </w:r>
    </w:p>
    <w:p w14:paraId="12733596" w14:textId="77777777" w:rsidR="00AC29AC" w:rsidRPr="00AC29AC" w:rsidRDefault="00AC29AC" w:rsidP="00AC29AC">
      <w:pPr>
        <w:pStyle w:val="BodyText"/>
      </w:pPr>
      <w:r w:rsidRPr="00AC29AC">
        <w:t>This strategy asks students to draw a picture from an event or place and add themselves to the illustration. Students then discuss their illustrations and the content with their peers. Based on the conversation, students modify their illustration to show what they learned or how their ideas have changed.</w:t>
      </w:r>
    </w:p>
    <w:p w14:paraId="709F03AD" w14:textId="68DB88BE" w:rsidR="00A01352" w:rsidRDefault="00AC29AC" w:rsidP="00AC29AC">
      <w:pPr>
        <w:pStyle w:val="BodyText"/>
      </w:pPr>
      <w:hyperlink r:id="rId21">
        <w:r w:rsidRPr="00AC29AC">
          <w:rPr>
            <w:rStyle w:val="Hyperlink"/>
            <w:i/>
          </w:rPr>
          <w:t>k20.ou.edu/3</w:t>
        </w:r>
        <w:r w:rsidRPr="00AC29AC">
          <w:rPr>
            <w:rStyle w:val="Hyperlink"/>
            <w:i/>
          </w:rPr>
          <w:t>426</w:t>
        </w:r>
      </w:hyperlink>
    </w:p>
    <w:p w14:paraId="0E4D03E5" w14:textId="77777777" w:rsidR="00AC29AC" w:rsidRDefault="00AC29AC" w:rsidP="00AC29AC">
      <w:pPr>
        <w:pStyle w:val="BodyText"/>
      </w:pPr>
    </w:p>
    <w:p w14:paraId="482B04AC" w14:textId="77777777" w:rsidR="00AC29AC" w:rsidRDefault="00AC29AC" w:rsidP="00AC29AC">
      <w:pPr>
        <w:pStyle w:val="BodyText"/>
      </w:pPr>
    </w:p>
    <w:p w14:paraId="6B27CC8C" w14:textId="39DADB40" w:rsidR="00AC29AC" w:rsidRDefault="00AC29AC" w:rsidP="00AC29AC">
      <w:pPr>
        <w:pStyle w:val="Heading1"/>
      </w:pPr>
      <w:r>
        <w:lastRenderedPageBreak/>
        <w:t xml:space="preserve">……………………….   </w:t>
      </w:r>
      <w:r>
        <w:t>Desserts</w:t>
      </w:r>
      <w:r>
        <w:t xml:space="preserve">   …………………………</w:t>
      </w:r>
    </w:p>
    <w:p w14:paraId="1711ACA5" w14:textId="77777777" w:rsidR="00AC29AC" w:rsidRPr="00AC29AC" w:rsidRDefault="00AC29AC" w:rsidP="00AC29AC">
      <w:pPr>
        <w:pStyle w:val="Heading2"/>
      </w:pPr>
      <w:r w:rsidRPr="00AC29AC">
        <w:t>(Strategies for Evaluation &amp; Reflection)</w:t>
      </w:r>
    </w:p>
    <w:p w14:paraId="5481C94F" w14:textId="77777777" w:rsidR="00AC29AC" w:rsidRDefault="00AC29AC" w:rsidP="00AC29AC">
      <w:pPr>
        <w:pStyle w:val="Heading3"/>
      </w:pPr>
    </w:p>
    <w:p w14:paraId="79A55F8C" w14:textId="0C5380C5" w:rsidR="00AC29AC" w:rsidRPr="00AC29AC" w:rsidRDefault="00AC29AC" w:rsidP="00AC29AC">
      <w:pPr>
        <w:pStyle w:val="Heading3"/>
      </w:pPr>
      <w:r>
        <w:rPr>
          <w:rFonts w:ascii="Calibri" w:eastAsia="Calibri" w:hAnsi="Calibri" w:cs="Calibri"/>
          <w:b w:val="0"/>
          <w:noProof/>
          <w:color w:val="910D28"/>
          <w:sz w:val="30"/>
          <w:szCs w:val="30"/>
        </w:rPr>
        <w:drawing>
          <wp:anchor distT="0" distB="0" distL="114300" distR="114300" simplePos="0" relativeHeight="251664384" behindDoc="0" locked="0" layoutInCell="1" allowOverlap="1" wp14:anchorId="3EA902AC" wp14:editId="411A77E7">
            <wp:simplePos x="0" y="0"/>
            <wp:positionH relativeFrom="column">
              <wp:posOffset>0</wp:posOffset>
            </wp:positionH>
            <wp:positionV relativeFrom="paragraph">
              <wp:posOffset>26035</wp:posOffset>
            </wp:positionV>
            <wp:extent cx="1376754" cy="1385253"/>
            <wp:effectExtent l="0" t="0" r="0" b="0"/>
            <wp:wrapSquare wrapText="bothSides"/>
            <wp:docPr id="8" name="image12.png" descr="A light bulb with a shining sun&#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12.png" descr="A light bulb with a shining sun&#10;&#10;AI-generated content may be incorrect."/>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376754" cy="1385253"/>
                    </a:xfrm>
                    <a:prstGeom prst="rect">
                      <a:avLst/>
                    </a:prstGeom>
                    <a:ln/>
                  </pic:spPr>
                </pic:pic>
              </a:graphicData>
            </a:graphic>
            <wp14:sizeRelH relativeFrom="page">
              <wp14:pctWidth>0</wp14:pctWidth>
            </wp14:sizeRelH>
            <wp14:sizeRelV relativeFrom="page">
              <wp14:pctHeight>0</wp14:pctHeight>
            </wp14:sizeRelV>
          </wp:anchor>
        </w:drawing>
      </w:r>
      <w:r w:rsidRPr="00AC29AC">
        <w:t>Aha! Huh? Uh</w:t>
      </w:r>
      <w:r w:rsidR="00BB73A8">
        <w:t>-</w:t>
      </w:r>
      <w:r w:rsidRPr="00AC29AC">
        <w:t>uh.</w:t>
      </w:r>
    </w:p>
    <w:p w14:paraId="584F6C3B" w14:textId="77777777" w:rsidR="00AC29AC" w:rsidRPr="00AC29AC" w:rsidRDefault="00AC29AC" w:rsidP="00AC29AC">
      <w:r w:rsidRPr="00AC29AC">
        <w:t xml:space="preserve">This strategy guides students to reflect on an experience or reading by identifying key takeaways, points of confusion, and areas of disagreement or discomfort. </w:t>
      </w:r>
    </w:p>
    <w:p w14:paraId="1CD1F7DC" w14:textId="79F7F343" w:rsidR="00AC29AC" w:rsidRDefault="00AC29AC" w:rsidP="00AC29AC">
      <w:hyperlink r:id="rId23">
        <w:r w:rsidRPr="00AC29AC">
          <w:rPr>
            <w:rStyle w:val="Hyperlink"/>
          </w:rPr>
          <w:t>k20.ou.edu/aha</w:t>
        </w:r>
      </w:hyperlink>
    </w:p>
    <w:p w14:paraId="2D525E1C" w14:textId="475E24D3" w:rsidR="00AC29AC" w:rsidRDefault="00AC29AC" w:rsidP="00AC29AC">
      <w:pPr>
        <w:pStyle w:val="BodyText"/>
      </w:pPr>
    </w:p>
    <w:p w14:paraId="0EF6DE31" w14:textId="77777777" w:rsidR="00AC29AC" w:rsidRDefault="00AC29AC" w:rsidP="00AC29AC">
      <w:pPr>
        <w:pStyle w:val="Heading3"/>
      </w:pPr>
    </w:p>
    <w:p w14:paraId="12356A71" w14:textId="77777777" w:rsidR="00AC29AC" w:rsidRDefault="00AC29AC" w:rsidP="00AC29AC">
      <w:pPr>
        <w:pStyle w:val="Heading3"/>
      </w:pPr>
    </w:p>
    <w:p w14:paraId="2B9B78B3" w14:textId="5A5D714B" w:rsidR="00AC29AC" w:rsidRPr="00AC29AC" w:rsidRDefault="00AC29AC" w:rsidP="00AC29AC">
      <w:pPr>
        <w:pStyle w:val="Heading3"/>
      </w:pPr>
      <w:r>
        <w:rPr>
          <w:noProof/>
          <w:sz w:val="20"/>
          <w:szCs w:val="20"/>
        </w:rPr>
        <w:drawing>
          <wp:anchor distT="0" distB="0" distL="114300" distR="114300" simplePos="0" relativeHeight="251665408" behindDoc="0" locked="0" layoutInCell="1" allowOverlap="1" wp14:anchorId="203C462E" wp14:editId="3BE45194">
            <wp:simplePos x="0" y="0"/>
            <wp:positionH relativeFrom="column">
              <wp:posOffset>4099560</wp:posOffset>
            </wp:positionH>
            <wp:positionV relativeFrom="paragraph">
              <wp:posOffset>32385</wp:posOffset>
            </wp:positionV>
            <wp:extent cx="1769110" cy="1758950"/>
            <wp:effectExtent l="0" t="0" r="0" b="0"/>
            <wp:wrapSquare wrapText="bothSides"/>
            <wp:docPr id="9" name="image1.png" descr="A group of hands holding a piece of paper&#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1.png" descr="A group of hands holding a piece of paper&#10;&#10;AI-generated content may be incorrect."/>
                    <pic:cNvPicPr preferRelativeResize="0"/>
                  </pic:nvPicPr>
                  <pic:blipFill>
                    <a:blip r:embed="rId24" cstate="print">
                      <a:extLst>
                        <a:ext uri="{28A0092B-C50C-407E-A947-70E740481C1C}">
                          <a14:useLocalDpi xmlns:a14="http://schemas.microsoft.com/office/drawing/2010/main" val="0"/>
                        </a:ext>
                      </a:extLst>
                    </a:blip>
                    <a:srcRect l="19950" r="19956"/>
                    <a:stretch>
                      <a:fillRect/>
                    </a:stretch>
                  </pic:blipFill>
                  <pic:spPr>
                    <a:xfrm>
                      <a:off x="0" y="0"/>
                      <a:ext cx="1769110" cy="1758950"/>
                    </a:xfrm>
                    <a:prstGeom prst="rect">
                      <a:avLst/>
                    </a:prstGeom>
                    <a:ln/>
                  </pic:spPr>
                </pic:pic>
              </a:graphicData>
            </a:graphic>
            <wp14:sizeRelH relativeFrom="page">
              <wp14:pctWidth>0</wp14:pctWidth>
            </wp14:sizeRelH>
            <wp14:sizeRelV relativeFrom="page">
              <wp14:pctHeight>0</wp14:pctHeight>
            </wp14:sizeRelV>
          </wp:anchor>
        </w:drawing>
      </w:r>
      <w:r w:rsidRPr="00AC29AC">
        <w:t>Give, Get, Reflect</w:t>
      </w:r>
    </w:p>
    <w:p w14:paraId="067230F0" w14:textId="3D7F5E9D" w:rsidR="00AC29AC" w:rsidRPr="00AC29AC" w:rsidRDefault="00AC29AC" w:rsidP="00AC29AC">
      <w:pPr>
        <w:pStyle w:val="BodyText"/>
      </w:pPr>
      <w:r w:rsidRPr="00AC29AC">
        <w:t>This strategy reflection is used to get students thinking about what they are grateful for and what they look forward to.  Or you can use it after a project to reflect on what they are proud of and what they hope to improve on.</w:t>
      </w:r>
    </w:p>
    <w:p w14:paraId="7B7518A9" w14:textId="65CC2CB8" w:rsidR="00AC29AC" w:rsidRDefault="00AC29AC" w:rsidP="00AC29AC">
      <w:pPr>
        <w:pStyle w:val="BodyText"/>
      </w:pPr>
      <w:hyperlink r:id="rId25">
        <w:r w:rsidRPr="00AC29AC">
          <w:rPr>
            <w:rStyle w:val="Hyperlink"/>
            <w:i/>
          </w:rPr>
          <w:t>k20.ou.edu/give</w:t>
        </w:r>
      </w:hyperlink>
    </w:p>
    <w:p w14:paraId="628EBCA1" w14:textId="77777777" w:rsidR="00AC29AC" w:rsidRDefault="00AC29AC" w:rsidP="00AC29AC">
      <w:pPr>
        <w:pStyle w:val="BodyText"/>
      </w:pPr>
    </w:p>
    <w:p w14:paraId="5FF09376" w14:textId="7E07223F" w:rsidR="00AC29AC" w:rsidRPr="00AC29AC" w:rsidRDefault="00AC29AC" w:rsidP="00AC29AC">
      <w:pPr>
        <w:pStyle w:val="BodyText"/>
      </w:pPr>
    </w:p>
    <w:tbl>
      <w:tblPr>
        <w:tblW w:w="93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AC29AC" w:rsidRPr="00AC29AC" w14:paraId="1D312D8E" w14:textId="77777777" w:rsidTr="00D16997">
        <w:trPr>
          <w:trHeight w:val="2730"/>
          <w:jc w:val="center"/>
        </w:trPr>
        <w:tc>
          <w:tcPr>
            <w:tcW w:w="6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9D4079" w14:textId="027F202D" w:rsidR="00AC29AC" w:rsidRPr="00AC29AC" w:rsidRDefault="00AC29AC" w:rsidP="00AC29AC">
            <w:pPr>
              <w:pStyle w:val="Heading3"/>
            </w:pPr>
            <w:r>
              <w:rPr>
                <w:rFonts w:ascii="Calibri" w:eastAsia="Calibri" w:hAnsi="Calibri" w:cs="Calibri"/>
                <w:b w:val="0"/>
                <w:noProof/>
                <w:color w:val="910D28"/>
                <w:sz w:val="30"/>
                <w:szCs w:val="30"/>
              </w:rPr>
              <w:drawing>
                <wp:anchor distT="0" distB="0" distL="114300" distR="114300" simplePos="0" relativeHeight="251666432" behindDoc="0" locked="0" layoutInCell="1" allowOverlap="1" wp14:anchorId="620206CF" wp14:editId="78C1BFB4">
                  <wp:simplePos x="0" y="0"/>
                  <wp:positionH relativeFrom="column">
                    <wp:posOffset>3810</wp:posOffset>
                  </wp:positionH>
                  <wp:positionV relativeFrom="paragraph">
                    <wp:posOffset>26035</wp:posOffset>
                  </wp:positionV>
                  <wp:extent cx="1536497" cy="1527666"/>
                  <wp:effectExtent l="0" t="0" r="0" b="0"/>
                  <wp:wrapSquare wrapText="bothSides"/>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1536497" cy="1527666"/>
                          </a:xfrm>
                          <a:prstGeom prst="rect">
                            <a:avLst/>
                          </a:prstGeom>
                          <a:ln/>
                        </pic:spPr>
                      </pic:pic>
                    </a:graphicData>
                  </a:graphic>
                  <wp14:sizeRelH relativeFrom="page">
                    <wp14:pctWidth>0</wp14:pctWidth>
                  </wp14:sizeRelH>
                  <wp14:sizeRelV relativeFrom="page">
                    <wp14:pctHeight>0</wp14:pctHeight>
                  </wp14:sizeRelV>
                </wp:anchor>
              </w:drawing>
            </w:r>
            <w:r w:rsidRPr="00AC29AC">
              <w:t>List of 8</w:t>
            </w:r>
          </w:p>
          <w:p w14:paraId="56BF2BAF" w14:textId="77777777" w:rsidR="00AC29AC" w:rsidRPr="00AC29AC" w:rsidRDefault="00AC29AC" w:rsidP="00AC29AC">
            <w:pPr>
              <w:pStyle w:val="BodyText"/>
            </w:pPr>
            <w:r w:rsidRPr="00AC29AC">
              <w:t>List of 8 invites students to improve their listening and speaking skills while focusing on content-specific prompts. This strategy is helpful for reviewing and activating prior knowledge.</w:t>
            </w:r>
          </w:p>
          <w:p w14:paraId="7EFBCE95" w14:textId="77777777" w:rsidR="00AC29AC" w:rsidRPr="00AC29AC" w:rsidRDefault="00AC29AC" w:rsidP="00AC29AC">
            <w:pPr>
              <w:pStyle w:val="BodyText"/>
            </w:pPr>
            <w:hyperlink r:id="rId27">
              <w:r w:rsidRPr="00AC29AC">
                <w:rPr>
                  <w:rStyle w:val="Hyperlink"/>
                  <w:i/>
                </w:rPr>
                <w:t>k20.ou.edu/list8</w:t>
              </w:r>
            </w:hyperlink>
          </w:p>
        </w:tc>
      </w:tr>
    </w:tbl>
    <w:p w14:paraId="31844F1F" w14:textId="77777777" w:rsidR="00AC29AC" w:rsidRPr="00265CA5" w:rsidRDefault="00AC29AC" w:rsidP="00AC29AC">
      <w:pPr>
        <w:pStyle w:val="BodyText"/>
      </w:pPr>
    </w:p>
    <w:sectPr w:rsidR="00AC29AC" w:rsidRPr="00265CA5">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659F3" w14:textId="77777777" w:rsidR="00382CDC" w:rsidRDefault="00382CDC" w:rsidP="00293785">
      <w:pPr>
        <w:spacing w:after="0" w:line="240" w:lineRule="auto"/>
      </w:pPr>
      <w:r>
        <w:separator/>
      </w:r>
    </w:p>
  </w:endnote>
  <w:endnote w:type="continuationSeparator" w:id="0">
    <w:p w14:paraId="7E476D37" w14:textId="77777777" w:rsidR="00382CDC" w:rsidRDefault="00382CDC"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EC28D" w14:textId="77777777" w:rsidR="003A4482" w:rsidRDefault="003A4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B82BE"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25DB2BC6" wp14:editId="642B21C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9371F" w14:textId="148F366A" w:rsidR="00293785" w:rsidRDefault="00000000" w:rsidP="00D106FF">
                          <w:pPr>
                            <w:pStyle w:val="LessonFooter"/>
                          </w:pPr>
                          <w:sdt>
                            <w:sdtPr>
                              <w:alias w:val="Title"/>
                              <w:tag w:val=""/>
                              <w:id w:val="1281607793"/>
                              <w:placeholder>
                                <w:docPart w:val="67BDC85080ABEE4FA3A1BE49D7272309"/>
                              </w:placeholder>
                              <w:dataBinding w:prefixMappings="xmlns:ns0='http://purl.org/dc/elements/1.1/' xmlns:ns1='http://schemas.openxmlformats.org/package/2006/metadata/core-properties' " w:xpath="/ns1:coreProperties[1]/ns0:title[1]" w:storeItemID="{6C3C8BC8-F283-45AE-878A-BAB7291924A1}"/>
                              <w:text/>
                            </w:sdtPr>
                            <w:sdtContent>
                              <w:r w:rsidR="00BA6196">
                                <w:t>Supporting School Improvement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B2BC6" id="_x0000_t202" coordsize="21600,21600" o:spt="202" path="m,l,21600r21600,l21600,xe">
              <v:stroke joinstyle="miter"/>
              <v:path gradientshapeok="t" o:connecttype="rect"/>
            </v:shapetype>
            <v:shape id="Text Box 6" o:spid="_x0000_s1032"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" filled="f" stroked="f">
              <v:textbox>
                <w:txbxContent>
                  <w:p w14:paraId="7B39371F" w14:textId="148F366A" w:rsidR="00293785" w:rsidRDefault="00000000" w:rsidP="00D106FF">
                    <w:pPr>
                      <w:pStyle w:val="LessonFooter"/>
                    </w:pPr>
                    <w:sdt>
                      <w:sdtPr>
                        <w:alias w:val="Title"/>
                        <w:tag w:val=""/>
                        <w:id w:val="1281607793"/>
                        <w:placeholder>
                          <w:docPart w:val="67BDC85080ABEE4FA3A1BE49D7272309"/>
                        </w:placeholder>
                        <w:dataBinding w:prefixMappings="xmlns:ns0='http://purl.org/dc/elements/1.1/' xmlns:ns1='http://schemas.openxmlformats.org/package/2006/metadata/core-properties' " w:xpath="/ns1:coreProperties[1]/ns0:title[1]" w:storeItemID="{6C3C8BC8-F283-45AE-878A-BAB7291924A1}"/>
                        <w:text/>
                      </w:sdtPr>
                      <w:sdtContent>
                        <w:r w:rsidR="00BA6196">
                          <w:t>Supporting School Improvement</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65BB7069" wp14:editId="62D450EC">
          <wp:simplePos x="0" y="0"/>
          <wp:positionH relativeFrom="column">
            <wp:posOffset>1028700</wp:posOffset>
          </wp:positionH>
          <wp:positionV relativeFrom="paragraph">
            <wp:posOffset>-212725</wp:posOffset>
          </wp:positionV>
          <wp:extent cx="4572000" cy="316865"/>
          <wp:effectExtent l="0" t="0" r="0" b="0"/>
          <wp:wrapNone/>
          <wp:docPr id="1579835813" name="Picture 157983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95BCA" w14:textId="77777777" w:rsidR="003A4482" w:rsidRDefault="003A44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4F5C6" w14:textId="77777777" w:rsidR="00382CDC" w:rsidRDefault="00382CDC" w:rsidP="00293785">
      <w:pPr>
        <w:spacing w:after="0" w:line="240" w:lineRule="auto"/>
      </w:pPr>
      <w:r>
        <w:separator/>
      </w:r>
    </w:p>
  </w:footnote>
  <w:footnote w:type="continuationSeparator" w:id="0">
    <w:p w14:paraId="311BF6B3" w14:textId="77777777" w:rsidR="00382CDC" w:rsidRDefault="00382CDC"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A532" w14:textId="77777777" w:rsidR="003A4482" w:rsidRDefault="003A44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ADE91" w14:textId="77777777" w:rsidR="003A4482" w:rsidRDefault="003A44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9BB5A" w14:textId="77777777" w:rsidR="003A4482" w:rsidRDefault="003A4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788996">
    <w:abstractNumId w:val="6"/>
  </w:num>
  <w:num w:numId="2" w16cid:durableId="146556627">
    <w:abstractNumId w:val="7"/>
  </w:num>
  <w:num w:numId="3" w16cid:durableId="1387334925">
    <w:abstractNumId w:val="0"/>
  </w:num>
  <w:num w:numId="4" w16cid:durableId="1689408539">
    <w:abstractNumId w:val="2"/>
  </w:num>
  <w:num w:numId="5" w16cid:durableId="547646668">
    <w:abstractNumId w:val="3"/>
  </w:num>
  <w:num w:numId="6" w16cid:durableId="480079475">
    <w:abstractNumId w:val="5"/>
  </w:num>
  <w:num w:numId="7" w16cid:durableId="1024863129">
    <w:abstractNumId w:val="4"/>
  </w:num>
  <w:num w:numId="8" w16cid:durableId="1295863789">
    <w:abstractNumId w:val="8"/>
  </w:num>
  <w:num w:numId="9" w16cid:durableId="1048140081">
    <w:abstractNumId w:val="9"/>
  </w:num>
  <w:num w:numId="10" w16cid:durableId="1471896044">
    <w:abstractNumId w:val="10"/>
  </w:num>
  <w:num w:numId="11" w16cid:durableId="1434518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E82"/>
    <w:rsid w:val="0004006F"/>
    <w:rsid w:val="00053775"/>
    <w:rsid w:val="0005619A"/>
    <w:rsid w:val="00075ACE"/>
    <w:rsid w:val="0008589D"/>
    <w:rsid w:val="0011259B"/>
    <w:rsid w:val="00116FDD"/>
    <w:rsid w:val="00125621"/>
    <w:rsid w:val="001A3324"/>
    <w:rsid w:val="001A7919"/>
    <w:rsid w:val="001B2025"/>
    <w:rsid w:val="001D0BBF"/>
    <w:rsid w:val="001E1F85"/>
    <w:rsid w:val="001F125D"/>
    <w:rsid w:val="002315DE"/>
    <w:rsid w:val="002345CC"/>
    <w:rsid w:val="00265CA5"/>
    <w:rsid w:val="00293785"/>
    <w:rsid w:val="002C0879"/>
    <w:rsid w:val="002C37B4"/>
    <w:rsid w:val="0036040A"/>
    <w:rsid w:val="00382CDC"/>
    <w:rsid w:val="00397FA9"/>
    <w:rsid w:val="003A4482"/>
    <w:rsid w:val="003E3516"/>
    <w:rsid w:val="00423E82"/>
    <w:rsid w:val="00433EFC"/>
    <w:rsid w:val="00446C13"/>
    <w:rsid w:val="005078B4"/>
    <w:rsid w:val="0053328A"/>
    <w:rsid w:val="00540FC6"/>
    <w:rsid w:val="005511B6"/>
    <w:rsid w:val="00553C98"/>
    <w:rsid w:val="00566601"/>
    <w:rsid w:val="005A7635"/>
    <w:rsid w:val="006010D7"/>
    <w:rsid w:val="006423F2"/>
    <w:rsid w:val="00645D7F"/>
    <w:rsid w:val="00656940"/>
    <w:rsid w:val="00665274"/>
    <w:rsid w:val="00666C03"/>
    <w:rsid w:val="00686DAB"/>
    <w:rsid w:val="006B4CC2"/>
    <w:rsid w:val="006E0EA0"/>
    <w:rsid w:val="006E1542"/>
    <w:rsid w:val="00721EA4"/>
    <w:rsid w:val="007236BB"/>
    <w:rsid w:val="0074786B"/>
    <w:rsid w:val="00797CB5"/>
    <w:rsid w:val="007B055F"/>
    <w:rsid w:val="007C36E9"/>
    <w:rsid w:val="007E6F1D"/>
    <w:rsid w:val="008539BE"/>
    <w:rsid w:val="00880013"/>
    <w:rsid w:val="008856F2"/>
    <w:rsid w:val="008920A4"/>
    <w:rsid w:val="008F5386"/>
    <w:rsid w:val="00913172"/>
    <w:rsid w:val="00981E19"/>
    <w:rsid w:val="009B52E4"/>
    <w:rsid w:val="009D6E8D"/>
    <w:rsid w:val="00A01352"/>
    <w:rsid w:val="00A101E8"/>
    <w:rsid w:val="00A17E9B"/>
    <w:rsid w:val="00AC29AC"/>
    <w:rsid w:val="00AC349E"/>
    <w:rsid w:val="00B3475F"/>
    <w:rsid w:val="00B92DBF"/>
    <w:rsid w:val="00BA6196"/>
    <w:rsid w:val="00BB73A8"/>
    <w:rsid w:val="00BD119F"/>
    <w:rsid w:val="00C070D1"/>
    <w:rsid w:val="00C60185"/>
    <w:rsid w:val="00C73EA1"/>
    <w:rsid w:val="00C8524A"/>
    <w:rsid w:val="00C97099"/>
    <w:rsid w:val="00CB4974"/>
    <w:rsid w:val="00CC4F77"/>
    <w:rsid w:val="00CD3CF6"/>
    <w:rsid w:val="00CD602A"/>
    <w:rsid w:val="00CE336D"/>
    <w:rsid w:val="00CF192F"/>
    <w:rsid w:val="00D106FF"/>
    <w:rsid w:val="00D626EB"/>
    <w:rsid w:val="00DC1267"/>
    <w:rsid w:val="00DC7A6D"/>
    <w:rsid w:val="00E43680"/>
    <w:rsid w:val="00E61E47"/>
    <w:rsid w:val="00ED24C8"/>
    <w:rsid w:val="00EE2561"/>
    <w:rsid w:val="00F377E2"/>
    <w:rsid w:val="00F50748"/>
    <w:rsid w:val="00F72D02"/>
    <w:rsid w:val="00F77736"/>
    <w:rsid w:val="00FC4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9B7BF"/>
  <w15:docId w15:val="{941BD2D0-E58C-2D43-879A-8E074694C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423E82"/>
    <w:pPr>
      <w:keepNext/>
      <w:keepLines/>
      <w:spacing w:before="200"/>
      <w:jc w:val="center"/>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AC29AC"/>
    <w:pPr>
      <w:keepNext/>
      <w:keepLines/>
      <w:spacing w:before="200" w:after="0"/>
      <w:jc w:val="center"/>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A01352"/>
    <w:pPr>
      <w:keepNext/>
      <w:keepLines/>
      <w:spacing w:before="40" w:after="0"/>
      <w:outlineLvl w:val="2"/>
    </w:pPr>
    <w:rPr>
      <w:rFonts w:asciiTheme="majorHAnsi" w:eastAsiaTheme="majorEastAsia" w:hAnsiTheme="majorHAnsi" w:cstheme="majorBidi"/>
      <w:b/>
      <w:bCs/>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BA6196"/>
    <w:pPr>
      <w:spacing w:after="240" w:line="240" w:lineRule="auto"/>
      <w:jc w:val="center"/>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423E8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AC29AC"/>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A01352"/>
    <w:rPr>
      <w:rFonts w:asciiTheme="majorHAnsi" w:eastAsiaTheme="majorEastAsia" w:hAnsiTheme="majorHAnsi" w:cstheme="majorBidi"/>
      <w:b/>
      <w:bCs/>
      <w:i/>
      <w:color w:val="3E5C61" w:themeColor="text2"/>
      <w:sz w:val="24"/>
      <w:szCs w:val="24"/>
    </w:rPr>
  </w:style>
  <w:style w:type="character" w:customStyle="1" w:styleId="TitleChar">
    <w:name w:val="Title Char"/>
    <w:basedOn w:val="DefaultParagraphFont"/>
    <w:link w:val="Title"/>
    <w:uiPriority w:val="10"/>
    <w:rsid w:val="00BA6196"/>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FollowedHyperlink">
    <w:name w:val="FollowedHyperlink"/>
    <w:basedOn w:val="DefaultParagraphFont"/>
    <w:uiPriority w:val="99"/>
    <w:semiHidden/>
    <w:unhideWhenUsed/>
    <w:rsid w:val="00A01352"/>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earn.k20center.ou.edu/strategy/3477"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k20.ou.edu/342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k20.ou.edu/detective" TargetMode="External"/><Relationship Id="rId25" Type="http://schemas.openxmlformats.org/officeDocument/2006/relationships/hyperlink" Target="http://k20.ou.edu/giv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learn.k20center.ou.edu/strategy/3480" TargetMode="External"/><Relationship Id="rId23" Type="http://schemas.openxmlformats.org/officeDocument/2006/relationships/hyperlink" Target="http://k20.ou.edu/aha"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s://learn.k20center.ou.edu/strategy/119" TargetMode="External"/><Relationship Id="rId19" Type="http://schemas.openxmlformats.org/officeDocument/2006/relationships/hyperlink" Target="http://k20.ou.edu/hat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k20.ou.edu/list8"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hannemoharram/Library/Group%20Containers/UBF8T346G9.Office/User%20Content.localized/Templates.localized/Vertical%20LEARN%20Document%20Attachment%20(Save%20A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7BDC85080ABEE4FA3A1BE49D7272309"/>
        <w:category>
          <w:name w:val="General"/>
          <w:gallery w:val="placeholder"/>
        </w:category>
        <w:types>
          <w:type w:val="bbPlcHdr"/>
        </w:types>
        <w:behaviors>
          <w:behavior w:val="content"/>
        </w:behaviors>
        <w:guid w:val="{00507DBC-3799-CC40-A25D-7071614F5DFE}"/>
      </w:docPartPr>
      <w:docPartBody>
        <w:p w:rsidR="00000000" w:rsidRDefault="00000000">
          <w:pPr>
            <w:pStyle w:val="67BDC85080ABEE4FA3A1BE49D7272309"/>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3DF"/>
    <w:rsid w:val="00C070D1"/>
    <w:rsid w:val="00EC665B"/>
    <w:rsid w:val="00F02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7BDC85080ABEE4FA3A1BE49D7272309">
    <w:name w:val="67BDC85080ABEE4FA3A1BE49D72723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(Save As Template).dotx</Template>
  <TotalTime>31</TotalTime>
  <Pages>3</Pages>
  <Words>449</Words>
  <Characters>2582</Characters>
  <Application>Microsoft Office Word</Application>
  <DocSecurity>0</DocSecurity>
  <Lines>99</Lines>
  <Paragraphs>47</Paragraphs>
  <ScaleCrop>false</ScaleCrop>
  <HeadingPairs>
    <vt:vector size="2" baseType="variant">
      <vt:variant>
        <vt:lpstr>Title</vt:lpstr>
      </vt:variant>
      <vt:variant>
        <vt:i4>1</vt:i4>
      </vt:variant>
    </vt:vector>
  </HeadingPairs>
  <TitlesOfParts>
    <vt:vector size="1" baseType="lpstr">
      <vt:lpstr>Supporting School Improvement</vt:lpstr>
    </vt:vector>
  </TitlesOfParts>
  <Manager/>
  <Company/>
  <LinksUpToDate>false</LinksUpToDate>
  <CharactersWithSpaces>2984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School Improvement</dc:title>
  <dc:subject/>
  <dc:creator>K20 Center</dc:creator>
  <cp:keywords/>
  <dc:description/>
  <cp:lastModifiedBy>Moharram, Jehanne</cp:lastModifiedBy>
  <cp:revision>2</cp:revision>
  <cp:lastPrinted>2016-07-14T14:08:00Z</cp:lastPrinted>
  <dcterms:created xsi:type="dcterms:W3CDTF">2025-06-02T18:14:00Z</dcterms:created>
  <dcterms:modified xsi:type="dcterms:W3CDTF">2025-06-02T18:56:00Z</dcterms:modified>
  <cp:category/>
</cp:coreProperties>
</file>