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DDE4" w14:textId="77777777" w:rsidR="00BE4CE3" w:rsidRDefault="00BE4CE3" w:rsidP="00BE4CE3">
      <w:r>
        <w:rPr>
          <w:rFonts w:ascii="Calibri" w:eastAsia="Calibri" w:hAnsi="Calibri" w:cs="Calibri"/>
          <w:b/>
          <w:sz w:val="32"/>
          <w:szCs w:val="32"/>
        </w:rPr>
        <w:t>HOW TO CREATE GOOGLE WEB STORE</w:t>
      </w:r>
    </w:p>
    <w:p w14:paraId="38D26126" w14:textId="77777777" w:rsidR="00BE4CE3" w:rsidRDefault="00BE4CE3" w:rsidP="00BE4CE3">
      <w:r>
        <w:t xml:space="preserve">Following is the task list from the G Suite &amp; Google Classroom presentation with accompanying screenshots. Work through the list to familiarize yourself with Google Web Store. </w:t>
      </w:r>
    </w:p>
    <w:p w14:paraId="79E5C93D" w14:textId="77777777" w:rsidR="00BE4CE3" w:rsidRDefault="00BE4CE3" w:rsidP="00BE4CE3">
      <w:pPr>
        <w:pStyle w:val="Heading1"/>
      </w:pPr>
      <w:r>
        <w:t>Task List</w:t>
      </w:r>
    </w:p>
    <w:p w14:paraId="7F663293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Go to chrome.google.com/webstore. </w:t>
      </w:r>
    </w:p>
    <w:p w14:paraId="0EAF36B4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34E7969" wp14:editId="74945662">
                <wp:extent cx="5943600" cy="1511300"/>
                <wp:effectExtent l="12700" t="12700" r="12700" b="12700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11300"/>
                          <a:chOff x="152400" y="152400"/>
                          <a:chExt cx="11887198" cy="3012776"/>
                        </a:xfrm>
                      </wpg:grpSpPr>
                      <pic:pic xmlns:pic="http://schemas.openxmlformats.org/drawingml/2006/picture">
                        <pic:nvPicPr>
                          <pic:cNvPr id="116" name="Shape 2" descr="Screen Shot 2019-09-24 at 11.02.47 AM.pn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01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Oval 117"/>
                        <wps:cNvSpPr/>
                        <wps:spPr>
                          <a:xfrm>
                            <a:off x="1115100" y="465450"/>
                            <a:ext cx="2016900" cy="222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E07D51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E7969" id="Group 115" o:spid="_x0000_s1026" style="width:468pt;height:119pt;mso-position-horizontal-relative:char;mso-position-vertical-relative:line" coordorigin="1524,1524" coordsize="118871,30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Screen Shot 2019-09-24 at 11.02.47 AM.png" style="position:absolute;left:1524;top:1524;width:118871;height:301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">
                  <v:imagedata r:id="rId8" o:title="Screen Shot 2019-09-24 at 11.02.47 AM"/>
                </v:shape>
                <v:oval id="Oval 117" o:spid="_x0000_s1028" style="position:absolute;left:11151;top:4654;width:20169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CE07D51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2D25042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Select the “Extension” option.  </w:t>
      </w:r>
    </w:p>
    <w:p w14:paraId="095DEF03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9C2D201" wp14:editId="41FF7091">
                <wp:extent cx="5943600" cy="1270000"/>
                <wp:effectExtent l="12700" t="12700" r="12700" b="12700"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00"/>
                          <a:chOff x="152400" y="152400"/>
                          <a:chExt cx="11887198" cy="2510389"/>
                        </a:xfrm>
                      </wpg:grpSpPr>
                      <pic:pic xmlns:pic="http://schemas.openxmlformats.org/drawingml/2006/picture">
                        <pic:nvPicPr>
                          <pic:cNvPr id="119" name="Shape 20" descr="Screen Shot 2019-09-24 at 11.04.09 AM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251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Oval 120"/>
                        <wps:cNvSpPr/>
                        <wps:spPr>
                          <a:xfrm>
                            <a:off x="1212100" y="1696925"/>
                            <a:ext cx="2046000" cy="601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348715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2D201" id="Group 118" o:spid="_x0000_s1029" style="width:468pt;height:100pt;mso-position-horizontal-relative:char;mso-position-vertical-relative:line" coordorigin="1524,1524" coordsize="118871,2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">
                <v:shape id="Shape 20" o:spid="_x0000_s1030" type="#_x0000_t75" alt="Screen Shot 2019-09-24 at 11.04.09 AM.png" style="position:absolute;left:1524;top:1524;width:118871;height:251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">
                  <v:imagedata r:id="rId10" o:title="Screen Shot 2019-09-24 at 11.04.09 AM"/>
                </v:shape>
                <v:oval id="Oval 120" o:spid="_x0000_s1031" style="position:absolute;left:12121;top:16969;width:20460;height: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B348715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3A70374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Using the search bar, search for “Fluany.” </w:t>
      </w:r>
    </w:p>
    <w:p w14:paraId="693C7046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F8E3C6B" wp14:editId="0EB0DB98">
                <wp:extent cx="5943600" cy="1181100"/>
                <wp:effectExtent l="12700" t="12700" r="12700" b="12700"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181100"/>
                          <a:chOff x="152400" y="152400"/>
                          <a:chExt cx="11887200" cy="2346260"/>
                        </a:xfrm>
                      </wpg:grpSpPr>
                      <pic:pic xmlns:pic="http://schemas.openxmlformats.org/drawingml/2006/picture">
                        <pic:nvPicPr>
                          <pic:cNvPr id="122" name="Shape 8" descr="Screen Shot 2019-09-24 at 11.05.19 A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234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Oval 123"/>
                        <wps:cNvSpPr/>
                        <wps:spPr>
                          <a:xfrm>
                            <a:off x="1241175" y="1260575"/>
                            <a:ext cx="2172000" cy="892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2F17CE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E3C6B" id="Group 121" o:spid="_x0000_s1032" style="width:468pt;height:93pt;mso-position-horizontal-relative:char;mso-position-vertical-relative:line" coordorigin="1524,1524" coordsize="118872,2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">
                <v:shape id="Shape 8" o:spid="_x0000_s1033" type="#_x0000_t75" alt="Screen Shot 2019-09-24 at 11.05.19 AM.png" style="position:absolute;left:1524;top:1524;width:118872;height:234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">
                  <v:imagedata r:id="rId12" o:title="Screen Shot 2019-09-24 at 11.05.19 AM"/>
                </v:shape>
                <v:oval id="Oval 123" o:spid="_x0000_s1034" style="position:absolute;left:12411;top:12605;width:21720;height:8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92F17CE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EAC2670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Select “Add to Chrome.” </w:t>
      </w:r>
    </w:p>
    <w:p w14:paraId="3D4B7DF0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1E52079" wp14:editId="3E1B9C05">
                <wp:extent cx="5943600" cy="1765300"/>
                <wp:effectExtent l="12700" t="12700" r="12700" b="12700"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65300"/>
                          <a:chOff x="152400" y="152400"/>
                          <a:chExt cx="11887198" cy="3512304"/>
                        </a:xfrm>
                      </wpg:grpSpPr>
                      <pic:pic xmlns:pic="http://schemas.openxmlformats.org/drawingml/2006/picture">
                        <pic:nvPicPr>
                          <pic:cNvPr id="125" name="Shape 18" descr="Screen Shot 2019-09-24 at 11.06.14 AM.pn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51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" name="Oval 126"/>
                        <wps:cNvSpPr/>
                        <wps:spPr>
                          <a:xfrm>
                            <a:off x="9367025" y="2569625"/>
                            <a:ext cx="1377000" cy="426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EB1183E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52079" id="Group 124" o:spid="_x0000_s1035" style="width:468pt;height:139pt;mso-position-horizontal-relative:char;mso-position-vertical-relative:line" coordorigin="1524,1524" coordsize="118871,35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">
                <v:shape id="Shape 18" o:spid="_x0000_s1036" type="#_x0000_t75" alt="Screen Shot 2019-09-24 at 11.06.14 AM.png" style="position:absolute;left:1524;top:1524;width:118871;height:351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">
                  <v:imagedata r:id="rId14" o:title="Screen Shot 2019-09-24 at 11.06.14 AM"/>
                </v:shape>
                <v:oval id="Oval 126" o:spid="_x0000_s1037" style="position:absolute;left:93670;top:25696;width:13770;height:4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EB1183E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29AE518" w14:textId="77777777" w:rsidR="00BE4CE3" w:rsidRPr="00BE4CE3" w:rsidRDefault="00BE4CE3" w:rsidP="00BE4CE3">
      <w:pPr>
        <w:pStyle w:val="BodyText"/>
      </w:pPr>
    </w:p>
    <w:p w14:paraId="142B4592" w14:textId="77777777" w:rsidR="00BE4CE3" w:rsidRDefault="00BE4CE3" w:rsidP="00BE4CE3">
      <w:pPr>
        <w:widowControl w:val="0"/>
        <w:spacing w:after="0" w:line="240" w:lineRule="auto"/>
        <w:ind w:left="720"/>
      </w:pPr>
    </w:p>
    <w:p w14:paraId="5B189C4C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lastRenderedPageBreak/>
        <w:t xml:space="preserve">Open a new tab and select the new Fluany extension icon in the upper </w:t>
      </w:r>
      <w:proofErr w:type="gramStart"/>
      <w:r>
        <w:t>right hand</w:t>
      </w:r>
      <w:proofErr w:type="gramEnd"/>
      <w:r>
        <w:t xml:space="preserve"> corner.</w:t>
      </w:r>
    </w:p>
    <w:p w14:paraId="5A30FA88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43D5265" wp14:editId="7F8EB9B7">
                <wp:extent cx="5943600" cy="596900"/>
                <wp:effectExtent l="12700" t="12700" r="12700" b="1270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6900"/>
                          <a:chOff x="152400" y="152400"/>
                          <a:chExt cx="11887198" cy="1170768"/>
                        </a:xfrm>
                      </wpg:grpSpPr>
                      <pic:pic xmlns:pic="http://schemas.openxmlformats.org/drawingml/2006/picture">
                        <pic:nvPicPr>
                          <pic:cNvPr id="12" name="Shape 14" descr="Screen Shot 2019-09-24 at 11.07.49 AM.png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117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4479875" y="155150"/>
                            <a:ext cx="310200" cy="252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AFBFDA1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D5265" id="Group 11" o:spid="_x0000_s1038" style="width:468pt;height:47pt;mso-position-horizontal-relative:char;mso-position-vertical-relative:line" coordorigin="1524,1524" coordsize="118871,11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">
                <v:shape id="Shape 14" o:spid="_x0000_s1039" type="#_x0000_t75" alt="Screen Shot 2019-09-24 at 11.07.49 AM.png" style="position:absolute;left:1524;top:1524;width:118871;height:117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">
                  <v:imagedata r:id="rId16" o:title="Screen Shot 2019-09-24 at 11.07.49 AM"/>
                </v:shape>
                <v:oval id="Oval 13" o:spid="_x0000_s1040" style="position:absolute;left:44798;top:1551;width:3102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AFBFDA1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14:paraId="240814F7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1779732" wp14:editId="03F01A6E">
                <wp:extent cx="5943600" cy="685800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5800"/>
                          <a:chOff x="152400" y="152400"/>
                          <a:chExt cx="11887200" cy="1356310"/>
                        </a:xfrm>
                      </wpg:grpSpPr>
                      <pic:pic xmlns:pic="http://schemas.openxmlformats.org/drawingml/2006/picture">
                        <pic:nvPicPr>
                          <pic:cNvPr id="15" name="Shape 16" descr="Screen Shot 2019-09-24 at 11.08.50 AM.png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13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1131825" y="426650"/>
                            <a:ext cx="329700" cy="300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3DF409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79732" id="Group 14" o:spid="_x0000_s1041" style="width:468pt;height:54pt;mso-position-horizontal-relative:char;mso-position-vertical-relative:line" coordorigin="1524,1524" coordsize="118872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">
                <v:shape id="Shape 16" o:spid="_x0000_s1042" type="#_x0000_t75" alt="Screen Shot 2019-09-24 at 11.08.50 AM.png" style="position:absolute;left:1524;top:1524;width:118872;height:135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">
                  <v:imagedata r:id="rId18" o:title="Screen Shot 2019-09-24 at 11.08.50 AM"/>
                </v:shape>
                <v:oval id="Oval 16" o:spid="_x0000_s1043" style="position:absolute;left:111318;top:4266;width:3297;height:3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03DF409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5190E3C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When prompted, create a new study list and explore the extension. </w:t>
      </w:r>
    </w:p>
    <w:p w14:paraId="0D441115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D32A975" wp14:editId="0B9BA986">
                <wp:extent cx="5943600" cy="2120900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20900"/>
                          <a:chOff x="152400" y="152400"/>
                          <a:chExt cx="11887200" cy="4219800"/>
                        </a:xfrm>
                      </wpg:grpSpPr>
                      <pic:pic xmlns:pic="http://schemas.openxmlformats.org/drawingml/2006/picture">
                        <pic:nvPicPr>
                          <pic:cNvPr id="19" name="Shape 6" descr="Screen Shot 2019-09-24 at 11.10.10 AM.png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2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6118625" y="1018150"/>
                            <a:ext cx="2782800" cy="1716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C7E25A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2A975" id="Group 17" o:spid="_x0000_s1044" style="width:468pt;height:167pt;mso-position-horizontal-relative:char;mso-position-vertical-relative:line" coordorigin="1524,1524" coordsize="118872,4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">
                <v:shape id="Shape 6" o:spid="_x0000_s1045" type="#_x0000_t75" alt="Screen Shot 2019-09-24 at 11.10.10 AM.png" style="position:absolute;left:1524;top:1524;width:118872;height:421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">
                  <v:imagedata r:id="rId20" o:title="Screen Shot 2019-09-24 at 11.10.10 AM"/>
                </v:shape>
                <v:oval id="Oval 21" o:spid="_x0000_s1046" style="position:absolute;left:61186;top:10181;width:27828;height:17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3C7E25A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74FFAB8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 xml:space="preserve">To remove the extension, click on the three vertical dots in the upper </w:t>
      </w:r>
      <w:proofErr w:type="gramStart"/>
      <w:r>
        <w:t>right hand</w:t>
      </w:r>
      <w:proofErr w:type="gramEnd"/>
      <w:r>
        <w:t xml:space="preserve"> corner. </w:t>
      </w:r>
    </w:p>
    <w:p w14:paraId="22521F24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>Select “More Tools” then “Extensions.”</w:t>
      </w:r>
    </w:p>
    <w:p w14:paraId="438167B1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DC3401C" wp14:editId="767F687B">
                <wp:extent cx="5943600" cy="18288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28800"/>
                          <a:chOff x="152400" y="152400"/>
                          <a:chExt cx="11887198" cy="3644571"/>
                        </a:xfrm>
                      </wpg:grpSpPr>
                      <pic:pic xmlns:pic="http://schemas.openxmlformats.org/drawingml/2006/picture">
                        <pic:nvPicPr>
                          <pic:cNvPr id="23" name="Shape 10" descr="Screen Shot 2019-09-24 at 11.11.41 A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64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9425200" y="281200"/>
                            <a:ext cx="3879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434B72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7463725" y="2392325"/>
                            <a:ext cx="7008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B22976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9710600" y="2961675"/>
                            <a:ext cx="7008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3ED4D90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3401C" id="Group 22" o:spid="_x0000_s1047" style="width:468pt;height:2in;mso-position-horizontal-relative:char;mso-position-vertical-relative:line" coordorigin="1524,1524" coordsize="118871,3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">
                <v:shape id="Shape 10" o:spid="_x0000_s1048" type="#_x0000_t75" alt="Screen Shot 2019-09-24 at 11.11.41 AM.png" style="position:absolute;left:1524;top:1524;width:118871;height:3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">
                  <v:imagedata r:id="rId22" o:title="Screen Shot 2019-09-24 at 11.11.41 AM"/>
                </v:shape>
                <v:oval id="Oval 24" o:spid="_x0000_s1049" style="position:absolute;left:94252;top:2812;width:3879;height:3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6434B72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5" o:spid="_x0000_s1050" style="position:absolute;left:74637;top:23923;width:7008;height:3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EB22976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6" o:spid="_x0000_s1051" style="position:absolute;left:97106;top:29616;width:7008;height:3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3ED4D90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14:paraId="5673D34E" w14:textId="77777777" w:rsidR="00BE4CE3" w:rsidRDefault="00BE4CE3" w:rsidP="00BE4CE3">
      <w:pPr>
        <w:widowControl w:val="0"/>
        <w:numPr>
          <w:ilvl w:val="0"/>
          <w:numId w:val="8"/>
        </w:numPr>
        <w:spacing w:after="0" w:line="240" w:lineRule="auto"/>
        <w:rPr>
          <w:color w:val="595959"/>
        </w:rPr>
      </w:pPr>
      <w:r>
        <w:t>To disable, move the blue slide bar. To delete, select “Remove.”</w:t>
      </w:r>
    </w:p>
    <w:p w14:paraId="347E47A8" w14:textId="77777777" w:rsidR="00BE4CE3" w:rsidRDefault="00BE4CE3" w:rsidP="00BE4CE3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0D82FB2" wp14:editId="50AA80A0">
                <wp:extent cx="5943600" cy="1333500"/>
                <wp:effectExtent l="12700" t="12700" r="12700" b="1270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33500"/>
                          <a:chOff x="152400" y="152400"/>
                          <a:chExt cx="11887200" cy="2652000"/>
                        </a:xfrm>
                      </wpg:grpSpPr>
                      <pic:pic xmlns:pic="http://schemas.openxmlformats.org/drawingml/2006/picture">
                        <pic:nvPicPr>
                          <pic:cNvPr id="28" name="Shape 4" descr="Screen Shot 2019-09-24 at 11.13.20 AM.png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26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3878675" y="2259325"/>
                            <a:ext cx="630300" cy="281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C561E8" w14:textId="77777777" w:rsidR="00BE4CE3" w:rsidRDefault="00BE4CE3" w:rsidP="00BE4C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82FB2" id="Group 27" o:spid="_x0000_s1052" style="width:468pt;height:105pt;mso-position-horizontal-relative:char;mso-position-vertical-relative:line" coordorigin="1524,1524" coordsize="118872,2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">
                <v:shape id="Shape 4" o:spid="_x0000_s1053" type="#_x0000_t75" alt="Screen Shot 2019-09-24 at 11.13.20 AM.png" style="position:absolute;left:1524;top:1524;width:118872;height:265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">
                  <v:imagedata r:id="rId24" o:title="Screen Shot 2019-09-24 at 11.13.20 AM"/>
                </v:shape>
                <v:oval id="Oval 29" o:spid="_x0000_s1054" style="position:absolute;left:38786;top:22593;width:6303;height:2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1C561E8" w14:textId="77777777" w:rsidR="00BE4CE3" w:rsidRDefault="00BE4CE3" w:rsidP="00BE4C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B8FB638" w14:textId="77777777" w:rsidR="00BE4CE3" w:rsidRPr="00845F5B" w:rsidRDefault="00BE4CE3" w:rsidP="00BE4CE3">
      <w:pPr>
        <w:pStyle w:val="Heading1"/>
      </w:pPr>
    </w:p>
    <w:p w14:paraId="45EA8749" w14:textId="77777777" w:rsidR="001B5BA6" w:rsidRPr="00BE4CE3" w:rsidRDefault="001B5BA6" w:rsidP="00BE4CE3"/>
    <w:sectPr w:rsidR="001B5BA6" w:rsidRPr="00BE4CE3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F12A6" w14:textId="77777777" w:rsidR="0028317D" w:rsidRDefault="0028317D" w:rsidP="00DC1CA0">
      <w:r>
        <w:separator/>
      </w:r>
    </w:p>
  </w:endnote>
  <w:endnote w:type="continuationSeparator" w:id="0">
    <w:p w14:paraId="34A179C7" w14:textId="77777777" w:rsidR="0028317D" w:rsidRDefault="0028317D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42839" w14:textId="77777777" w:rsidR="0028317D" w:rsidRDefault="0028317D" w:rsidP="00DC1CA0">
      <w:r>
        <w:separator/>
      </w:r>
    </w:p>
  </w:footnote>
  <w:footnote w:type="continuationSeparator" w:id="0">
    <w:p w14:paraId="0F30633B" w14:textId="77777777" w:rsidR="0028317D" w:rsidRDefault="0028317D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C5085B"/>
    <w:multiLevelType w:val="multilevel"/>
    <w:tmpl w:val="66567CB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7"/>
  </w:num>
  <w:num w:numId="2" w16cid:durableId="1771200790">
    <w:abstractNumId w:val="4"/>
  </w:num>
  <w:num w:numId="3" w16cid:durableId="729034853">
    <w:abstractNumId w:val="2"/>
  </w:num>
  <w:num w:numId="4" w16cid:durableId="150681873">
    <w:abstractNumId w:val="1"/>
  </w:num>
  <w:num w:numId="5" w16cid:durableId="1856338584">
    <w:abstractNumId w:val="0"/>
  </w:num>
  <w:num w:numId="6" w16cid:durableId="1184437674">
    <w:abstractNumId w:val="5"/>
  </w:num>
  <w:num w:numId="7" w16cid:durableId="503711096">
    <w:abstractNumId w:val="6"/>
  </w:num>
  <w:num w:numId="8" w16cid:durableId="152800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8317D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F213D"/>
    <w:rsid w:val="00B25C80"/>
    <w:rsid w:val="00BC3252"/>
    <w:rsid w:val="00BD7B9F"/>
    <w:rsid w:val="00BE4CE3"/>
    <w:rsid w:val="00BF08CE"/>
    <w:rsid w:val="00C83603"/>
    <w:rsid w:val="00CD2461"/>
    <w:rsid w:val="00CE2E34"/>
    <w:rsid w:val="00CF4EFB"/>
    <w:rsid w:val="00D2770D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0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2026-04-28T23:01:00Z</cp:lastPrinted>
  <dcterms:created xsi:type="dcterms:W3CDTF">2026-04-28T23:01:00Z</dcterms:created>
  <dcterms:modified xsi:type="dcterms:W3CDTF">2026-04-28T23:01:00Z</dcterms:modified>
  <cp:category/>
</cp:coreProperties>
</file>