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3EA1" w:rsidRDefault="00552385" w:rsidP="00D106FF">
      <w:r>
        <w:rPr>
          <w:rFonts w:ascii="Calibri" w:eastAsia="Calibri" w:hAnsi="Calibri" w:cs="Calibri"/>
          <w:b/>
          <w:sz w:val="32"/>
          <w:szCs w:val="32"/>
        </w:rPr>
        <w:t xml:space="preserve">HOW TO CREATE GOOGLE </w:t>
      </w:r>
      <w:r w:rsidR="00F40B17">
        <w:rPr>
          <w:rFonts w:ascii="Calibri" w:eastAsia="Calibri" w:hAnsi="Calibri" w:cs="Calibri"/>
          <w:b/>
          <w:sz w:val="32"/>
          <w:szCs w:val="32"/>
        </w:rPr>
        <w:t>DOCS</w:t>
      </w:r>
    </w:p>
    <w:p w:rsidR="00F33600" w:rsidRDefault="00F33600" w:rsidP="00F33600">
      <w:r>
        <w:t>Following is the task list from the G</w:t>
      </w:r>
      <w:r w:rsidR="00F53B59">
        <w:t xml:space="preserve"> </w:t>
      </w:r>
      <w:r>
        <w:t xml:space="preserve">Suite &amp; Google Classroom presentation with accompanying screenshots. Work through the list to familiarize yourself with Google </w:t>
      </w:r>
      <w:r w:rsidR="00F40B17">
        <w:t>Docs</w:t>
      </w:r>
      <w:r>
        <w:t xml:space="preserve">. </w:t>
      </w:r>
    </w:p>
    <w:p w:rsidR="00F40B17" w:rsidRDefault="00F40B17" w:rsidP="00F40B17">
      <w:pPr>
        <w:pStyle w:val="Heading1"/>
      </w:pPr>
      <w:r>
        <w:t>Task List</w:t>
      </w:r>
    </w:p>
    <w:p w:rsidR="00F40B17" w:rsidRDefault="00F40B17" w:rsidP="00F40B17">
      <w:pPr>
        <w:widowControl w:val="0"/>
        <w:numPr>
          <w:ilvl w:val="0"/>
          <w:numId w:val="17"/>
        </w:numPr>
        <w:spacing w:before="120" w:after="0"/>
      </w:pPr>
      <w:r>
        <w:t>Click on “New,” choose Google Docs, and title.</w:t>
      </w:r>
    </w:p>
    <w:p w:rsidR="00F40B17" w:rsidRDefault="00F40B17" w:rsidP="00F40B17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6AB3DA7" wp14:editId="6268F5E0">
                <wp:extent cx="5943600" cy="2260600"/>
                <wp:effectExtent l="12700" t="12700" r="12700" b="12700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0600"/>
                          <a:chOff x="152400" y="152400"/>
                          <a:chExt cx="11887201" cy="4514414"/>
                        </a:xfrm>
                      </wpg:grpSpPr>
                      <pic:pic xmlns:pic="http://schemas.openxmlformats.org/drawingml/2006/picture">
                        <pic:nvPicPr>
                          <pic:cNvPr id="103" name="Shape 36" descr="Screen Shot 2019-09-12 at 4.31.53 PM.png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51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Oval 104"/>
                        <wps:cNvSpPr/>
                        <wps:spPr>
                          <a:xfrm>
                            <a:off x="228600" y="1221775"/>
                            <a:ext cx="940500" cy="552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B3DA7" id="Group 102" o:spid="_x0000_s1026" style="width:468pt;height:178pt;mso-position-horizontal-relative:char;mso-position-vertical-relative:line" coordorigin="1524,1524" coordsize="118872,45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6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">
                  <v:imagedata r:id="rId9" o:title="Screen Shot 2019-09-12 at 4.31.53 PM"/>
                </v:shape>
                <v:oval id="Oval 104" o:spid="_x0000_s1028" style="position:absolute;left:2286;top:12217;width:9405;height:55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FAD73C7" wp14:editId="6C3F9E97">
                <wp:extent cx="5943600" cy="2362200"/>
                <wp:effectExtent l="12700" t="12700" r="12700" b="12700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62200"/>
                          <a:chOff x="152400" y="152400"/>
                          <a:chExt cx="11887199" cy="4721586"/>
                        </a:xfrm>
                      </wpg:grpSpPr>
                      <pic:pic xmlns:pic="http://schemas.openxmlformats.org/drawingml/2006/picture">
                        <pic:nvPicPr>
                          <pic:cNvPr id="106" name="Shape 4" descr="Screen Shot 2019-09-12 at 4.32.20 PM.png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472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Oval 107"/>
                        <wps:cNvSpPr/>
                        <wps:spPr>
                          <a:xfrm>
                            <a:off x="232725" y="2346600"/>
                            <a:ext cx="2307900" cy="320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AD73C7" id="Group 105" o:spid="_x0000_s1029" style="width:468pt;height:186pt;mso-position-horizontal-relative:char;mso-position-vertical-relative:line" coordorigin="1524,1524" coordsize="118871,472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">
                <v:shape id="Shape 4" o:spid="_x0000_s1030" type="#_x0000_t75" alt="Screen Shot 2019-09-12 at 4.32.20 PM.png" style="position:absolute;left:1524;top:1524;width:118871;height:4721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">
                  <v:imagedata r:id="rId11" o:title="Screen Shot 2019-09-12 at 4.32.20 PM"/>
                </v:shape>
                <v:oval id="Oval 107" o:spid="_x0000_s1031" style="position:absolute;left:2327;top:23466;width:23079;height:3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FB3E616" wp14:editId="138ED51A">
                <wp:extent cx="5943600" cy="1320800"/>
                <wp:effectExtent l="12700" t="12700" r="12700" b="1270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20800"/>
                          <a:chOff x="152400" y="152400"/>
                          <a:chExt cx="11887199" cy="2618059"/>
                        </a:xfrm>
                      </wpg:grpSpPr>
                      <pic:pic xmlns:pic="http://schemas.openxmlformats.org/drawingml/2006/picture">
                        <pic:nvPicPr>
                          <pic:cNvPr id="38" name="Shape 38" descr="Screen Shot 2019-09-12 at 4.32.54 PM.pn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261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494525" y="669075"/>
                            <a:ext cx="14934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3E616" id="Group 18" o:spid="_x0000_s1032" style="width:468pt;height:104pt;mso-position-horizontal-relative:char;mso-position-vertical-relative:line" coordorigin="1524,1524" coordsize="118871,261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">
                <v:shape id="Shape 38" o:spid="_x0000_s1033" type="#_x0000_t75" alt="Screen Shot 2019-09-12 at 4.32.54 PM.png" style="position:absolute;left:1524;top:1524;width:118871;height:2618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">
                  <v:imagedata r:id="rId13" o:title="Screen Shot 2019-09-12 at 4.32.54 PM"/>
                </v:shape>
                <v:oval id="Oval 5" o:spid="_x0000_s1034" style="position:absolute;left:4945;top:6690;width:14934;height:40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before="120" w:after="0"/>
        <w:ind w:left="720"/>
      </w:pPr>
    </w:p>
    <w:p w:rsidR="00F40B17" w:rsidRDefault="00F40B17" w:rsidP="00F40B17">
      <w:pPr>
        <w:widowControl w:val="0"/>
        <w:numPr>
          <w:ilvl w:val="0"/>
          <w:numId w:val="17"/>
        </w:numPr>
        <w:spacing w:before="120" w:after="0"/>
      </w:pPr>
      <w:r>
        <w:lastRenderedPageBreak/>
        <w:t>Share it with everyone in your group.</w:t>
      </w:r>
    </w:p>
    <w:p w:rsidR="00F40B17" w:rsidRDefault="00F40B17" w:rsidP="00F40B17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9920AA1" wp14:editId="22AEA792">
                <wp:extent cx="5943600" cy="1371600"/>
                <wp:effectExtent l="12700" t="12700" r="12700" b="12700"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71600"/>
                          <a:chOff x="152400" y="152400"/>
                          <a:chExt cx="11887199" cy="2719888"/>
                        </a:xfrm>
                      </wpg:grpSpPr>
                      <pic:pic xmlns:pic="http://schemas.openxmlformats.org/drawingml/2006/picture">
                        <pic:nvPicPr>
                          <pic:cNvPr id="109" name="Shape 25" descr="Screen Shot 2019-09-12 at 4.33.52 PM.png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27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Oval 110"/>
                        <wps:cNvSpPr/>
                        <wps:spPr>
                          <a:xfrm>
                            <a:off x="10734250" y="707875"/>
                            <a:ext cx="930900" cy="47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20AA1" id="Group 108" o:spid="_x0000_s1035" style="width:468pt;height:108pt;mso-position-horizontal-relative:char;mso-position-vertical-relative:line" coordorigin="1524,1524" coordsize="118871,27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">
                <v:shape id="Shape 25" o:spid="_x0000_s1036" type="#_x0000_t75" alt="Screen Shot 2019-09-12 at 4.33.52 PM.png" style="position:absolute;left:1524;top:1524;width:118871;height:2719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">
                  <v:imagedata r:id="rId15" o:title="Screen Shot 2019-09-12 at 4.33.52 PM"/>
                </v:shape>
                <v:oval id="Oval 110" o:spid="_x0000_s1037" style="position:absolute;left:107342;top:7078;width:9309;height:4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15F40CA" wp14:editId="5E455A6D">
                <wp:extent cx="5943600" cy="3479800"/>
                <wp:effectExtent l="12700" t="12700" r="12700" b="1270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79800"/>
                          <a:chOff x="152400" y="152400"/>
                          <a:chExt cx="11887199" cy="6962611"/>
                        </a:xfrm>
                      </wpg:grpSpPr>
                      <pic:pic xmlns:pic="http://schemas.openxmlformats.org/drawingml/2006/picture">
                        <pic:nvPicPr>
                          <pic:cNvPr id="27" name="Shape 27" descr="Screen Shot 2019-09-12 at 4.34.20 PM.png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696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3742925" y="4572000"/>
                            <a:ext cx="4615800" cy="2487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F40CA" id="Group 13" o:spid="_x0000_s1038" style="width:468pt;height:274pt;mso-position-horizontal-relative:char;mso-position-vertical-relative:line" coordorigin="1524,1524" coordsize="118871,696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">
                <v:shape id="Shape 27" o:spid="_x0000_s1039" type="#_x0000_t75" alt="Screen Shot 2019-09-12 at 4.34.20 PM.png" style="position:absolute;left:1524;top:1524;width:118871;height:6962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">
                  <v:imagedata r:id="rId17" o:title="Screen Shot 2019-09-12 at 4.34.20 PM"/>
                </v:shape>
                <v:oval id="Oval 7" o:spid="_x0000_s1040" style="position:absolute;left:37429;top:45720;width:46158;height:248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firstLine="720"/>
      </w:pPr>
      <w:r>
        <w:t>**To find a shared document, go to Drive &gt; Shared with me</w:t>
      </w:r>
    </w:p>
    <w:p w:rsidR="00F40B17" w:rsidRDefault="00F40B17" w:rsidP="00F40B17">
      <w:pPr>
        <w:widowControl w:val="0"/>
        <w:spacing w:after="0"/>
        <w:ind w:firstLine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5AAE7A8" wp14:editId="2885ECA1">
                <wp:extent cx="5943600" cy="2298700"/>
                <wp:effectExtent l="12700" t="12700" r="12700" b="12700"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98700"/>
                          <a:chOff x="152400" y="146825"/>
                          <a:chExt cx="11887200" cy="4585755"/>
                        </a:xfrm>
                      </wpg:grpSpPr>
                      <pic:pic xmlns:pic="http://schemas.openxmlformats.org/drawingml/2006/picture">
                        <pic:nvPicPr>
                          <pic:cNvPr id="112" name="Shape 33" descr="Screen Shot 2019-09-12 at 4.34.49 PM.png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5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Oval 113"/>
                        <wps:cNvSpPr/>
                        <wps:spPr>
                          <a:xfrm>
                            <a:off x="736950" y="1468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" name="Oval 114"/>
                        <wps:cNvSpPr/>
                        <wps:spPr>
                          <a:xfrm>
                            <a:off x="152400" y="27861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AE7A8" id="Group 111" o:spid="_x0000_s1041" style="width:468pt;height:181pt;mso-position-horizontal-relative:char;mso-position-vertical-relative:line" coordorigin="1524,1468" coordsize="118872,458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">
                <v:shape id="Shape 33" o:spid="_x0000_s1042" type="#_x0000_t75" alt="Screen Shot 2019-09-12 at 4.34.49 PM.png" style="position:absolute;left:1524;top:1524;width:118872;height:4580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">
                  <v:imagedata r:id="rId19" o:title="Screen Shot 2019-09-12 at 4.34.49 PM"/>
                </v:shape>
                <v:oval id="Oval 113" o:spid="_x0000_s1043" style="position:absolute;left:7369;top:1468;width:17649;height:3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14" o:spid="_x0000_s1044" style="position:absolute;left:1524;top:27861;width:17649;height:3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numPr>
          <w:ilvl w:val="0"/>
          <w:numId w:val="17"/>
        </w:numPr>
        <w:spacing w:after="0"/>
      </w:pPr>
      <w:r>
        <w:t>Insert a table with information about animal traits fur, feathers, and scales</w: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34D392BD" wp14:editId="33B1239E">
                <wp:extent cx="5943600" cy="2654300"/>
                <wp:effectExtent l="12700" t="12700" r="12700" b="1270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54300"/>
                          <a:chOff x="152400" y="152400"/>
                          <a:chExt cx="11887199" cy="5288250"/>
                        </a:xfrm>
                      </wpg:grpSpPr>
                      <pic:pic xmlns:pic="http://schemas.openxmlformats.org/drawingml/2006/picture">
                        <pic:nvPicPr>
                          <pic:cNvPr id="11" name="Shape 15" descr="Screen Shot 2019-09-12 at 4.35.29 PM.png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528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914250" y="833900"/>
                            <a:ext cx="3558600" cy="1745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392BD" id="Group 10" o:spid="_x0000_s1045" style="width:468pt;height:209pt;mso-position-horizontal-relative:char;mso-position-vertical-relative:line" coordorigin="1524,1524" coordsize="118871,528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">
                <v:shape id="Shape 15" o:spid="_x0000_s1046" type="#_x0000_t75" alt="Screen Shot 2019-09-12 at 4.35.29 PM.png" style="position:absolute;left:1524;top:1524;width:118871;height:5288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">
                  <v:imagedata r:id="rId21" o:title="Screen Shot 2019-09-12 at 4.35.29 PM"/>
                </v:shape>
                <v:oval id="Oval 14" o:spid="_x0000_s1047" style="position:absolute;left:9142;top:8339;width:35586;height:174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DB03EC3" wp14:editId="5D649AED">
                <wp:extent cx="5943600" cy="1892300"/>
                <wp:effectExtent l="12700" t="12700" r="12700" b="1270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92300"/>
                          <a:chOff x="152400" y="152400"/>
                          <a:chExt cx="11887201" cy="3780916"/>
                        </a:xfrm>
                      </wpg:grpSpPr>
                      <pic:pic xmlns:pic="http://schemas.openxmlformats.org/drawingml/2006/picture">
                        <pic:nvPicPr>
                          <pic:cNvPr id="19" name="Shape 10" descr="Screen Shot 2019-09-12 at 4.36.12 PM.png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37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2569625" y="2395100"/>
                            <a:ext cx="6390000" cy="12798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03EC3" id="Group 15" o:spid="_x0000_s1048" style="width:468pt;height:149pt;mso-position-horizontal-relative:char;mso-position-vertical-relative:line" coordorigin="1524,1524" coordsize="118872,378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">
                <v:shape id="Shape 10" o:spid="_x0000_s1049" type="#_x0000_t75" alt="Screen Shot 2019-09-12 at 4.36.12 PM.png" style="position:absolute;left:1524;top:1524;width:118872;height:3780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">
                  <v:imagedata r:id="rId23" o:title="Screen Shot 2019-09-12 at 4.36.12 PM"/>
                </v:shape>
                <v:oval id="Oval 20" o:spid="_x0000_s1050" style="position:absolute;left:25696;top:23951;width:63900;height:127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numPr>
          <w:ilvl w:val="0"/>
          <w:numId w:val="17"/>
        </w:numPr>
        <w:spacing w:after="0"/>
      </w:pPr>
      <w:r>
        <w:t>Have group members edit the table at the same time</w:t>
      </w:r>
    </w:p>
    <w:p w:rsidR="00F40B17" w:rsidRDefault="00F40B17" w:rsidP="00F40B17">
      <w:pPr>
        <w:widowControl w:val="0"/>
        <w:numPr>
          <w:ilvl w:val="1"/>
          <w:numId w:val="17"/>
        </w:numPr>
        <w:spacing w:after="0"/>
      </w:pPr>
      <w:r>
        <w:t>Use bullets or numbers</w: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7985900" wp14:editId="2A9B4C36">
                <wp:extent cx="5943600" cy="1892300"/>
                <wp:effectExtent l="12700" t="12700" r="12700" b="1270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92300"/>
                          <a:chOff x="152400" y="152400"/>
                          <a:chExt cx="11887201" cy="3780916"/>
                        </a:xfrm>
                      </wpg:grpSpPr>
                      <pic:pic xmlns:pic="http://schemas.openxmlformats.org/drawingml/2006/picture">
                        <pic:nvPicPr>
                          <pic:cNvPr id="22" name="Shape 40" descr="Screen Shot 2019-09-12 at 4.36.12 PM.png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37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7390275" y="1106800"/>
                            <a:ext cx="737100" cy="533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85900" id="Group 21" o:spid="_x0000_s1051" style="width:468pt;height:149pt;mso-position-horizontal-relative:char;mso-position-vertical-relative:line" coordorigin="1524,1524" coordsize="118872,378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">
                <v:shape id="Shape 40" o:spid="_x0000_s1052" type="#_x0000_t75" alt="Screen Shot 2019-09-12 at 4.36.12 PM.png" style="position:absolute;left:1524;top:1524;width:118872;height:3780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">
                  <v:imagedata r:id="rId23" o:title="Screen Shot 2019-09-12 at 4.36.12 PM"/>
                </v:shape>
                <v:oval id="Oval 23" o:spid="_x0000_s1053" style="position:absolute;left:73902;top:11068;width:7371;height:5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numPr>
          <w:ilvl w:val="1"/>
          <w:numId w:val="17"/>
        </w:numPr>
        <w:spacing w:after="0"/>
      </w:pPr>
      <w:r>
        <w:t>Insert an image with a link to a webpage</w: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22C78D29" wp14:editId="5C7F13B1">
                <wp:extent cx="5943600" cy="2672243"/>
                <wp:effectExtent l="12700" t="12700" r="12700" b="1270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72243"/>
                          <a:chOff x="152400" y="162100"/>
                          <a:chExt cx="11887201" cy="5335925"/>
                        </a:xfrm>
                      </wpg:grpSpPr>
                      <pic:pic xmlns:pic="http://schemas.openxmlformats.org/drawingml/2006/picture">
                        <pic:nvPicPr>
                          <pic:cNvPr id="26" name="Shape 8" descr="Screen Shot 2019-09-23 at 8.49.21 AM.png"/>
                          <pic:cNvPicPr preferRelativeResize="0"/>
                        </pic:nvPicPr>
                        <pic:blipFill rotWithShape="1">
                          <a:blip r:embed="rId24">
                            <a:alphaModFix/>
                          </a:blip>
                          <a:srcRect b="12937"/>
                          <a:stretch/>
                        </pic:blipFill>
                        <pic:spPr>
                          <a:xfrm>
                            <a:off x="152400" y="162100"/>
                            <a:ext cx="11887201" cy="533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173275" y="746650"/>
                            <a:ext cx="3665400" cy="1794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78D29" id="Group 24" o:spid="_x0000_s1054" style="width:468pt;height:210.4pt;mso-position-horizontal-relative:char;mso-position-vertical-relative:line" coordorigin="1524,1621" coordsize="118872,533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">
                <v:shape id="Shape 8" o:spid="_x0000_s1055" type="#_x0000_t75" alt="Screen Shot 2019-09-23 at 8.49.21 AM.png" style="position:absolute;left:1524;top:1621;width:118872;height:5335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">
                  <v:imagedata r:id="rId25" o:title="Screen Shot 2019-09-23 at 8.49.21 AM" cropbottom="8478f"/>
                </v:shape>
                <v:oval id="Oval 28" o:spid="_x0000_s1056" style="position:absolute;left:11732;top:7466;width:36654;height:179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223572D" wp14:editId="70D42612">
                <wp:extent cx="5943600" cy="2705100"/>
                <wp:effectExtent l="12700" t="12700" r="12700" b="1270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05100"/>
                          <a:chOff x="152400" y="152400"/>
                          <a:chExt cx="11887200" cy="5396111"/>
                        </a:xfrm>
                      </wpg:grpSpPr>
                      <pic:pic xmlns:pic="http://schemas.openxmlformats.org/drawingml/2006/picture">
                        <pic:nvPicPr>
                          <pic:cNvPr id="30" name="Shape 6" descr="Screen Shot 2019-09-23 at 8.51.14 AM.png"/>
                          <pic:cNvPicPr preferRelativeResize="0"/>
                        </pic:nvPicPr>
                        <pic:blipFill>
                          <a:blip r:embed="rId2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53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1173325" y="892075"/>
                            <a:ext cx="1386600" cy="3723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3572D" id="Group 29" o:spid="_x0000_s1057" style="width:468pt;height:213pt;mso-position-horizontal-relative:char;mso-position-vertical-relative:line" coordorigin="1524,1524" coordsize="118872,53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">
                <v:shape id="Shape 6" o:spid="_x0000_s1058" type="#_x0000_t75" alt="Screen Shot 2019-09-23 at 8.51.14 AM.png" style="position:absolute;left:1524;top:1524;width:118872;height:5396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">
                  <v:imagedata r:id="rId27" o:title="Screen Shot 2019-09-23 at 8.51.14 AM"/>
                </v:shape>
                <v:oval id="Oval 31" o:spid="_x0000_s1059" style="position:absolute;left:11733;top:8920;width:13866;height:372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5C580BF" wp14:editId="54E8CAC5">
                <wp:extent cx="5943600" cy="2501900"/>
                <wp:effectExtent l="12700" t="12700" r="12700" b="1270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01900"/>
                          <a:chOff x="152400" y="152400"/>
                          <a:chExt cx="11887200" cy="5005137"/>
                        </a:xfrm>
                      </wpg:grpSpPr>
                      <pic:pic xmlns:pic="http://schemas.openxmlformats.org/drawingml/2006/picture">
                        <pic:nvPicPr>
                          <pic:cNvPr id="34" name="Shape 31" descr="Screen Shot 2019-09-23 at 8.51.27 AM.png"/>
                          <pic:cNvPicPr preferRelativeResize="0"/>
                        </pic:nvPicPr>
                        <pic:blipFill>
                          <a:blip r:embed="rId2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500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3869000" y="3946550"/>
                            <a:ext cx="4082400" cy="107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580BF" id="Group 32" o:spid="_x0000_s1060" style="width:468pt;height:197pt;mso-position-horizontal-relative:char;mso-position-vertical-relative:line" coordorigin="1524,1524" coordsize="118872,500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">
                <v:shape id="Shape 31" o:spid="_x0000_s1061" type="#_x0000_t75" alt="Screen Shot 2019-09-23 at 8.51.27 AM.png" style="position:absolute;left:1524;top:1524;width:118872;height:5005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">
                  <v:imagedata r:id="rId29" o:title="Screen Shot 2019-09-23 at 8.51.27 AM"/>
                </v:shape>
                <v:oval id="Oval 35" o:spid="_x0000_s1062" style="position:absolute;left:38690;top:39465;width:40824;height:107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</w:pPr>
    </w:p>
    <w:p w:rsidR="00F40B17" w:rsidRDefault="00F40B17" w:rsidP="00F40B17">
      <w:pPr>
        <w:widowControl w:val="0"/>
        <w:numPr>
          <w:ilvl w:val="0"/>
          <w:numId w:val="17"/>
        </w:numPr>
        <w:spacing w:after="0"/>
      </w:pPr>
      <w:r>
        <w:lastRenderedPageBreak/>
        <w:t>View revision history</w: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1B7C7EE" wp14:editId="027D9935">
                <wp:extent cx="5943600" cy="3454400"/>
                <wp:effectExtent l="12700" t="12700" r="12700" b="1270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54400"/>
                          <a:chOff x="-116375" y="152400"/>
                          <a:chExt cx="12155976" cy="6989340"/>
                        </a:xfrm>
                      </wpg:grpSpPr>
                      <pic:pic xmlns:pic="http://schemas.openxmlformats.org/drawingml/2006/picture">
                        <pic:nvPicPr>
                          <pic:cNvPr id="39" name="Shape 17" descr="Screen Shot 2019-09-12 at 4.41.29 PM.png"/>
                          <pic:cNvPicPr preferRelativeResize="0"/>
                        </pic:nvPicPr>
                        <pic:blipFill>
                          <a:blip r:embed="rId3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698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Oval 40"/>
                        <wps:cNvSpPr/>
                        <wps:spPr>
                          <a:xfrm>
                            <a:off x="-116375" y="523625"/>
                            <a:ext cx="4082400" cy="3481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7C7EE" id="Group 37" o:spid="_x0000_s1063" style="width:468pt;height:272pt;mso-position-horizontal-relative:char;mso-position-vertical-relative:line" coordorigin="-1163,1524" coordsize="121559,698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">
                <v:shape id="Shape 17" o:spid="_x0000_s1064" type="#_x0000_t75" alt="Screen Shot 2019-09-12 at 4.41.29 PM.png" style="position:absolute;left:1524;top:1524;width:118872;height:6989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">
                  <v:imagedata r:id="rId31" o:title="Screen Shot 2019-09-12 at 4.41.29 PM"/>
                </v:shape>
                <v:oval id="Oval 40" o:spid="_x0000_s1065" style="position:absolute;left:-1163;top:5236;width:40823;height:348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76B2C06" wp14:editId="55849B45">
                <wp:extent cx="5943600" cy="3276600"/>
                <wp:effectExtent l="12700" t="12700" r="12700" b="1270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276600"/>
                          <a:chOff x="127425" y="152400"/>
                          <a:chExt cx="11912176" cy="6550558"/>
                        </a:xfrm>
                      </wpg:grpSpPr>
                      <pic:pic xmlns:pic="http://schemas.openxmlformats.org/drawingml/2006/picture">
                        <pic:nvPicPr>
                          <pic:cNvPr id="42" name="Shape 21" descr="Screen Shot 2019-09-12 at 4.41.50 PM.png"/>
                          <pic:cNvPicPr preferRelativeResize="0"/>
                        </pic:nvPicPr>
                        <pic:blipFill>
                          <a:blip r:embed="rId3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655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Oval 43"/>
                        <wps:cNvSpPr/>
                        <wps:spPr>
                          <a:xfrm>
                            <a:off x="127425" y="785425"/>
                            <a:ext cx="357300" cy="349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B2C06" id="Group 41" o:spid="_x0000_s1066" style="width:468pt;height:258pt;mso-position-horizontal-relative:char;mso-position-vertical-relative:line" coordorigin="1274,1524" coordsize="119121,655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">
                <v:shape id="Shape 21" o:spid="_x0000_s1067" type="#_x0000_t75" alt="Screen Shot 2019-09-12 at 4.41.50 PM.png" style="position:absolute;left:1524;top:1524;width:118872;height:6550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">
                  <v:imagedata r:id="rId33" o:title="Screen Shot 2019-09-12 at 4.41.50 PM"/>
                </v:shape>
                <v:oval id="Oval 43" o:spid="_x0000_s1068" style="position:absolute;left:1274;top:7854;width:3573;height:34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</w:pPr>
    </w:p>
    <w:p w:rsidR="00F40B17" w:rsidRDefault="00F40B17" w:rsidP="00F40B17">
      <w:pPr>
        <w:widowControl w:val="0"/>
        <w:numPr>
          <w:ilvl w:val="0"/>
          <w:numId w:val="17"/>
        </w:numPr>
        <w:spacing w:after="0"/>
      </w:pPr>
      <w:r>
        <w:t xml:space="preserve">Make a comment </w: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5B4587FF" wp14:editId="157F2AFD">
                <wp:extent cx="5943600" cy="3517900"/>
                <wp:effectExtent l="12700" t="12700" r="12700" b="12700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17900"/>
                          <a:chOff x="152400" y="152400"/>
                          <a:chExt cx="11887200" cy="7033891"/>
                        </a:xfrm>
                      </wpg:grpSpPr>
                      <pic:pic xmlns:pic="http://schemas.openxmlformats.org/drawingml/2006/picture">
                        <pic:nvPicPr>
                          <pic:cNvPr id="45" name="Shape 12" descr="Screen Shot 2019-09-12 at 4.42.33 PM.png"/>
                          <pic:cNvPicPr preferRelativeResize="0"/>
                        </pic:nvPicPr>
                        <pic:blipFill>
                          <a:blip r:embed="rId3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70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Oval 46"/>
                        <wps:cNvSpPr/>
                        <wps:spPr>
                          <a:xfrm>
                            <a:off x="5546525" y="1163600"/>
                            <a:ext cx="349200" cy="368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8552500" y="4860800"/>
                            <a:ext cx="2501700" cy="156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587FF" id="Group 44" o:spid="_x0000_s1069" style="width:468pt;height:277pt;mso-position-horizontal-relative:char;mso-position-vertical-relative:line" coordorigin="1524,1524" coordsize="118872,703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">
                <v:shape id="Shape 12" o:spid="_x0000_s1070" type="#_x0000_t75" alt="Screen Shot 2019-09-12 at 4.42.33 PM.png" style="position:absolute;left:1524;top:1524;width:118872;height:7033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">
                  <v:imagedata r:id="rId35" o:title="Screen Shot 2019-09-12 at 4.42.33 PM"/>
                </v:shape>
                <v:oval id="Oval 46" o:spid="_x0000_s1071" style="position:absolute;left:55465;top:11636;width:3492;height:3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7" o:spid="_x0000_s1072" style="position:absolute;left:85525;top:48608;width:25017;height:15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numPr>
          <w:ilvl w:val="0"/>
          <w:numId w:val="17"/>
        </w:numPr>
        <w:spacing w:after="0"/>
      </w:pPr>
      <w:r>
        <w:t>On your own Doc: Select Add-ons &gt; Get add-on &gt; search for Highlight Tool &gt; Free +</w: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AA0EE39" wp14:editId="1ADFD108">
                <wp:extent cx="5943600" cy="1562100"/>
                <wp:effectExtent l="12700" t="12700" r="12700" b="1270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62100"/>
                          <a:chOff x="152400" y="152400"/>
                          <a:chExt cx="11887199" cy="3115401"/>
                        </a:xfrm>
                      </wpg:grpSpPr>
                      <pic:pic xmlns:pic="http://schemas.openxmlformats.org/drawingml/2006/picture">
                        <pic:nvPicPr>
                          <pic:cNvPr id="49" name="Shape 2" descr="Screen Shot 2019-09-12 at 4.44.02 PM.png"/>
                          <pic:cNvPicPr preferRelativeResize="0"/>
                        </pic:nvPicPr>
                        <pic:blipFill rotWithShape="1">
                          <a:blip r:embed="rId36">
                            <a:alphaModFix/>
                          </a:blip>
                          <a:srcRect b="54164"/>
                          <a:stretch/>
                        </pic:blipFill>
                        <pic:spPr>
                          <a:xfrm>
                            <a:off x="152400" y="152400"/>
                            <a:ext cx="11887199" cy="311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Oval 50"/>
                        <wps:cNvSpPr/>
                        <wps:spPr>
                          <a:xfrm>
                            <a:off x="2152675" y="727250"/>
                            <a:ext cx="3035100" cy="2327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0EE39" id="Group 48" o:spid="_x0000_s1073" style="width:468pt;height:123pt;mso-position-horizontal-relative:char;mso-position-vertical-relative:line" coordorigin="1524,1524" coordsize="118871,311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">
                <v:shape id="Shape 2" o:spid="_x0000_s1074" type="#_x0000_t75" alt="Screen Shot 2019-09-12 at 4.44.02 PM.png" style="position:absolute;left:1524;top:1524;width:118871;height:311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">
                  <v:imagedata r:id="rId37" o:title="Screen Shot 2019-09-12 at 4.44.02 PM" cropbottom="35497f"/>
                </v:shape>
                <v:oval id="Oval 50" o:spid="_x0000_s1075" style="position:absolute;left:21526;top:7272;width:30351;height:232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1762EEF5" wp14:editId="4975F8AE">
                <wp:extent cx="5943600" cy="2581900"/>
                <wp:effectExtent l="12700" t="12700" r="12700" b="12700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81900"/>
                          <a:chOff x="152400" y="152400"/>
                          <a:chExt cx="11887202" cy="5151699"/>
                        </a:xfrm>
                      </wpg:grpSpPr>
                      <pic:pic xmlns:pic="http://schemas.openxmlformats.org/drawingml/2006/picture">
                        <pic:nvPicPr>
                          <pic:cNvPr id="52" name="Shape 19" descr="Screen Shot 2019-09-12 at 4.44.50 PM.png"/>
                          <pic:cNvPicPr preferRelativeResize="0"/>
                        </pic:nvPicPr>
                        <pic:blipFill rotWithShape="1">
                          <a:blip r:embed="rId38">
                            <a:alphaModFix/>
                          </a:blip>
                          <a:srcRect t="-697" b="41602"/>
                          <a:stretch/>
                        </pic:blipFill>
                        <pic:spPr>
                          <a:xfrm>
                            <a:off x="152400" y="152400"/>
                            <a:ext cx="11887202" cy="515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Oval 53"/>
                        <wps:cNvSpPr/>
                        <wps:spPr>
                          <a:xfrm>
                            <a:off x="7611925" y="3616875"/>
                            <a:ext cx="2453400" cy="11538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2EEF5" id="Group 51" o:spid="_x0000_s1076" style="width:468pt;height:203.3pt;mso-position-horizontal-relative:char;mso-position-vertical-relative:line" coordorigin="1524,1524" coordsize="118872,515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">
                <v:shape id="Shape 19" o:spid="_x0000_s1077" type="#_x0000_t75" alt="Screen Shot 2019-09-12 at 4.44.50 PM.png" style="position:absolute;left:1524;top:1524;width:118872;height:5151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">
                  <v:imagedata r:id="rId39" o:title="Screen Shot 2019-09-12 at 4.44.50 PM" croptop="-457f" cropbottom="27264f"/>
                </v:shape>
                <v:oval id="Oval 53" o:spid="_x0000_s1078" style="position:absolute;left:76119;top:36168;width:24534;height:115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</w:p>
    <w:p w:rsidR="00F40B17" w:rsidRDefault="00F40B17" w:rsidP="00F40B17">
      <w:pPr>
        <w:widowControl w:val="0"/>
        <w:numPr>
          <w:ilvl w:val="0"/>
          <w:numId w:val="17"/>
        </w:numPr>
        <w:spacing w:after="0"/>
      </w:pPr>
      <w:r>
        <w:t>Explore how to use the highlight tool</w: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DD21695" wp14:editId="0FB93723">
                <wp:extent cx="5943600" cy="1778000"/>
                <wp:effectExtent l="12700" t="12700" r="12700" b="12700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78000"/>
                          <a:chOff x="152400" y="152400"/>
                          <a:chExt cx="11887199" cy="3556675"/>
                        </a:xfrm>
                      </wpg:grpSpPr>
                      <pic:pic xmlns:pic="http://schemas.openxmlformats.org/drawingml/2006/picture">
                        <pic:nvPicPr>
                          <pic:cNvPr id="55" name="Shape 23" descr="Screen Shot 2019-09-23 at 9.48.04 AM.png"/>
                          <pic:cNvPicPr preferRelativeResize="0"/>
                        </pic:nvPicPr>
                        <pic:blipFill>
                          <a:blip r:embed="rId4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355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Oval 56"/>
                        <wps:cNvSpPr/>
                        <wps:spPr>
                          <a:xfrm>
                            <a:off x="2571000" y="814525"/>
                            <a:ext cx="2928300" cy="133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21695" id="Group 54" o:spid="_x0000_s1079" style="width:468pt;height:140pt;mso-position-horizontal-relative:char;mso-position-vertical-relative:line" coordorigin="1524,1524" coordsize="118871,355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">
                <v:shape id="Shape 23" o:spid="_x0000_s1080" type="#_x0000_t75" alt="Screen Shot 2019-09-23 at 9.48.04 AM.png" style="position:absolute;left:1524;top:1524;width:118871;height:3556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">
                  <v:imagedata r:id="rId41" o:title="Screen Shot 2019-09-23 at 9.48.04 AM"/>
                </v:shape>
                <v:oval id="Oval 56" o:spid="_x0000_s1081" style="position:absolute;left:25710;top:8145;width:29283;height:133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F84E77F" wp14:editId="38B1CC4D">
                <wp:extent cx="5943600" cy="1828800"/>
                <wp:effectExtent l="12700" t="12700" r="12700" b="1270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28800"/>
                          <a:chOff x="152400" y="152400"/>
                          <a:chExt cx="11887199" cy="3648625"/>
                        </a:xfrm>
                      </wpg:grpSpPr>
                      <pic:pic xmlns:pic="http://schemas.openxmlformats.org/drawingml/2006/picture">
                        <pic:nvPicPr>
                          <pic:cNvPr id="58" name="Shape 29" descr="Screen Shot 2019-09-12 at 4.47.19 PM.png"/>
                          <pic:cNvPicPr preferRelativeResize="0"/>
                        </pic:nvPicPr>
                        <pic:blipFill rotWithShape="1">
                          <a:blip r:embed="rId42">
                            <a:alphaModFix/>
                          </a:blip>
                          <a:srcRect b="45190"/>
                          <a:stretch/>
                        </pic:blipFill>
                        <pic:spPr>
                          <a:xfrm>
                            <a:off x="152400" y="152400"/>
                            <a:ext cx="11887199" cy="362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Oval 59"/>
                        <wps:cNvSpPr/>
                        <wps:spPr>
                          <a:xfrm>
                            <a:off x="9153700" y="814525"/>
                            <a:ext cx="2754000" cy="2986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40B17" w:rsidRDefault="00F40B17" w:rsidP="00F40B1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4E77F" id="Group 57" o:spid="_x0000_s1082" style="width:468pt;height:2in;mso-position-horizontal-relative:char;mso-position-vertical-relative:line" coordorigin="1524,1524" coordsize="118871,36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">
                <v:shape id="Shape 29" o:spid="_x0000_s1083" type="#_x0000_t75" alt="Screen Shot 2019-09-12 at 4.47.19 PM.png" style="position:absolute;left:1524;top:1524;width:118871;height:3629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">
                  <v:imagedata r:id="rId43" o:title="Screen Shot 2019-09-12 at 4.47.19 PM" cropbottom="29616f"/>
                </v:shape>
                <v:oval id="Oval 59" o:spid="_x0000_s1084" style="position:absolute;left:91537;top:8145;width:27540;height:29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40B17" w:rsidRDefault="00F40B17" w:rsidP="00F40B1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40B17" w:rsidRDefault="00F40B17" w:rsidP="00F40B17"/>
    <w:p w:rsidR="00845F5B" w:rsidRPr="00845F5B" w:rsidRDefault="00845F5B" w:rsidP="00F40B17">
      <w:pPr>
        <w:pStyle w:val="Heading1"/>
      </w:pPr>
    </w:p>
    <w:sectPr w:rsidR="00845F5B" w:rsidRPr="00845F5B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C09" w:rsidRDefault="00B34C09" w:rsidP="00293785">
      <w:pPr>
        <w:spacing w:after="0" w:line="240" w:lineRule="auto"/>
      </w:pPr>
      <w:r>
        <w:separator/>
      </w:r>
    </w:p>
  </w:endnote>
  <w:endnote w:type="continuationSeparator" w:id="0">
    <w:p w:rsidR="00B34C09" w:rsidRDefault="00B34C0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EA20" wp14:editId="2FF0AFD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3785" w:rsidRDefault="00B34C0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C0EEE776E13A4C9C2B42B6F3FCC30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5F5B">
                                <w:t>G Suite and Google Classroom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5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:rsidR="00293785" w:rsidRDefault="00B34C0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C0EEE776E13A4C9C2B42B6F3FCC30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5F5B">
                          <w:t>G Suite and Google Classroom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7436B" wp14:editId="2902381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C09" w:rsidRDefault="00B34C09" w:rsidP="00293785">
      <w:pPr>
        <w:spacing w:after="0" w:line="240" w:lineRule="auto"/>
      </w:pPr>
      <w:r>
        <w:separator/>
      </w:r>
    </w:p>
  </w:footnote>
  <w:footnote w:type="continuationSeparator" w:id="0">
    <w:p w:rsidR="00B34C09" w:rsidRDefault="00B34C09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5A6993"/>
    <w:multiLevelType w:val="multilevel"/>
    <w:tmpl w:val="D4D6A80A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4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17E3C"/>
    <w:multiLevelType w:val="multilevel"/>
    <w:tmpl w:val="45BE1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6"/>
  </w:num>
  <w:num w:numId="6">
    <w:abstractNumId w:val="9"/>
  </w:num>
  <w:num w:numId="7">
    <w:abstractNumId w:val="8"/>
  </w:num>
  <w:num w:numId="8">
    <w:abstractNumId w:val="12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0"/>
  </w:num>
  <w:num w:numId="14">
    <w:abstractNumId w:val="13"/>
  </w:num>
  <w:num w:numId="15">
    <w:abstractNumId w:val="14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5B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446C13"/>
    <w:rsid w:val="004E3EBF"/>
    <w:rsid w:val="005078B4"/>
    <w:rsid w:val="0053328A"/>
    <w:rsid w:val="00540FC6"/>
    <w:rsid w:val="005511B6"/>
    <w:rsid w:val="00552385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45F5B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34C09"/>
    <w:rsid w:val="00B92DBF"/>
    <w:rsid w:val="00BD119F"/>
    <w:rsid w:val="00C73EA1"/>
    <w:rsid w:val="00C8524A"/>
    <w:rsid w:val="00CC4F77"/>
    <w:rsid w:val="00CD3CF6"/>
    <w:rsid w:val="00CE336D"/>
    <w:rsid w:val="00D07455"/>
    <w:rsid w:val="00D106FF"/>
    <w:rsid w:val="00D626EB"/>
    <w:rsid w:val="00DC7A6D"/>
    <w:rsid w:val="00ED24C8"/>
    <w:rsid w:val="00F067E6"/>
    <w:rsid w:val="00F33600"/>
    <w:rsid w:val="00F377E2"/>
    <w:rsid w:val="00F40B17"/>
    <w:rsid w:val="00F50748"/>
    <w:rsid w:val="00F53B59"/>
    <w:rsid w:val="00F72D02"/>
    <w:rsid w:val="00F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4A8E"/>
  <w15:docId w15:val="{597546B5-4875-6B4D-A8D9-277EB9D4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C0EEE776E13A4C9C2B42B6F3FC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3EE7B-A435-584A-9A6A-9D2F1BD4CAD0}"/>
      </w:docPartPr>
      <w:docPartBody>
        <w:p w:rsidR="00000000" w:rsidRDefault="00383556">
          <w:pPr>
            <w:pStyle w:val="4AC0EEE776E13A4C9C2B42B6F3FCC30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556"/>
    <w:rsid w:val="0038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C0EEE776E13A4C9C2B42B6F3FCC30D">
    <w:name w:val="4AC0EEE776E13A4C9C2B42B6F3FCC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D6C2-391C-8844-BF0F-C1E6E19B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0</TotalTime>
  <Pages>7</Pages>
  <Words>136</Words>
  <Characters>617</Characters>
  <Application>Microsoft Office Word</Application>
  <DocSecurity>0</DocSecurity>
  <Lines>102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Suite and Google Classroom</vt:lpstr>
    </vt:vector>
  </TitlesOfParts>
  <Manager/>
  <Company/>
  <LinksUpToDate>false</LinksUpToDate>
  <CharactersWithSpaces>685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2020-03-31T20:56:00Z</dcterms:created>
  <dcterms:modified xsi:type="dcterms:W3CDTF">2020-03-31T20:56:00Z</dcterms:modified>
  <cp:category/>
</cp:coreProperties>
</file>