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B97C2" w14:textId="77777777" w:rsidR="006421F0" w:rsidRPr="006421F0" w:rsidRDefault="006421F0" w:rsidP="006421F0">
      <w:pPr>
        <w:rPr>
          <w:rFonts w:ascii="Calibri" w:eastAsia="Calibri" w:hAnsi="Calibri" w:cs="Calibri"/>
          <w:b/>
          <w:sz w:val="32"/>
          <w:szCs w:val="32"/>
        </w:rPr>
      </w:pPr>
      <w:r w:rsidRPr="006421F0">
        <w:rPr>
          <w:rFonts w:ascii="Calibri" w:eastAsia="Calibri" w:hAnsi="Calibri" w:cs="Calibri"/>
          <w:b/>
          <w:sz w:val="32"/>
          <w:szCs w:val="32"/>
        </w:rPr>
        <w:t>HOW TO CREATE GOOGLE DRAWINGS</w:t>
      </w:r>
    </w:p>
    <w:p w14:paraId="4D49EE94" w14:textId="77777777" w:rsidR="006421F0" w:rsidRPr="006421F0" w:rsidRDefault="006421F0" w:rsidP="006421F0">
      <w:p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w:t xml:space="preserve">Following is the task list from the G Suite &amp; Google Classroom presentation with accompanying screenshots. Work through the list to familiarize yourself with Google Drawings. </w:t>
      </w:r>
    </w:p>
    <w:p w14:paraId="28527C68" w14:textId="77777777" w:rsidR="006421F0" w:rsidRPr="006421F0" w:rsidRDefault="006421F0" w:rsidP="006421F0">
      <w:p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w:t>Task List</w:t>
      </w:r>
    </w:p>
    <w:p w14:paraId="7F7B770C" w14:textId="77777777" w:rsidR="006421F0" w:rsidRPr="006421F0" w:rsidRDefault="006421F0" w:rsidP="006421F0">
      <w:pPr>
        <w:numPr>
          <w:ilvl w:val="0"/>
          <w:numId w:val="10"/>
        </w:num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w:t>Click New, go to more, and choose Google Drawings</w:t>
      </w:r>
    </w:p>
    <w:p w14:paraId="3E92FC53" w14:textId="46FC027E" w:rsidR="006421F0" w:rsidRPr="006421F0" w:rsidRDefault="006421F0" w:rsidP="006421F0">
      <w:p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mc:AlternateContent>
          <mc:Choice Requires="wpg">
            <w:drawing>
              <wp:inline distT="0" distB="0" distL="0" distR="0" wp14:anchorId="1D3DC31C" wp14:editId="3785A88D">
                <wp:extent cx="5943600" cy="2260600"/>
                <wp:effectExtent l="0" t="0" r="0" b="0"/>
                <wp:docPr id="9575521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260600"/>
                          <a:chOff x="1524" y="1524"/>
                          <a:chExt cx="118872" cy="45144"/>
                        </a:xfrm>
                      </wpg:grpSpPr>
                      <pic:pic xmlns:pic="http://schemas.openxmlformats.org/drawingml/2006/picture">
                        <pic:nvPicPr>
                          <pic:cNvPr id="1217116420" name="Shape 25" descr="Screen Shot 2019-09-12 at 4.31.53 PM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1524"/>
                            <a:ext cx="118872" cy="45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5161871" name="Oval 79"/>
                        <wps:cNvSpPr>
                          <a:spLocks noChangeArrowheads="1"/>
                        </wps:cNvSpPr>
                        <wps:spPr bwMode="auto">
                          <a:xfrm>
                            <a:off x="2286" y="12217"/>
                            <a:ext cx="9405" cy="552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A86042" w14:textId="77777777" w:rsidR="006421F0" w:rsidRDefault="006421F0" w:rsidP="006421F0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3DC31C" id="Group 96" o:spid="_x0000_s1026" style="width:468pt;height:178pt;mso-position-horizontal-relative:char;mso-position-vertical-relative:line" coordorigin="1524,1524" coordsize="118872,4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5" o:spid="_x0000_s1027" type="#_x0000_t75" alt="Screen Shot 2019-09-12 at 4.31.53 PM.png" style="position:absolute;left:1524;top:1524;width:118872;height:451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">
                  <v:imagedata r:id="rId8" o:title="Screen Shot 2019-09-12 at 4.31.53 PM"/>
                </v:shape>
                <v:oval id="Oval 79" o:spid="_x0000_s1028" style="position:absolute;left:2286;top:12217;width:9405;height:5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4A86042" w14:textId="77777777" w:rsidR="006421F0" w:rsidRDefault="006421F0" w:rsidP="006421F0">
                        <w:pPr>
                          <w:spacing w:after="0" w:line="240" w:lineRule="auto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27E6C476" w14:textId="3C9957C7" w:rsidR="006421F0" w:rsidRPr="006421F0" w:rsidRDefault="006421F0" w:rsidP="006421F0">
      <w:p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mc:AlternateContent>
          <mc:Choice Requires="wpg">
            <w:drawing>
              <wp:inline distT="0" distB="0" distL="0" distR="0" wp14:anchorId="6572B860" wp14:editId="184F5BE9">
                <wp:extent cx="5943600" cy="2387600"/>
                <wp:effectExtent l="0" t="0" r="0" b="3175"/>
                <wp:docPr id="143139603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387600"/>
                          <a:chOff x="1524" y="1524"/>
                          <a:chExt cx="110097" cy="44195"/>
                        </a:xfrm>
                      </wpg:grpSpPr>
                      <pic:pic xmlns:pic="http://schemas.openxmlformats.org/drawingml/2006/picture">
                        <pic:nvPicPr>
                          <pic:cNvPr id="1202968531" name="Shape 8" descr="Screen Shot 2019-09-18 at 4.25.16 PM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1524"/>
                            <a:ext cx="110097" cy="44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2277226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2728" y="25807"/>
                            <a:ext cx="37527" cy="9018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A819EDD" w14:textId="77777777" w:rsidR="006421F0" w:rsidRDefault="006421F0" w:rsidP="006421F0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72B860" id="Group 95" o:spid="_x0000_s1029" style="width:468pt;height:188pt;mso-position-horizontal-relative:char;mso-position-vertical-relative:line" coordorigin="1524,1524" coordsize="110097,44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">
                <v:shape id="Shape 8" o:spid="_x0000_s1030" type="#_x0000_t75" alt="Screen Shot 2019-09-18 at 4.25.16 PM.png" style="position:absolute;left:1524;top:1524;width:110097;height:441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">
                  <v:imagedata r:id="rId10" o:title="Screen Shot 2019-09-18 at 4.25.16 PM" cropbottom=".5"/>
                </v:shape>
                <v:oval id="Oval 82" o:spid="_x0000_s1031" style="position:absolute;left:2728;top:25807;width:37527;height:9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A819EDD" w14:textId="77777777" w:rsidR="006421F0" w:rsidRDefault="006421F0" w:rsidP="006421F0">
                        <w:pPr>
                          <w:spacing w:after="0" w:line="240" w:lineRule="auto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5B0BA135" w14:textId="77777777" w:rsidR="006421F0" w:rsidRPr="006421F0" w:rsidRDefault="006421F0" w:rsidP="006421F0">
      <w:pPr>
        <w:rPr>
          <w:rFonts w:eastAsia="Calibri" w:cstheme="minorHAnsi"/>
          <w:bCs/>
          <w:szCs w:val="24"/>
        </w:rPr>
      </w:pPr>
    </w:p>
    <w:p w14:paraId="68344CE3" w14:textId="77777777" w:rsidR="006421F0" w:rsidRPr="006421F0" w:rsidRDefault="006421F0" w:rsidP="006421F0">
      <w:pPr>
        <w:rPr>
          <w:rFonts w:eastAsia="Calibri" w:cstheme="minorHAnsi"/>
          <w:bCs/>
          <w:szCs w:val="24"/>
        </w:rPr>
      </w:pPr>
    </w:p>
    <w:p w14:paraId="39768A1D" w14:textId="77777777" w:rsidR="006421F0" w:rsidRPr="006421F0" w:rsidRDefault="006421F0" w:rsidP="006421F0">
      <w:pPr>
        <w:rPr>
          <w:rFonts w:eastAsia="Calibri" w:cstheme="minorHAnsi"/>
          <w:bCs/>
          <w:szCs w:val="24"/>
        </w:rPr>
      </w:pPr>
    </w:p>
    <w:p w14:paraId="139D58B9" w14:textId="77777777" w:rsidR="006421F0" w:rsidRPr="006421F0" w:rsidRDefault="006421F0" w:rsidP="006421F0">
      <w:pPr>
        <w:rPr>
          <w:rFonts w:eastAsia="Calibri" w:cstheme="minorHAnsi"/>
          <w:bCs/>
          <w:szCs w:val="24"/>
        </w:rPr>
      </w:pPr>
    </w:p>
    <w:p w14:paraId="1661710C" w14:textId="77777777" w:rsidR="006421F0" w:rsidRPr="006421F0" w:rsidRDefault="006421F0" w:rsidP="006421F0">
      <w:pPr>
        <w:rPr>
          <w:rFonts w:eastAsia="Calibri" w:cstheme="minorHAnsi"/>
          <w:bCs/>
          <w:szCs w:val="24"/>
        </w:rPr>
      </w:pPr>
    </w:p>
    <w:p w14:paraId="333AA9E9" w14:textId="77777777" w:rsidR="006421F0" w:rsidRPr="006421F0" w:rsidRDefault="006421F0" w:rsidP="006421F0">
      <w:pPr>
        <w:rPr>
          <w:rFonts w:eastAsia="Calibri" w:cstheme="minorHAnsi"/>
          <w:bCs/>
          <w:szCs w:val="24"/>
        </w:rPr>
      </w:pPr>
    </w:p>
    <w:p w14:paraId="6C950D3C" w14:textId="77777777" w:rsidR="006421F0" w:rsidRPr="006421F0" w:rsidRDefault="006421F0" w:rsidP="006421F0">
      <w:pPr>
        <w:rPr>
          <w:rFonts w:eastAsia="Calibri" w:cstheme="minorHAnsi"/>
          <w:bCs/>
          <w:szCs w:val="24"/>
        </w:rPr>
      </w:pPr>
    </w:p>
    <w:p w14:paraId="2D299C7A" w14:textId="77777777" w:rsidR="006421F0" w:rsidRPr="006421F0" w:rsidRDefault="006421F0" w:rsidP="006421F0">
      <w:pPr>
        <w:numPr>
          <w:ilvl w:val="0"/>
          <w:numId w:val="10"/>
        </w:num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w:t>Create a flowchart of a subject of your choice (example: Hierarchy of an organization or life events). Templates are available under Diagrams (or you can make your own using shapes and lines).</w:t>
      </w:r>
    </w:p>
    <w:p w14:paraId="3064BA88" w14:textId="7C573A39" w:rsidR="006421F0" w:rsidRPr="006421F0" w:rsidRDefault="006421F0" w:rsidP="006421F0">
      <w:p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mc:AlternateContent>
          <mc:Choice Requires="wpg">
            <w:drawing>
              <wp:inline distT="0" distB="0" distL="0" distR="0" wp14:anchorId="7D182558" wp14:editId="36BD5414">
                <wp:extent cx="5943600" cy="2400300"/>
                <wp:effectExtent l="0" t="0" r="0" b="0"/>
                <wp:docPr id="24223611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400300"/>
                          <a:chOff x="1524" y="1524"/>
                          <a:chExt cx="118872" cy="47841"/>
                        </a:xfrm>
                      </wpg:grpSpPr>
                      <pic:pic xmlns:pic="http://schemas.openxmlformats.org/drawingml/2006/picture">
                        <pic:nvPicPr>
                          <pic:cNvPr id="24469883" name="Shape 10" descr="Screen Shot 2019-09-18 at 4.26.14 PM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1524"/>
                            <a:ext cx="118872" cy="47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4893494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9848" y="8339"/>
                            <a:ext cx="20169" cy="2046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9B86ACA" w14:textId="77777777" w:rsidR="006421F0" w:rsidRDefault="006421F0" w:rsidP="006421F0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182558" id="Group 94" o:spid="_x0000_s1032" style="width:468pt;height:189pt;mso-position-horizontal-relative:char;mso-position-vertical-relative:line" coordorigin="1524,1524" coordsize="118872,47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">
                <v:shape id="Shape 10" o:spid="_x0000_s1033" type="#_x0000_t75" alt="Screen Shot 2019-09-18 at 4.26.14 PM.png" style="position:absolute;left:1524;top:1524;width:118872;height:4784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">
                  <v:imagedata r:id="rId12" o:title="Screen Shot 2019-09-18 at 4.26.14 PM"/>
                </v:shape>
                <v:oval id="Oval 85" o:spid="_x0000_s1034" style="position:absolute;left:9848;top:8339;width:20169;height:20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9B86ACA" w14:textId="77777777" w:rsidR="006421F0" w:rsidRDefault="006421F0" w:rsidP="006421F0">
                        <w:pPr>
                          <w:spacing w:after="0" w:line="240" w:lineRule="auto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2354AE74" w14:textId="77777777" w:rsidR="006421F0" w:rsidRPr="006421F0" w:rsidRDefault="006421F0" w:rsidP="006421F0">
      <w:pPr>
        <w:numPr>
          <w:ilvl w:val="0"/>
          <w:numId w:val="10"/>
        </w:num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w:t>Give it a title</w:t>
      </w:r>
    </w:p>
    <w:p w14:paraId="02B550B7" w14:textId="13FEF3AD" w:rsidR="006421F0" w:rsidRPr="006421F0" w:rsidRDefault="006421F0" w:rsidP="006421F0">
      <w:p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mc:AlternateContent>
          <mc:Choice Requires="wpg">
            <w:drawing>
              <wp:inline distT="0" distB="0" distL="0" distR="0" wp14:anchorId="225DA572" wp14:editId="76D078F5">
                <wp:extent cx="5943600" cy="3479800"/>
                <wp:effectExtent l="0" t="0" r="0" b="0"/>
                <wp:docPr id="76976975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479800"/>
                          <a:chOff x="1524" y="1524"/>
                          <a:chExt cx="109779" cy="64122"/>
                        </a:xfrm>
                      </wpg:grpSpPr>
                      <pic:pic xmlns:pic="http://schemas.openxmlformats.org/drawingml/2006/picture">
                        <pic:nvPicPr>
                          <pic:cNvPr id="1786172919" name="Shape 2" descr="Screen Shot 2019-09-18 at 4.28.54 PM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1524"/>
                            <a:ext cx="109779" cy="64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1128140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10278" y="8436"/>
                            <a:ext cx="18132" cy="727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E58D70" w14:textId="77777777" w:rsidR="006421F0" w:rsidRDefault="006421F0" w:rsidP="006421F0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5DA572" id="Group 93" o:spid="_x0000_s1035" style="width:468pt;height:274pt;mso-position-horizontal-relative:char;mso-position-vertical-relative:line" coordorigin="1524,1524" coordsize="109779,64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">
                <v:shape id="Shape 2" o:spid="_x0000_s1036" type="#_x0000_t75" alt="Screen Shot 2019-09-18 at 4.28.54 PM.png" style="position:absolute;left:1524;top:1524;width:109779;height:6412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">
                  <v:imagedata r:id="rId14" o:title="Screen Shot 2019-09-18 at 4.28.54 PM" cropbottom="17994f"/>
                </v:shape>
                <v:oval id="Oval 88" o:spid="_x0000_s1037" style="position:absolute;left:10278;top:8436;width:18132;height:7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2E58D70" w14:textId="77777777" w:rsidR="006421F0" w:rsidRDefault="006421F0" w:rsidP="006421F0">
                        <w:pPr>
                          <w:spacing w:after="0" w:line="240" w:lineRule="auto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00E63548" w14:textId="77777777" w:rsidR="006421F0" w:rsidRPr="006421F0" w:rsidRDefault="006421F0" w:rsidP="006421F0">
      <w:pPr>
        <w:rPr>
          <w:rFonts w:eastAsia="Calibri" w:cstheme="minorHAnsi"/>
          <w:bCs/>
          <w:szCs w:val="24"/>
        </w:rPr>
      </w:pPr>
    </w:p>
    <w:p w14:paraId="1A96B280" w14:textId="77777777" w:rsidR="006421F0" w:rsidRPr="006421F0" w:rsidRDefault="006421F0" w:rsidP="006421F0">
      <w:pPr>
        <w:rPr>
          <w:rFonts w:eastAsia="Calibri" w:cstheme="minorHAnsi"/>
          <w:bCs/>
          <w:szCs w:val="24"/>
        </w:rPr>
      </w:pPr>
    </w:p>
    <w:p w14:paraId="224A8A79" w14:textId="77777777" w:rsidR="006421F0" w:rsidRPr="006421F0" w:rsidRDefault="006421F0" w:rsidP="006421F0">
      <w:pPr>
        <w:rPr>
          <w:rFonts w:eastAsia="Calibri" w:cstheme="minorHAnsi"/>
          <w:bCs/>
          <w:szCs w:val="24"/>
        </w:rPr>
      </w:pPr>
    </w:p>
    <w:p w14:paraId="20AF1098" w14:textId="77777777" w:rsidR="006421F0" w:rsidRPr="006421F0" w:rsidRDefault="006421F0" w:rsidP="006421F0">
      <w:pPr>
        <w:rPr>
          <w:rFonts w:eastAsia="Calibri" w:cstheme="minorHAnsi"/>
          <w:bCs/>
          <w:szCs w:val="24"/>
        </w:rPr>
      </w:pPr>
    </w:p>
    <w:p w14:paraId="771C4B97" w14:textId="77777777" w:rsidR="006421F0" w:rsidRPr="006421F0" w:rsidRDefault="006421F0" w:rsidP="006421F0">
      <w:pPr>
        <w:numPr>
          <w:ilvl w:val="0"/>
          <w:numId w:val="10"/>
        </w:num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w:t>Include lines, shapes, text, and images</w:t>
      </w:r>
    </w:p>
    <w:p w14:paraId="138CDEC9" w14:textId="3A136B1E" w:rsidR="006421F0" w:rsidRPr="006421F0" w:rsidRDefault="006421F0" w:rsidP="006421F0">
      <w:p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mc:AlternateContent>
          <mc:Choice Requires="wpg">
            <w:drawing>
              <wp:inline distT="0" distB="0" distL="0" distR="0" wp14:anchorId="7DA0BF48" wp14:editId="0055CE1A">
                <wp:extent cx="5943600" cy="1524000"/>
                <wp:effectExtent l="0" t="0" r="0" b="0"/>
                <wp:docPr id="24506654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524000"/>
                          <a:chOff x="1524" y="1524"/>
                          <a:chExt cx="109676" cy="27954"/>
                        </a:xfrm>
                      </wpg:grpSpPr>
                      <pic:pic xmlns:pic="http://schemas.openxmlformats.org/drawingml/2006/picture">
                        <pic:nvPicPr>
                          <pic:cNvPr id="227373722" name="Shape 23" descr="Screen Shot 2019-09-18 at 4.45.28 PM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1524"/>
                            <a:ext cx="109676" cy="27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8899500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12799" y="9212"/>
                            <a:ext cx="16194" cy="1115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6FFB85" w14:textId="77777777" w:rsidR="006421F0" w:rsidRDefault="006421F0" w:rsidP="006421F0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A0BF48" id="Group 92" o:spid="_x0000_s1038" style="width:468pt;height:120pt;mso-position-horizontal-relative:char;mso-position-vertical-relative:line" coordorigin="1524,1524" coordsize="109676,27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">
                <v:shape id="Shape 23" o:spid="_x0000_s1039" type="#_x0000_t75" alt="Screen Shot 2019-09-18 at 4.45.28 PM.png" style="position:absolute;left:1524;top:1524;width:109676;height:279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">
                  <v:imagedata r:id="rId16" o:title="Screen Shot 2019-09-18 at 4.45.28 PM" cropbottom="44810f"/>
                </v:shape>
                <v:oval id="Oval 13" o:spid="_x0000_s1040" style="position:absolute;left:12799;top:9212;width:16194;height:11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B6FFB85" w14:textId="77777777" w:rsidR="006421F0" w:rsidRDefault="006421F0" w:rsidP="006421F0">
                        <w:pPr>
                          <w:spacing w:after="0" w:line="240" w:lineRule="auto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1E4B9379" w14:textId="197C8069" w:rsidR="006421F0" w:rsidRPr="006421F0" w:rsidRDefault="006421F0" w:rsidP="006421F0">
      <w:p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mc:AlternateContent>
          <mc:Choice Requires="wpg">
            <w:drawing>
              <wp:inline distT="0" distB="0" distL="0" distR="0" wp14:anchorId="1AD72831" wp14:editId="5E807001">
                <wp:extent cx="5943600" cy="1092200"/>
                <wp:effectExtent l="0" t="0" r="0" b="3175"/>
                <wp:docPr id="166169271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092200"/>
                          <a:chOff x="1524" y="1524"/>
                          <a:chExt cx="110185" cy="20002"/>
                        </a:xfrm>
                      </wpg:grpSpPr>
                      <pic:pic xmlns:pic="http://schemas.openxmlformats.org/drawingml/2006/picture">
                        <pic:nvPicPr>
                          <pic:cNvPr id="164095136" name="Shape 6" descr="Screen Shot 2019-09-18 at 4.45.57 PM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1524"/>
                            <a:ext cx="110185" cy="20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6603074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17842" y="10181"/>
                            <a:ext cx="6594" cy="591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1104A5" w14:textId="77777777" w:rsidR="006421F0" w:rsidRDefault="006421F0" w:rsidP="006421F0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D72831" id="Group 91" o:spid="_x0000_s1041" style="width:468pt;height:86pt;mso-position-horizontal-relative:char;mso-position-vertical-relative:line" coordorigin="1524,1524" coordsize="110185,2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">
                <v:shape id="Shape 6" o:spid="_x0000_s1042" type="#_x0000_t75" alt="Screen Shot 2019-09-18 at 4.45.57 PM.png" style="position:absolute;left:1524;top:1524;width:110185;height:200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">
                  <v:imagedata r:id="rId18" o:title="Screen Shot 2019-09-18 at 4.45.57 PM" cropbottom="50705f"/>
                </v:shape>
                <v:oval id="Oval 16" o:spid="_x0000_s1043" style="position:absolute;left:17842;top:10181;width:6594;height:5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21104A5" w14:textId="77777777" w:rsidR="006421F0" w:rsidRDefault="006421F0" w:rsidP="006421F0">
                        <w:pPr>
                          <w:spacing w:after="0" w:line="240" w:lineRule="auto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54654340" w14:textId="4B74AA3B" w:rsidR="006421F0" w:rsidRPr="006421F0" w:rsidRDefault="006421F0" w:rsidP="006421F0">
      <w:p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mc:AlternateContent>
          <mc:Choice Requires="wpg">
            <w:drawing>
              <wp:inline distT="0" distB="0" distL="0" distR="0" wp14:anchorId="4B2D9D2B" wp14:editId="3665126B">
                <wp:extent cx="5943600" cy="2032635"/>
                <wp:effectExtent l="0" t="0" r="0" b="0"/>
                <wp:docPr id="180257560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032635"/>
                          <a:chOff x="1524" y="1524"/>
                          <a:chExt cx="109779" cy="37456"/>
                        </a:xfrm>
                      </wpg:grpSpPr>
                      <pic:pic xmlns:pic="http://schemas.openxmlformats.org/drawingml/2006/picture">
                        <pic:nvPicPr>
                          <pic:cNvPr id="566869387" name="Shape 2" descr="Screen Shot 2019-09-18 at 4.28.54 PM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1524"/>
                            <a:ext cx="109779" cy="37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1241627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10278" y="8436"/>
                            <a:ext cx="18132" cy="727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1EBF400" w14:textId="77777777" w:rsidR="006421F0" w:rsidRDefault="006421F0" w:rsidP="006421F0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2D9D2B" id="Group 90" o:spid="_x0000_s1044" style="width:468pt;height:160.05pt;mso-position-horizontal-relative:char;mso-position-vertical-relative:line" coordorigin="1524,1524" coordsize="109779,37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">
                <v:shape id="Shape 2" o:spid="_x0000_s1045" type="#_x0000_t75" alt="Screen Shot 2019-09-18 at 4.28.54 PM.png" style="position:absolute;left:1524;top:1524;width:109779;height:374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">
                  <v:imagedata r:id="rId14" o:title="Screen Shot 2019-09-18 at 4.28.54 PM" cropbottom="37765f"/>
                </v:shape>
                <v:oval id="Oval 19" o:spid="_x0000_s1046" style="position:absolute;left:10278;top:8436;width:18132;height:7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1EBF400" w14:textId="77777777" w:rsidR="006421F0" w:rsidRDefault="006421F0" w:rsidP="006421F0">
                        <w:pPr>
                          <w:spacing w:after="0" w:line="240" w:lineRule="auto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4BD1D43A" w14:textId="34E55C2A" w:rsidR="006421F0" w:rsidRPr="006421F0" w:rsidRDefault="006421F0" w:rsidP="006421F0">
      <w:p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mc:AlternateContent>
          <mc:Choice Requires="wpg">
            <w:drawing>
              <wp:inline distT="0" distB="0" distL="0" distR="0" wp14:anchorId="2FF34B65" wp14:editId="6B40F788">
                <wp:extent cx="5943600" cy="1943100"/>
                <wp:effectExtent l="0" t="0" r="0" b="0"/>
                <wp:docPr id="171101382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943100"/>
                          <a:chOff x="1524" y="1524"/>
                          <a:chExt cx="109660" cy="35808"/>
                        </a:xfrm>
                      </wpg:grpSpPr>
                      <pic:pic xmlns:pic="http://schemas.openxmlformats.org/drawingml/2006/picture">
                        <pic:nvPicPr>
                          <pic:cNvPr id="840460667" name="Shape 4" descr="Screen Shot 2019-09-18 at 4.47.44 PM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1524"/>
                            <a:ext cx="109660" cy="35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1499164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10001" y="7189"/>
                            <a:ext cx="32484" cy="1018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FC7778" w14:textId="77777777" w:rsidR="006421F0" w:rsidRDefault="006421F0" w:rsidP="006421F0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F34B65" id="Group 89" o:spid="_x0000_s1047" style="width:468pt;height:153pt;mso-position-horizontal-relative:char;mso-position-vertical-relative:line" coordorigin="1524,1524" coordsize="109660,35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">
                <v:shape id="Shape 4" o:spid="_x0000_s1048" type="#_x0000_t75" alt="Screen Shot 2019-09-18 at 4.47.44 PM.png" style="position:absolute;left:1524;top:1524;width:109660;height:358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">
                  <v:imagedata r:id="rId20" o:title="Screen Shot 2019-09-18 at 4.47.44 PM" cropbottom="38987f"/>
                </v:shape>
                <v:oval id="Oval 22" o:spid="_x0000_s1049" style="position:absolute;left:10001;top:7189;width:32484;height:10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3FC7778" w14:textId="77777777" w:rsidR="006421F0" w:rsidRDefault="006421F0" w:rsidP="006421F0">
                        <w:pPr>
                          <w:spacing w:after="0" w:line="240" w:lineRule="auto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4BC79713" w14:textId="77777777" w:rsidR="006421F0" w:rsidRPr="006421F0" w:rsidRDefault="006421F0" w:rsidP="006421F0">
      <w:pPr>
        <w:rPr>
          <w:rFonts w:eastAsia="Calibri" w:cstheme="minorHAnsi"/>
          <w:bCs/>
          <w:szCs w:val="24"/>
        </w:rPr>
      </w:pPr>
    </w:p>
    <w:p w14:paraId="42FBA438" w14:textId="77777777" w:rsidR="006421F0" w:rsidRPr="006421F0" w:rsidRDefault="006421F0" w:rsidP="006421F0">
      <w:pPr>
        <w:rPr>
          <w:rFonts w:eastAsia="Calibri" w:cstheme="minorHAnsi"/>
          <w:bCs/>
          <w:szCs w:val="24"/>
        </w:rPr>
      </w:pPr>
    </w:p>
    <w:p w14:paraId="4AD7DCE6" w14:textId="77777777" w:rsidR="006421F0" w:rsidRPr="006421F0" w:rsidRDefault="006421F0" w:rsidP="006421F0">
      <w:pPr>
        <w:rPr>
          <w:rFonts w:eastAsia="Calibri" w:cstheme="minorHAnsi"/>
          <w:bCs/>
          <w:szCs w:val="24"/>
        </w:rPr>
      </w:pPr>
    </w:p>
    <w:p w14:paraId="56423440" w14:textId="77777777" w:rsidR="006421F0" w:rsidRPr="006421F0" w:rsidRDefault="006421F0" w:rsidP="006421F0">
      <w:pPr>
        <w:numPr>
          <w:ilvl w:val="0"/>
          <w:numId w:val="10"/>
        </w:num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w:t>Insert a link to a shape or text</w:t>
      </w:r>
    </w:p>
    <w:p w14:paraId="44DB6D24" w14:textId="4E546167" w:rsidR="006421F0" w:rsidRPr="006421F0" w:rsidRDefault="006421F0" w:rsidP="006421F0">
      <w:p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mc:AlternateContent>
          <mc:Choice Requires="wpg">
            <w:drawing>
              <wp:inline distT="0" distB="0" distL="0" distR="0" wp14:anchorId="23A03431" wp14:editId="5988AC25">
                <wp:extent cx="5943600" cy="4508500"/>
                <wp:effectExtent l="0" t="0" r="0" b="0"/>
                <wp:docPr id="22419882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4508500"/>
                          <a:chOff x="1524" y="1524"/>
                          <a:chExt cx="106806" cy="80898"/>
                        </a:xfrm>
                      </wpg:grpSpPr>
                      <pic:pic xmlns:pic="http://schemas.openxmlformats.org/drawingml/2006/picture">
                        <pic:nvPicPr>
                          <pic:cNvPr id="866114034" name="Shape 16" descr="Screen Shot 2019-09-18 at 4.49.46 PM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1524"/>
                            <a:ext cx="106806" cy="808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1039061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8768" y="6704"/>
                            <a:ext cx="19200" cy="3452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801DC5" w14:textId="77777777" w:rsidR="006421F0" w:rsidRDefault="006421F0" w:rsidP="006421F0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A03431" id="Group 88" o:spid="_x0000_s1050" style="width:468pt;height:355pt;mso-position-horizontal-relative:char;mso-position-vertical-relative:line" coordorigin="1524,1524" coordsize="106806,80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">
                <v:shape id="Shape 16" o:spid="_x0000_s1051" type="#_x0000_t75" alt="Screen Shot 2019-09-18 at 4.49.46 PM.png" style="position:absolute;left:1524;top:1524;width:106806;height:808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">
                  <v:imagedata r:id="rId22" o:title="Screen Shot 2019-09-18 at 4.49.46 PM" cropbottom="5554f"/>
                </v:shape>
                <v:oval id="Oval 27" o:spid="_x0000_s1052" style="position:absolute;left:8768;top:6704;width:19200;height:34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7801DC5" w14:textId="77777777" w:rsidR="006421F0" w:rsidRDefault="006421F0" w:rsidP="006421F0">
                        <w:pPr>
                          <w:spacing w:after="0" w:line="240" w:lineRule="auto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30F6DB84" w14:textId="77777777" w:rsidR="006421F0" w:rsidRPr="006421F0" w:rsidRDefault="006421F0" w:rsidP="006421F0">
      <w:pPr>
        <w:numPr>
          <w:ilvl w:val="0"/>
          <w:numId w:val="10"/>
        </w:num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w:t xml:space="preserve">Share with group members to comment only </w:t>
      </w:r>
    </w:p>
    <w:p w14:paraId="09501DD7" w14:textId="71950731" w:rsidR="006421F0" w:rsidRPr="006421F0" w:rsidRDefault="006421F0" w:rsidP="006421F0">
      <w:p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mc:AlternateContent>
          <mc:Choice Requires="wpg">
            <w:drawing>
              <wp:inline distT="0" distB="0" distL="0" distR="0" wp14:anchorId="53FEEEC0" wp14:editId="161FB5A8">
                <wp:extent cx="5943600" cy="2222500"/>
                <wp:effectExtent l="0" t="0" r="0" b="6350"/>
                <wp:docPr id="80245507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222500"/>
                          <a:chOff x="1524" y="1524"/>
                          <a:chExt cx="118872" cy="44290"/>
                        </a:xfrm>
                      </wpg:grpSpPr>
                      <pic:pic xmlns:pic="http://schemas.openxmlformats.org/drawingml/2006/picture">
                        <pic:nvPicPr>
                          <pic:cNvPr id="933934210" name="Shape 12" descr="Screen Shot 2019-09-23 at 2.41.20 PM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1524"/>
                            <a:ext cx="118872" cy="44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0577382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106857" y="7175"/>
                            <a:ext cx="9018" cy="494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02ED0D" w14:textId="77777777" w:rsidR="006421F0" w:rsidRDefault="006421F0" w:rsidP="006421F0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  <wps:wsp>
                        <wps:cNvPr id="1840008273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33356" y="24047"/>
                            <a:ext cx="52266" cy="2167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4CE770" w14:textId="77777777" w:rsidR="006421F0" w:rsidRDefault="006421F0" w:rsidP="006421F0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  <wps:wsp>
                        <wps:cNvPr id="1734876763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73501" y="31126"/>
                            <a:ext cx="9018" cy="601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5773C0" w14:textId="77777777" w:rsidR="006421F0" w:rsidRDefault="006421F0" w:rsidP="006421F0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FEEEC0" id="Group 87" o:spid="_x0000_s1053" style="width:468pt;height:175pt;mso-position-horizontal-relative:char;mso-position-vertical-relative:line" coordorigin="1524,1524" coordsize="118872,4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">
                <v:shape id="Shape 12" o:spid="_x0000_s1054" type="#_x0000_t75" alt="Screen Shot 2019-09-23 at 2.41.20 PM.png" style="position:absolute;left:1524;top:1524;width:118872;height:442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">
                  <v:imagedata r:id="rId24" o:title="Screen Shot 2019-09-23 at 2.41.20 PM"/>
                </v:shape>
                <v:oval id="Oval 30" o:spid="_x0000_s1055" style="position:absolute;left:106857;top:7175;width:9018;height:4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902ED0D" w14:textId="77777777" w:rsidR="006421F0" w:rsidRDefault="006421F0" w:rsidP="006421F0">
                        <w:pPr>
                          <w:spacing w:after="0" w:line="240" w:lineRule="auto"/>
                        </w:pPr>
                      </w:p>
                    </w:txbxContent>
                  </v:textbox>
                </v:oval>
                <v:oval id="Oval 31" o:spid="_x0000_s1056" style="position:absolute;left:33356;top:24047;width:52266;height:21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04CE770" w14:textId="77777777" w:rsidR="006421F0" w:rsidRDefault="006421F0" w:rsidP="006421F0">
                        <w:pPr>
                          <w:spacing w:after="0" w:line="240" w:lineRule="auto"/>
                        </w:pPr>
                      </w:p>
                    </w:txbxContent>
                  </v:textbox>
                </v:oval>
                <v:oval id="Oval 32" o:spid="_x0000_s1057" style="position:absolute;left:73501;top:31126;width:9018;height:6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15773C0" w14:textId="77777777" w:rsidR="006421F0" w:rsidRDefault="006421F0" w:rsidP="006421F0">
                        <w:pPr>
                          <w:spacing w:after="0" w:line="240" w:lineRule="auto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61956E23" w14:textId="77777777" w:rsidR="006421F0" w:rsidRPr="006421F0" w:rsidRDefault="006421F0" w:rsidP="006421F0">
      <w:pPr>
        <w:numPr>
          <w:ilvl w:val="0"/>
          <w:numId w:val="10"/>
        </w:num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w:t xml:space="preserve">Check out these graphic organizers.  Make a copy and save it </w:t>
      </w:r>
      <w:proofErr w:type="gramStart"/>
      <w:r w:rsidRPr="006421F0">
        <w:rPr>
          <w:rFonts w:eastAsia="Calibri" w:cstheme="minorHAnsi"/>
          <w:bCs/>
          <w:szCs w:val="24"/>
        </w:rPr>
        <w:t>to</w:t>
      </w:r>
      <w:proofErr w:type="gramEnd"/>
      <w:r w:rsidRPr="006421F0">
        <w:rPr>
          <w:rFonts w:eastAsia="Calibri" w:cstheme="minorHAnsi"/>
          <w:bCs/>
          <w:szCs w:val="24"/>
        </w:rPr>
        <w:t xml:space="preserve"> your drive.   </w:t>
      </w:r>
    </w:p>
    <w:p w14:paraId="3CAF14EC" w14:textId="77777777" w:rsidR="006421F0" w:rsidRPr="006421F0" w:rsidRDefault="006421F0" w:rsidP="006421F0">
      <w:p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w:lastRenderedPageBreak/>
        <w:t>**To find a shared document, go to Drive &gt; Shared with me</w:t>
      </w:r>
    </w:p>
    <w:p w14:paraId="23C28444" w14:textId="46BFA67B" w:rsidR="006421F0" w:rsidRPr="006421F0" w:rsidRDefault="006421F0" w:rsidP="006421F0">
      <w:p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mc:AlternateContent>
          <mc:Choice Requires="wpg">
            <w:drawing>
              <wp:inline distT="0" distB="0" distL="0" distR="0" wp14:anchorId="761A295E" wp14:editId="2CBE2860">
                <wp:extent cx="5943600" cy="2298700"/>
                <wp:effectExtent l="9525" t="9525" r="0" b="0"/>
                <wp:docPr id="159730427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298700"/>
                          <a:chOff x="1524" y="1468"/>
                          <a:chExt cx="118872" cy="45857"/>
                        </a:xfrm>
                      </wpg:grpSpPr>
                      <pic:pic xmlns:pic="http://schemas.openxmlformats.org/drawingml/2006/picture">
                        <pic:nvPicPr>
                          <pic:cNvPr id="611620803" name="Shape 20" descr="Screen Shot 2019-09-12 at 4.34.49 PM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1524"/>
                            <a:ext cx="118872" cy="45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7763324" name="Oval 35"/>
                        <wps:cNvSpPr>
                          <a:spLocks noChangeArrowheads="1"/>
                        </wps:cNvSpPr>
                        <wps:spPr bwMode="auto">
                          <a:xfrm>
                            <a:off x="7369" y="1468"/>
                            <a:ext cx="17649" cy="386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007234" w14:textId="77777777" w:rsidR="006421F0" w:rsidRDefault="006421F0" w:rsidP="006421F0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  <wps:wsp>
                        <wps:cNvPr id="776476734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1524" y="27861"/>
                            <a:ext cx="17649" cy="386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32A0CA3" w14:textId="77777777" w:rsidR="006421F0" w:rsidRDefault="006421F0" w:rsidP="006421F0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1A295E" id="Group 86" o:spid="_x0000_s1058" style="width:468pt;height:181pt;mso-position-horizontal-relative:char;mso-position-vertical-relative:line" coordorigin="1524,1468" coordsize="118872,45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">
                <v:shape id="Shape 20" o:spid="_x0000_s1059" type="#_x0000_t75" alt="Screen Shot 2019-09-12 at 4.34.49 PM.png" style="position:absolute;left:1524;top:1524;width:118872;height:458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">
                  <v:imagedata r:id="rId26" o:title="Screen Shot 2019-09-12 at 4.34.49 PM"/>
                </v:shape>
                <v:oval id="Oval 35" o:spid="_x0000_s1060" style="position:absolute;left:7369;top:1468;width:17649;height:3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3007234" w14:textId="77777777" w:rsidR="006421F0" w:rsidRDefault="006421F0" w:rsidP="006421F0">
                        <w:pPr>
                          <w:spacing w:after="0" w:line="240" w:lineRule="auto"/>
                        </w:pPr>
                      </w:p>
                    </w:txbxContent>
                  </v:textbox>
                </v:oval>
                <v:oval id="Oval 36" o:spid="_x0000_s1061" style="position:absolute;left:1524;top:27861;width:17649;height:3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32A0CA3" w14:textId="77777777" w:rsidR="006421F0" w:rsidRDefault="006421F0" w:rsidP="006421F0">
                        <w:pPr>
                          <w:spacing w:after="0" w:line="240" w:lineRule="auto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7858F912" w14:textId="28530DC5" w:rsidR="006421F0" w:rsidRPr="006421F0" w:rsidRDefault="006421F0" w:rsidP="006421F0">
      <w:pPr>
        <w:rPr>
          <w:rFonts w:eastAsia="Calibri" w:cstheme="minorHAnsi"/>
          <w:bCs/>
          <w:szCs w:val="24"/>
        </w:rPr>
      </w:pPr>
      <w:r w:rsidRPr="006421F0">
        <w:rPr>
          <w:rFonts w:eastAsia="Calibri" w:cstheme="minorHAnsi"/>
          <w:bCs/>
          <w:szCs w:val="24"/>
        </w:rPr>
        <mc:AlternateContent>
          <mc:Choice Requires="wpg">
            <w:drawing>
              <wp:inline distT="0" distB="0" distL="0" distR="0" wp14:anchorId="64B1F162" wp14:editId="4DD2D83B">
                <wp:extent cx="5943600" cy="2959100"/>
                <wp:effectExtent l="0" t="0" r="0" b="3175"/>
                <wp:docPr id="109018327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959100"/>
                          <a:chOff x="1524" y="1524"/>
                          <a:chExt cx="118872" cy="59119"/>
                        </a:xfrm>
                      </wpg:grpSpPr>
                      <pic:pic xmlns:pic="http://schemas.openxmlformats.org/drawingml/2006/picture">
                        <pic:nvPicPr>
                          <pic:cNvPr id="422789843" name="Shape 18" descr="Screen Shot 2019-09-23 at 2.44.10 PM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1524"/>
                            <a:ext cx="118872" cy="59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3938996" name="Oval 39"/>
                        <wps:cNvSpPr>
                          <a:spLocks noChangeArrowheads="1"/>
                        </wps:cNvSpPr>
                        <wps:spPr bwMode="auto">
                          <a:xfrm>
                            <a:off x="56725" y="38593"/>
                            <a:ext cx="25404" cy="5139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F337139" w14:textId="77777777" w:rsidR="006421F0" w:rsidRDefault="006421F0" w:rsidP="006421F0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B1F162" id="Group 85" o:spid="_x0000_s1062" style="width:468pt;height:233pt;mso-position-horizontal-relative:char;mso-position-vertical-relative:line" coordorigin="1524,1524" coordsize="118872,59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">
                <v:shape id="Shape 18" o:spid="_x0000_s1063" type="#_x0000_t75" alt="Screen Shot 2019-09-23 at 2.44.10 PM.png" style="position:absolute;left:1524;top:1524;width:118872;height:591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">
                  <v:imagedata r:id="rId28" o:title="Screen Shot 2019-09-23 at 2.44.10 PM"/>
                </v:shape>
                <v:oval id="Oval 39" o:spid="_x0000_s1064" style="position:absolute;left:56725;top:38593;width:25404;height:5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F337139" w14:textId="77777777" w:rsidR="006421F0" w:rsidRDefault="006421F0" w:rsidP="006421F0">
                        <w:pPr>
                          <w:spacing w:after="0" w:line="240" w:lineRule="auto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0858159D" w14:textId="77777777" w:rsidR="006421F0" w:rsidRPr="006421F0" w:rsidRDefault="006421F0" w:rsidP="006421F0">
      <w:pPr>
        <w:rPr>
          <w:rFonts w:eastAsia="Calibri" w:cstheme="minorHAnsi"/>
          <w:bCs/>
          <w:szCs w:val="24"/>
        </w:rPr>
      </w:pPr>
    </w:p>
    <w:p w14:paraId="45EA8749" w14:textId="77777777" w:rsidR="001B5BA6" w:rsidRPr="006421F0" w:rsidRDefault="001B5BA6" w:rsidP="006421F0">
      <w:pPr>
        <w:rPr>
          <w:rFonts w:cstheme="minorHAnsi"/>
          <w:bCs/>
          <w:szCs w:val="24"/>
        </w:rPr>
      </w:pPr>
    </w:p>
    <w:sectPr w:rsidR="001B5BA6" w:rsidRPr="006421F0"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958EE" w14:textId="77777777" w:rsidR="00A1770C" w:rsidRDefault="00A1770C" w:rsidP="00DC1CA0">
      <w:r>
        <w:separator/>
      </w:r>
    </w:p>
  </w:endnote>
  <w:endnote w:type="continuationSeparator" w:id="0">
    <w:p w14:paraId="435F542D" w14:textId="77777777" w:rsidR="00A1770C" w:rsidRDefault="00A1770C" w:rsidP="00DC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89FC8" w14:textId="77777777" w:rsidR="00DC1CA0" w:rsidRPr="00304DC6" w:rsidRDefault="008F712F" w:rsidP="004C2D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F1EA23C" wp14:editId="25428787">
              <wp:simplePos x="0" y="0"/>
              <wp:positionH relativeFrom="column">
                <wp:posOffset>1341450</wp:posOffset>
              </wp:positionH>
              <wp:positionV relativeFrom="paragraph">
                <wp:posOffset>-240665</wp:posOffset>
              </wp:positionV>
              <wp:extent cx="3735294" cy="1828800"/>
              <wp:effectExtent l="0" t="0" r="0" b="0"/>
              <wp:wrapNone/>
              <wp:docPr id="9400359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5294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5BB2EE" w14:textId="7D98138A" w:rsidR="009F0B2E" w:rsidRPr="008C5074" w:rsidRDefault="002349B4" w:rsidP="008C5074">
                          <w:pPr>
                            <w:pStyle w:val="Footer"/>
                          </w:pPr>
                          <w:r>
                            <w:t>G SUITE AND GOOGLE CLASSROOM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1EA23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5" type="#_x0000_t202" style="position:absolute;left:0;text-align:left;margin-left:105.65pt;margin-top:-18.95pt;width:294.1pt;height:2in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" filled="f" stroked="f" strokeweight=".5pt">
              <v:textbox style="mso-fit-shape-to-text:t">
                <w:txbxContent>
                  <w:p w14:paraId="695BB2EE" w14:textId="7D98138A" w:rsidR="009F0B2E" w:rsidRPr="008C5074" w:rsidRDefault="002349B4" w:rsidP="008C5074">
                    <w:pPr>
                      <w:pStyle w:val="Footer"/>
                    </w:pPr>
                    <w:r>
                      <w:t>G SUITE AND GOOGLE CLASSROOM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5" behindDoc="1" locked="0" layoutInCell="1" allowOverlap="1" wp14:anchorId="04561492" wp14:editId="755FE64C">
          <wp:simplePos x="0" y="0"/>
          <wp:positionH relativeFrom="column">
            <wp:posOffset>1243584</wp:posOffset>
          </wp:positionH>
          <wp:positionV relativeFrom="paragraph">
            <wp:posOffset>-193853</wp:posOffset>
          </wp:positionV>
          <wp:extent cx="4673600" cy="393700"/>
          <wp:effectExtent l="0" t="0" r="0" b="0"/>
          <wp:wrapNone/>
          <wp:docPr id="18495930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98292" w14:textId="77777777" w:rsidR="00A1770C" w:rsidRDefault="00A1770C" w:rsidP="00DC1CA0">
      <w:r>
        <w:separator/>
      </w:r>
    </w:p>
  </w:footnote>
  <w:footnote w:type="continuationSeparator" w:id="0">
    <w:p w14:paraId="697AF991" w14:textId="77777777" w:rsidR="00A1770C" w:rsidRDefault="00A1770C" w:rsidP="00DC1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27646"/>
    <w:multiLevelType w:val="multilevel"/>
    <w:tmpl w:val="46EEB06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4F86C8A"/>
    <w:multiLevelType w:val="multilevel"/>
    <w:tmpl w:val="7C50AC1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55A6993"/>
    <w:multiLevelType w:val="multilevel"/>
    <w:tmpl w:val="D4D6A80A"/>
    <w:lvl w:ilvl="0">
      <w:start w:val="1"/>
      <w:numFmt w:val="decimal"/>
      <w:lvlText w:val="%1.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Georgia" w:eastAsia="Georgia" w:hAnsi="Georgia" w:cs="Georgia"/>
        <w:b w:val="0"/>
        <w:i w:val="0"/>
        <w:smallCaps w:val="0"/>
        <w:strike w:val="0"/>
        <w:dstrike w:val="0"/>
        <w:color w:val="000000"/>
        <w:sz w:val="48"/>
        <w:szCs w:val="48"/>
        <w:u w:val="none"/>
        <w:effect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Georgia" w:eastAsia="Georgia" w:hAnsi="Georgia" w:cs="Georgia"/>
        <w:b w:val="0"/>
        <w:i w:val="0"/>
        <w:smallCaps w:val="0"/>
        <w:strike w:val="0"/>
        <w:dstrike w:val="0"/>
        <w:color w:val="000000"/>
        <w:sz w:val="48"/>
        <w:szCs w:val="48"/>
        <w:u w:val="none"/>
        <w:effect w:val="none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Georgia" w:eastAsia="Georgia" w:hAnsi="Georgia" w:cs="Georgia"/>
        <w:b w:val="0"/>
        <w:i w:val="0"/>
        <w:smallCaps w:val="0"/>
        <w:strike w:val="0"/>
        <w:dstrike w:val="0"/>
        <w:color w:val="000000"/>
        <w:sz w:val="36"/>
        <w:szCs w:val="36"/>
        <w:u w:val="none"/>
        <w:effect w:val="none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Georgia" w:eastAsia="Georgia" w:hAnsi="Georgia" w:cs="Georgia"/>
        <w:b w:val="0"/>
        <w:i w:val="0"/>
        <w:smallCaps w:val="0"/>
        <w:strike w:val="0"/>
        <w:dstrike w:val="0"/>
        <w:color w:val="000000"/>
        <w:sz w:val="36"/>
        <w:szCs w:val="36"/>
        <w:u w:val="none"/>
        <w:effect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Georgia" w:eastAsia="Georgia" w:hAnsi="Georgia" w:cs="Georgia"/>
        <w:b w:val="0"/>
        <w:i w:val="0"/>
        <w:smallCaps w:val="0"/>
        <w:strike w:val="0"/>
        <w:dstrike w:val="0"/>
        <w:color w:val="000000"/>
        <w:sz w:val="36"/>
        <w:szCs w:val="36"/>
        <w:u w:val="none"/>
        <w:effect w:val="none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Georgia" w:eastAsia="Georgia" w:hAnsi="Georgia" w:cs="Georgia"/>
        <w:b w:val="0"/>
        <w:i w:val="0"/>
        <w:smallCaps w:val="0"/>
        <w:strike w:val="0"/>
        <w:dstrike w:val="0"/>
        <w:color w:val="000000"/>
        <w:sz w:val="36"/>
        <w:szCs w:val="36"/>
        <w:u w:val="none"/>
        <w:effect w:val="none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Georgia" w:eastAsia="Georgia" w:hAnsi="Georgia" w:cs="Georgia"/>
        <w:b w:val="0"/>
        <w:i w:val="0"/>
        <w:smallCaps w:val="0"/>
        <w:strike w:val="0"/>
        <w:dstrike w:val="0"/>
        <w:color w:val="000000"/>
        <w:sz w:val="36"/>
        <w:szCs w:val="36"/>
        <w:u w:val="none"/>
        <w:effect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Georgia" w:eastAsia="Georgia" w:hAnsi="Georgia" w:cs="Georgia"/>
        <w:b w:val="0"/>
        <w:i w:val="0"/>
        <w:smallCaps w:val="0"/>
        <w:strike w:val="0"/>
        <w:dstrike w:val="0"/>
        <w:color w:val="000000"/>
        <w:sz w:val="36"/>
        <w:szCs w:val="36"/>
        <w:u w:val="none"/>
        <w:effect w:val="none"/>
        <w:vertAlign w:val="baseline"/>
      </w:rPr>
    </w:lvl>
  </w:abstractNum>
  <w:abstractNum w:abstractNumId="3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FC5085B"/>
    <w:multiLevelType w:val="multilevel"/>
    <w:tmpl w:val="66567CB0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17E3C"/>
    <w:multiLevelType w:val="multilevel"/>
    <w:tmpl w:val="45BE1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B3D22C8"/>
    <w:multiLevelType w:val="multilevel"/>
    <w:tmpl w:val="38BE4F7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B677930"/>
    <w:multiLevelType w:val="multilevel"/>
    <w:tmpl w:val="FDAA18C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9"/>
  </w:num>
  <w:num w:numId="2" w16cid:durableId="1771200790">
    <w:abstractNumId w:val="5"/>
  </w:num>
  <w:num w:numId="3" w16cid:durableId="729034853">
    <w:abstractNumId w:val="3"/>
  </w:num>
  <w:num w:numId="4" w16cid:durableId="150681873">
    <w:abstractNumId w:val="1"/>
  </w:num>
  <w:num w:numId="5" w16cid:durableId="1856338584">
    <w:abstractNumId w:val="0"/>
  </w:num>
  <w:num w:numId="6" w16cid:durableId="1184437674">
    <w:abstractNumId w:val="7"/>
  </w:num>
  <w:num w:numId="7" w16cid:durableId="503711096">
    <w:abstractNumId w:val="8"/>
  </w:num>
  <w:num w:numId="8" w16cid:durableId="15280067">
    <w:abstractNumId w:val="4"/>
  </w:num>
  <w:num w:numId="9" w16cid:durableId="2143957287">
    <w:abstractNumId w:val="6"/>
  </w:num>
  <w:num w:numId="10" w16cid:durableId="2242235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9B4"/>
    <w:rsid w:val="00072D23"/>
    <w:rsid w:val="000C7623"/>
    <w:rsid w:val="001B5BA6"/>
    <w:rsid w:val="001C5AFC"/>
    <w:rsid w:val="002040D8"/>
    <w:rsid w:val="00231C2A"/>
    <w:rsid w:val="00233158"/>
    <w:rsid w:val="002349B4"/>
    <w:rsid w:val="00245200"/>
    <w:rsid w:val="00246BC1"/>
    <w:rsid w:val="00274BB5"/>
    <w:rsid w:val="002D4C34"/>
    <w:rsid w:val="00304DC6"/>
    <w:rsid w:val="00403889"/>
    <w:rsid w:val="00463853"/>
    <w:rsid w:val="00480109"/>
    <w:rsid w:val="004806AD"/>
    <w:rsid w:val="004856EB"/>
    <w:rsid w:val="004C2D48"/>
    <w:rsid w:val="004D0B87"/>
    <w:rsid w:val="005345DE"/>
    <w:rsid w:val="005B2598"/>
    <w:rsid w:val="005B4511"/>
    <w:rsid w:val="005E3EB2"/>
    <w:rsid w:val="006421F0"/>
    <w:rsid w:val="00644B47"/>
    <w:rsid w:val="006C5B24"/>
    <w:rsid w:val="006E2654"/>
    <w:rsid w:val="006F637F"/>
    <w:rsid w:val="00782F44"/>
    <w:rsid w:val="007A5710"/>
    <w:rsid w:val="00802DB0"/>
    <w:rsid w:val="0085605D"/>
    <w:rsid w:val="008C5074"/>
    <w:rsid w:val="008E31E6"/>
    <w:rsid w:val="008F712F"/>
    <w:rsid w:val="009112D3"/>
    <w:rsid w:val="00914680"/>
    <w:rsid w:val="00976B6A"/>
    <w:rsid w:val="00977E3D"/>
    <w:rsid w:val="009A7873"/>
    <w:rsid w:val="009F0B2E"/>
    <w:rsid w:val="00A1673F"/>
    <w:rsid w:val="00A1770C"/>
    <w:rsid w:val="00A77EC7"/>
    <w:rsid w:val="00AD2554"/>
    <w:rsid w:val="00AF213D"/>
    <w:rsid w:val="00B25C80"/>
    <w:rsid w:val="00BC3252"/>
    <w:rsid w:val="00BD7B9F"/>
    <w:rsid w:val="00BE4CE3"/>
    <w:rsid w:val="00BF08CE"/>
    <w:rsid w:val="00C83603"/>
    <w:rsid w:val="00CD2461"/>
    <w:rsid w:val="00CE2E34"/>
    <w:rsid w:val="00CF4EFB"/>
    <w:rsid w:val="00D2770D"/>
    <w:rsid w:val="00D72955"/>
    <w:rsid w:val="00D760BA"/>
    <w:rsid w:val="00DC1CA0"/>
    <w:rsid w:val="00DE0B48"/>
    <w:rsid w:val="00E26CEB"/>
    <w:rsid w:val="00E326C3"/>
    <w:rsid w:val="00E45663"/>
    <w:rsid w:val="00E46C11"/>
    <w:rsid w:val="00E76FF3"/>
    <w:rsid w:val="00EA2AF9"/>
    <w:rsid w:val="00EB6E7A"/>
    <w:rsid w:val="00F10244"/>
    <w:rsid w:val="00F80B5C"/>
    <w:rsid w:val="00F8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1BC469"/>
  <w15:chartTrackingRefBased/>
  <w15:docId w15:val="{C0B6221B-8E53-4142-9023-AA79FD2C2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2349B4"/>
    <w:pPr>
      <w:spacing w:after="120" w:line="276" w:lineRule="auto"/>
    </w:pPr>
    <w:rPr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6CEB"/>
    <w:pPr>
      <w:spacing w:before="20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6CEB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E26CEB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E26CEB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6CEB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6C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6C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6C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6C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6CEB"/>
    <w:rPr>
      <w:rFonts w:ascii="Calibri" w:eastAsia="Times New Roman" w:hAnsi="Calibri" w:cs="Calibri"/>
      <w:b/>
      <w:bCs/>
      <w:color w:val="971D20" w:themeColor="accent3"/>
      <w:kern w:val="3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26CEB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E26CEB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E26CEB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6CEB"/>
    <w:rPr>
      <w:rFonts w:ascii="Calibri" w:eastAsiaTheme="majorEastAsia" w:hAnsi="Calibri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6CEB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6CEB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6CEB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6CEB"/>
    <w:rPr>
      <w:rFonts w:ascii="Calibri" w:eastAsiaTheme="majorEastAsia" w:hAnsi="Calibri" w:cstheme="majorBidi"/>
      <w:color w:val="272727" w:themeColor="text1" w:themeTint="D8"/>
    </w:r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E26CEB"/>
    <w:rPr>
      <w:b/>
      <w:bCs/>
      <w:caps/>
      <w:sz w:val="32"/>
      <w:szCs w:val="32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E26CEB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E26CEB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26CEB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E26CEB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E26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E26CEB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E26CEB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6CE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26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CEB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E26CEB"/>
    <w:pPr>
      <w:ind w:left="720"/>
      <w:contextualSpacing/>
    </w:pPr>
  </w:style>
  <w:style w:type="paragraph" w:customStyle="1" w:styleId="AnswerKey">
    <w:name w:val="Answer Key"/>
    <w:basedOn w:val="Normal"/>
    <w:qFormat/>
    <w:rsid w:val="00E26CEB"/>
    <w:rPr>
      <w:color w:val="D30F7F" w:themeColor="accent5"/>
    </w:rPr>
  </w:style>
  <w:style w:type="paragraph" w:styleId="BodyText">
    <w:name w:val="Body Text"/>
    <w:basedOn w:val="Normal"/>
    <w:link w:val="BodyTextChar"/>
    <w:uiPriority w:val="99"/>
    <w:semiHidden/>
    <w:unhideWhenUsed/>
    <w:rsid w:val="002349B4"/>
  </w:style>
  <w:style w:type="character" w:customStyle="1" w:styleId="BodyTextChar">
    <w:name w:val="Body Text Char"/>
    <w:basedOn w:val="DefaultParagraphFont"/>
    <w:link w:val="BodyText"/>
    <w:uiPriority w:val="99"/>
    <w:semiHidden/>
    <w:rsid w:val="002349B4"/>
    <w:rPr>
      <w:kern w:val="0"/>
      <w:szCs w:val="22"/>
      <w14:ligatures w14:val="none"/>
    </w:rPr>
  </w:style>
  <w:style w:type="table" w:styleId="TableGrid">
    <w:name w:val="Table Grid"/>
    <w:basedOn w:val="TableNormal"/>
    <w:uiPriority w:val="39"/>
    <w:rsid w:val="002349B4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2349B4"/>
    <w:pPr>
      <w:jc w:val="center"/>
    </w:pPr>
    <w:rPr>
      <w:rFonts w:asciiTheme="majorHAnsi" w:hAnsiTheme="majorHAnsi"/>
      <w:b/>
      <w:color w:val="FFFFFF" w:themeColor="background1"/>
    </w:rPr>
  </w:style>
  <w:style w:type="character" w:customStyle="1" w:styleId="TableColumnHeadersChar">
    <w:name w:val="Table Column Headers Char"/>
    <w:basedOn w:val="DefaultParagraphFont"/>
    <w:link w:val="TableColumnHeaders"/>
    <w:rsid w:val="002349B4"/>
    <w:rPr>
      <w:rFonts w:asciiTheme="majorHAnsi" w:hAnsiTheme="majorHAnsi"/>
      <w:b/>
      <w:color w:val="FFFFFF" w:themeColor="background1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4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eu0002\Documents\Custom%20Office%20Templates\LEARN%20Vertical%20Template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</Template>
  <TotalTime>1</TotalTime>
  <Pages>5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 Vertical Template</vt:lpstr>
    </vt:vector>
  </TitlesOfParts>
  <Manager/>
  <Company/>
  <LinksUpToDate>false</LinksUpToDate>
  <CharactersWithSpaces>766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Suite and Google Classroom</dc:title>
  <dc:subject/>
  <dc:creator>k20center@ou.edu</dc:creator>
  <cp:keywords/>
  <dc:description/>
  <cp:lastModifiedBy>Lieu, Mary</cp:lastModifiedBy>
  <cp:revision>2</cp:revision>
  <cp:lastPrinted>2026-04-28T23:02:00Z</cp:lastPrinted>
  <dcterms:created xsi:type="dcterms:W3CDTF">2026-04-28T23:04:00Z</dcterms:created>
  <dcterms:modified xsi:type="dcterms:W3CDTF">2026-04-28T23:04:00Z</dcterms:modified>
  <cp:category/>
</cp:coreProperties>
</file>