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CB802" w14:textId="77777777" w:rsidR="00BC3252" w:rsidRDefault="00BC3252" w:rsidP="00BC3252">
      <w:r>
        <w:rPr>
          <w:rFonts w:ascii="Calibri" w:eastAsia="Calibri" w:hAnsi="Calibri" w:cs="Calibri"/>
          <w:b/>
          <w:sz w:val="32"/>
          <w:szCs w:val="32"/>
        </w:rPr>
        <w:t>HOW TO CREATE GOOGLE EXPLORE</w:t>
      </w:r>
    </w:p>
    <w:p w14:paraId="57EC1DF6" w14:textId="77777777" w:rsidR="00BC3252" w:rsidRDefault="00BC3252" w:rsidP="00BC3252">
      <w:r>
        <w:t xml:space="preserve">Following is the task list from the G-Suite &amp; Google Classroom presentation with accompanying screenshots. Work through the list to familiarize yourself with Google Explore. </w:t>
      </w:r>
    </w:p>
    <w:p w14:paraId="18463C50" w14:textId="77777777" w:rsidR="00BC3252" w:rsidRDefault="00BC3252" w:rsidP="00BC3252">
      <w:pPr>
        <w:pStyle w:val="Heading1"/>
      </w:pPr>
      <w:r>
        <w:t>Task List</w:t>
      </w:r>
    </w:p>
    <w:p w14:paraId="598489A6" w14:textId="77777777" w:rsidR="00BC3252" w:rsidRDefault="00BC3252" w:rsidP="00BC3252">
      <w:pPr>
        <w:widowControl w:val="0"/>
        <w:numPr>
          <w:ilvl w:val="0"/>
          <w:numId w:val="7"/>
        </w:numPr>
        <w:spacing w:after="0" w:line="240" w:lineRule="auto"/>
        <w:rPr>
          <w:color w:val="595959"/>
        </w:rPr>
      </w:pPr>
      <w:r>
        <w:t>Open a new Doc.</w:t>
      </w:r>
    </w:p>
    <w:p w14:paraId="4CA1952C" w14:textId="77777777" w:rsidR="00BC3252" w:rsidRDefault="00BC3252" w:rsidP="00BC3252">
      <w:pPr>
        <w:widowControl w:val="0"/>
        <w:spacing w:before="120" w:after="0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7ED1B110" wp14:editId="4D82AA2C">
                <wp:extent cx="5943600" cy="2260600"/>
                <wp:effectExtent l="12700" t="12700" r="12700" b="12700"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260600"/>
                          <a:chOff x="152400" y="152400"/>
                          <a:chExt cx="11887201" cy="4514414"/>
                        </a:xfrm>
                      </wpg:grpSpPr>
                      <pic:pic xmlns:pic="http://schemas.openxmlformats.org/drawingml/2006/picture">
                        <pic:nvPicPr>
                          <pic:cNvPr id="72" name="Shape 4" descr="Screen Shot 2019-09-12 at 4.31.53 PM.png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1" cy="4514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3" name="Oval 73"/>
                        <wps:cNvSpPr/>
                        <wps:spPr>
                          <a:xfrm>
                            <a:off x="228600" y="1221775"/>
                            <a:ext cx="940500" cy="5526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B6F6564" w14:textId="77777777" w:rsidR="00BC3252" w:rsidRDefault="00BC3252" w:rsidP="00BC3252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D1B110" id="Group 71" o:spid="_x0000_s1026" style="width:468pt;height:178pt;mso-position-horizontal-relative:char;mso-position-vertical-relative:line" coordorigin="1524,1524" coordsize="118872,4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7" type="#_x0000_t75" alt="Screen Shot 2019-09-12 at 4.31.53 PM.png" style="position:absolute;left:1524;top:1524;width:118872;height:451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">
                  <v:imagedata r:id="rId8" o:title="Screen Shot 2019-09-12 at 4.31.53 PM"/>
                </v:shape>
                <v:oval id="Oval 73" o:spid="_x0000_s1028" style="position:absolute;left:2286;top:12217;width:9405;height:5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7B6F6564" w14:textId="77777777" w:rsidR="00BC3252" w:rsidRDefault="00BC3252" w:rsidP="00BC3252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6DE49A17" w14:textId="77777777" w:rsidR="00BC3252" w:rsidRDefault="00BC3252" w:rsidP="00BC3252">
      <w:pPr>
        <w:widowControl w:val="0"/>
        <w:spacing w:before="120" w:after="0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28C74176" wp14:editId="7F271FC9">
                <wp:extent cx="5943600" cy="2362200"/>
                <wp:effectExtent l="12700" t="12700" r="12700" b="12700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362200"/>
                          <a:chOff x="152400" y="152400"/>
                          <a:chExt cx="11887199" cy="4721586"/>
                        </a:xfrm>
                      </wpg:grpSpPr>
                      <pic:pic xmlns:pic="http://schemas.openxmlformats.org/drawingml/2006/picture">
                        <pic:nvPicPr>
                          <pic:cNvPr id="14" name="Shape 14" descr="Screen Shot 2019-09-12 at 4.32.20 PM.png"/>
                          <pic:cNvPicPr preferRelativeResize="0"/>
                        </pic:nvPicPr>
                        <pic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9" cy="472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/>
                        <wps:cNvSpPr/>
                        <wps:spPr>
                          <a:xfrm>
                            <a:off x="232725" y="2346600"/>
                            <a:ext cx="2307900" cy="3201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B91B851" w14:textId="77777777" w:rsidR="00BC3252" w:rsidRDefault="00BC3252" w:rsidP="00BC3252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C74176" id="Group 7" o:spid="_x0000_s1029" style="width:468pt;height:186pt;mso-position-horizontal-relative:char;mso-position-vertical-relative:line" coordorigin="1524,1524" coordsize="118871,47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">
                <v:shape id="Shape 14" o:spid="_x0000_s1030" type="#_x0000_t75" alt="Screen Shot 2019-09-12 at 4.32.20 PM.png" style="position:absolute;left:1524;top:1524;width:118871;height:472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">
                  <v:imagedata r:id="rId10" o:title="Screen Shot 2019-09-12 at 4.32.20 PM"/>
                </v:shape>
                <v:oval id="Oval 3" o:spid="_x0000_s1031" style="position:absolute;left:2327;top:23466;width:23079;height:3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7B91B851" w14:textId="77777777" w:rsidR="00BC3252" w:rsidRDefault="00BC3252" w:rsidP="00BC3252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75F84DC7" w14:textId="77777777" w:rsidR="00BC3252" w:rsidRDefault="00BC3252" w:rsidP="00BC3252">
      <w:pPr>
        <w:widowControl w:val="0"/>
        <w:numPr>
          <w:ilvl w:val="0"/>
          <w:numId w:val="7"/>
        </w:numPr>
        <w:spacing w:after="0" w:line="240" w:lineRule="auto"/>
        <w:rPr>
          <w:color w:val="595959"/>
        </w:rPr>
      </w:pPr>
      <w:r>
        <w:t xml:space="preserve">Title it “World History Notes.” </w:t>
      </w:r>
    </w:p>
    <w:p w14:paraId="51CCBB03" w14:textId="77777777" w:rsidR="00BC3252" w:rsidRDefault="00BC3252" w:rsidP="00BC3252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1AFB4CA5" wp14:editId="35B81BB3">
                <wp:extent cx="5943600" cy="1320800"/>
                <wp:effectExtent l="12700" t="12700" r="12700" b="12700"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320800"/>
                          <a:chOff x="152400" y="152400"/>
                          <a:chExt cx="11887199" cy="2618059"/>
                        </a:xfrm>
                      </wpg:grpSpPr>
                      <pic:pic xmlns:pic="http://schemas.openxmlformats.org/drawingml/2006/picture">
                        <pic:nvPicPr>
                          <pic:cNvPr id="75" name="Shape 6" descr="Screen Shot 2019-09-12 at 4.32.54 PM.png"/>
                          <pic:cNvPicPr preferRelativeResize="0"/>
                        </pic:nvPicPr>
                        <pic:blipFill>
                          <a:blip r:embed="rId1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9" cy="2618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" name="Oval 76"/>
                        <wps:cNvSpPr/>
                        <wps:spPr>
                          <a:xfrm>
                            <a:off x="494525" y="669075"/>
                            <a:ext cx="1493400" cy="4074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058F988" w14:textId="77777777" w:rsidR="00BC3252" w:rsidRDefault="00BC3252" w:rsidP="00BC3252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FB4CA5" id="Group 74" o:spid="_x0000_s1032" style="width:468pt;height:104pt;mso-position-horizontal-relative:char;mso-position-vertical-relative:line" coordorigin="1524,1524" coordsize="118871,26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">
                <v:shape id="Shape 6" o:spid="_x0000_s1033" type="#_x0000_t75" alt="Screen Shot 2019-09-12 at 4.32.54 PM.png" style="position:absolute;left:1524;top:1524;width:118871;height:261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">
                  <v:imagedata r:id="rId12" o:title="Screen Shot 2019-09-12 at 4.32.54 PM"/>
                </v:shape>
                <v:oval id="Oval 76" o:spid="_x0000_s1034" style="position:absolute;left:4945;top:6690;width:14934;height:4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058F988" w14:textId="77777777" w:rsidR="00BC3252" w:rsidRDefault="00BC3252" w:rsidP="00BC3252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362F3556" w14:textId="77777777" w:rsidR="00BC3252" w:rsidRDefault="00BC3252" w:rsidP="00BC3252">
      <w:pPr>
        <w:widowControl w:val="0"/>
        <w:spacing w:after="0" w:line="240" w:lineRule="auto"/>
        <w:ind w:left="720"/>
      </w:pPr>
    </w:p>
    <w:p w14:paraId="4C1DF683" w14:textId="77777777" w:rsidR="00BC3252" w:rsidRDefault="00BC3252" w:rsidP="00BC3252">
      <w:pPr>
        <w:widowControl w:val="0"/>
        <w:numPr>
          <w:ilvl w:val="0"/>
          <w:numId w:val="7"/>
        </w:numPr>
        <w:spacing w:after="0" w:line="240" w:lineRule="auto"/>
        <w:rPr>
          <w:color w:val="595959"/>
        </w:rPr>
      </w:pPr>
      <w:r>
        <w:t xml:space="preserve">Using a </w:t>
      </w:r>
      <w:proofErr w:type="gramStart"/>
      <w:r>
        <w:t>bulleted</w:t>
      </w:r>
      <w:proofErr w:type="gramEnd"/>
      <w:r>
        <w:t xml:space="preserve"> list, jot down anything you know about Christopher Columbus.</w:t>
      </w:r>
    </w:p>
    <w:p w14:paraId="3486EA5D" w14:textId="77777777" w:rsidR="00BC3252" w:rsidRDefault="00BC3252" w:rsidP="00BC3252">
      <w:pPr>
        <w:widowControl w:val="0"/>
        <w:spacing w:after="0" w:line="240" w:lineRule="auto"/>
        <w:ind w:left="720"/>
      </w:pPr>
      <w:r>
        <w:rPr>
          <w:noProof/>
        </w:rPr>
        <w:lastRenderedPageBreak/>
        <mc:AlternateContent>
          <mc:Choice Requires="wpg">
            <w:drawing>
              <wp:inline distT="114300" distB="114300" distL="114300" distR="114300" wp14:anchorId="730B7FFC" wp14:editId="1B39DE36">
                <wp:extent cx="5943600" cy="1473200"/>
                <wp:effectExtent l="12700" t="12700" r="12700" b="12700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473200"/>
                          <a:chOff x="152400" y="152400"/>
                          <a:chExt cx="11887201" cy="2938232"/>
                        </a:xfrm>
                      </wpg:grpSpPr>
                      <pic:pic xmlns:pic="http://schemas.openxmlformats.org/drawingml/2006/picture">
                        <pic:nvPicPr>
                          <pic:cNvPr id="10" name="Shape 10" descr="Screen Shot 2019-09-24 at 10.50.54 AM.png"/>
                          <pic:cNvPicPr preferRelativeResize="0"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1" cy="2938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/>
                        <wps:cNvSpPr/>
                        <wps:spPr>
                          <a:xfrm>
                            <a:off x="8019175" y="1145575"/>
                            <a:ext cx="407400" cy="4074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069A4DC" w14:textId="77777777" w:rsidR="00BC3252" w:rsidRDefault="00BC3252" w:rsidP="00BC3252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0B7FFC" id="Group 9" o:spid="_x0000_s1035" style="width:468pt;height:116pt;mso-position-horizontal-relative:char;mso-position-vertical-relative:line" coordorigin="1524,1524" coordsize="118872,29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">
                <v:shape id="Shape 10" o:spid="_x0000_s1036" type="#_x0000_t75" alt="Screen Shot 2019-09-24 at 10.50.54 AM.png" style="position:absolute;left:1524;top:1524;width:118872;height:2938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">
                  <v:imagedata r:id="rId14" o:title="Screen Shot 2019-09-24 at 10.50.54 AM"/>
                </v:shape>
                <v:oval id="Oval 11" o:spid="_x0000_s1037" style="position:absolute;left:80191;top:11455;width:4074;height:4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1069A4DC" w14:textId="77777777" w:rsidR="00BC3252" w:rsidRDefault="00BC3252" w:rsidP="00BC3252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  <w:r>
        <w:t xml:space="preserve"> </w:t>
      </w:r>
    </w:p>
    <w:p w14:paraId="36D9C568" w14:textId="77777777" w:rsidR="00BC3252" w:rsidRDefault="00BC3252" w:rsidP="00BC3252">
      <w:pPr>
        <w:widowControl w:val="0"/>
        <w:numPr>
          <w:ilvl w:val="0"/>
          <w:numId w:val="7"/>
        </w:numPr>
        <w:spacing w:after="0" w:line="240" w:lineRule="auto"/>
        <w:rPr>
          <w:color w:val="595959"/>
        </w:rPr>
      </w:pPr>
      <w:r>
        <w:t xml:space="preserve">Select the “Explore” button in the bottom right corner of your screen. </w:t>
      </w:r>
    </w:p>
    <w:p w14:paraId="5B76F588" w14:textId="77777777" w:rsidR="00BC3252" w:rsidRDefault="00BC3252" w:rsidP="00BC3252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160E743E" wp14:editId="438E31F6">
                <wp:extent cx="5943600" cy="2336800"/>
                <wp:effectExtent l="12700" t="12700" r="12700" b="1270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336800"/>
                          <a:chOff x="152400" y="152400"/>
                          <a:chExt cx="11887200" cy="4654248"/>
                        </a:xfrm>
                      </wpg:grpSpPr>
                      <pic:pic xmlns:pic="http://schemas.openxmlformats.org/drawingml/2006/picture">
                        <pic:nvPicPr>
                          <pic:cNvPr id="13" name="Shape 16" descr="Screen Shot 2019-09-24 at 10.52.15 AM.png"/>
                          <pic:cNvPicPr preferRelativeResize="0"/>
                        </pic:nvPicPr>
                        <pic:blipFill>
                          <a:blip r:embed="rId1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0" cy="465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Oval 15"/>
                        <wps:cNvSpPr/>
                        <wps:spPr>
                          <a:xfrm>
                            <a:off x="11130475" y="4362900"/>
                            <a:ext cx="466800" cy="4182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FE64637" w14:textId="77777777" w:rsidR="00BC3252" w:rsidRDefault="00BC3252" w:rsidP="00BC3252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0E743E" id="Group 12" o:spid="_x0000_s1038" style="width:468pt;height:184pt;mso-position-horizontal-relative:char;mso-position-vertical-relative:line" coordorigin="1524,1524" coordsize="118872,46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">
                <v:shape id="Shape 16" o:spid="_x0000_s1039" type="#_x0000_t75" alt="Screen Shot 2019-09-24 at 10.52.15 AM.png" style="position:absolute;left:1524;top:1524;width:118872;height:4654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">
                  <v:imagedata r:id="rId16" o:title="Screen Shot 2019-09-24 at 10.52.15 AM"/>
                </v:shape>
                <v:oval id="Oval 15" o:spid="_x0000_s1040" style="position:absolute;left:111304;top:43629;width:4668;height:4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3FE64637" w14:textId="77777777" w:rsidR="00BC3252" w:rsidRDefault="00BC3252" w:rsidP="00BC3252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7DB63892" w14:textId="77777777" w:rsidR="00BC3252" w:rsidRDefault="00BC3252" w:rsidP="00BC3252">
      <w:pPr>
        <w:widowControl w:val="0"/>
        <w:numPr>
          <w:ilvl w:val="0"/>
          <w:numId w:val="7"/>
        </w:numPr>
        <w:spacing w:after="0" w:line="240" w:lineRule="auto"/>
        <w:rPr>
          <w:color w:val="595959"/>
        </w:rPr>
      </w:pPr>
      <w:r>
        <w:t xml:space="preserve">Using the “Web” tab, find more information about Christopher Columbus. </w:t>
      </w:r>
    </w:p>
    <w:p w14:paraId="52A534E5" w14:textId="77777777" w:rsidR="00BC3252" w:rsidRDefault="00BC3252" w:rsidP="00BC3252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411F7020" wp14:editId="6E1D5995">
                <wp:extent cx="5943600" cy="1549400"/>
                <wp:effectExtent l="12700" t="12700" r="12700" b="12700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549400"/>
                          <a:chOff x="152400" y="152400"/>
                          <a:chExt cx="11887198" cy="3090828"/>
                        </a:xfrm>
                      </wpg:grpSpPr>
                      <pic:pic xmlns:pic="http://schemas.openxmlformats.org/drawingml/2006/picture">
                        <pic:nvPicPr>
                          <pic:cNvPr id="17" name="Shape 12" descr="Screen Shot 2019-09-24 at 10.54.28 AM.png"/>
                          <pic:cNvPicPr preferRelativeResize="0"/>
                        </pic:nvPicPr>
                        <pic:blipFill>
                          <a:blip r:embed="rId1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8" cy="3090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Oval 18"/>
                        <wps:cNvSpPr/>
                        <wps:spPr>
                          <a:xfrm>
                            <a:off x="8988850" y="1192700"/>
                            <a:ext cx="2075100" cy="14352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02091F6" w14:textId="77777777" w:rsidR="00BC3252" w:rsidRDefault="00BC3252" w:rsidP="00BC3252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1F7020" id="Group 16" o:spid="_x0000_s1041" style="width:468pt;height:122pt;mso-position-horizontal-relative:char;mso-position-vertical-relative:line" coordorigin="1524,1524" coordsize="118871,30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">
                <v:shape id="Shape 12" o:spid="_x0000_s1042" type="#_x0000_t75" alt="Screen Shot 2019-09-24 at 10.54.28 AM.png" style="position:absolute;left:1524;top:1524;width:118871;height:3090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">
                  <v:imagedata r:id="rId18" o:title="Screen Shot 2019-09-24 at 10.54.28 AM"/>
                </v:shape>
                <v:oval id="Oval 18" o:spid="_x0000_s1043" style="position:absolute;left:89888;top:11927;width:20751;height:143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02091F6" w14:textId="77777777" w:rsidR="00BC3252" w:rsidRDefault="00BC3252" w:rsidP="00BC3252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26EB18C6" w14:textId="77777777" w:rsidR="00BC3252" w:rsidRDefault="00BC3252" w:rsidP="00BC3252">
      <w:pPr>
        <w:widowControl w:val="0"/>
        <w:numPr>
          <w:ilvl w:val="0"/>
          <w:numId w:val="7"/>
        </w:numPr>
        <w:spacing w:after="0" w:line="240" w:lineRule="auto"/>
        <w:rPr>
          <w:color w:val="595959"/>
        </w:rPr>
      </w:pPr>
      <w:r>
        <w:t xml:space="preserve">Using the “Images” tab, drag and drop an image into your notes. </w:t>
      </w:r>
    </w:p>
    <w:p w14:paraId="242226C5" w14:textId="77777777" w:rsidR="00BC3252" w:rsidRDefault="00BC3252" w:rsidP="00BC3252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7702A0C9" wp14:editId="3ADF425F">
                <wp:extent cx="5943600" cy="1689100"/>
                <wp:effectExtent l="12700" t="12700" r="12700" b="12700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689100"/>
                          <a:chOff x="152400" y="152400"/>
                          <a:chExt cx="11887200" cy="3351801"/>
                        </a:xfrm>
                      </wpg:grpSpPr>
                      <pic:pic xmlns:pic="http://schemas.openxmlformats.org/drawingml/2006/picture">
                        <pic:nvPicPr>
                          <pic:cNvPr id="20" name="Shape 8" descr="Screen Shot 2019-09-24 at 10.56.56 AM.png"/>
                          <pic:cNvPicPr preferRelativeResize="0"/>
                        </pic:nvPicPr>
                        <pic:blipFill>
                          <a:blip r:embed="rId1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0" cy="335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Oval 21"/>
                        <wps:cNvSpPr/>
                        <wps:spPr>
                          <a:xfrm>
                            <a:off x="9871275" y="2104175"/>
                            <a:ext cx="1095600" cy="6303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C8C4602" w14:textId="77777777" w:rsidR="00BC3252" w:rsidRDefault="00BC3252" w:rsidP="00BC3252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02A0C9" id="Group 19" o:spid="_x0000_s1044" style="width:468pt;height:133pt;mso-position-horizontal-relative:char;mso-position-vertical-relative:line" coordorigin="1524,1524" coordsize="118872,33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">
                <v:shape id="Shape 8" o:spid="_x0000_s1045" type="#_x0000_t75" alt="Screen Shot 2019-09-24 at 10.56.56 AM.png" style="position:absolute;left:1524;top:1524;width:118872;height:335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">
                  <v:imagedata r:id="rId20" o:title="Screen Shot 2019-09-24 at 10.56.56 AM"/>
                </v:shape>
                <v:oval id="Oval 21" o:spid="_x0000_s1046" style="position:absolute;left:98712;top:21041;width:10956;height:6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7C8C4602" w14:textId="77777777" w:rsidR="00BC3252" w:rsidRDefault="00BC3252" w:rsidP="00BC3252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4D3607F1" w14:textId="77777777" w:rsidR="00BC3252" w:rsidRDefault="00BC3252" w:rsidP="00BC3252">
      <w:pPr>
        <w:widowControl w:val="0"/>
        <w:numPr>
          <w:ilvl w:val="0"/>
          <w:numId w:val="7"/>
        </w:numPr>
        <w:spacing w:after="0" w:line="240" w:lineRule="auto"/>
        <w:rPr>
          <w:color w:val="595959"/>
        </w:rPr>
      </w:pPr>
      <w:r>
        <w:t xml:space="preserve">Using the “Drive” tab, search for any other notes you might have. </w:t>
      </w:r>
    </w:p>
    <w:p w14:paraId="2CDB811E" w14:textId="77777777" w:rsidR="00BC3252" w:rsidRDefault="00BC3252" w:rsidP="00BC3252">
      <w:pPr>
        <w:widowControl w:val="0"/>
        <w:spacing w:after="0" w:line="240" w:lineRule="auto"/>
        <w:ind w:left="720"/>
      </w:pPr>
      <w:r>
        <w:rPr>
          <w:noProof/>
        </w:rPr>
        <w:lastRenderedPageBreak/>
        <mc:AlternateContent>
          <mc:Choice Requires="wpg">
            <w:drawing>
              <wp:inline distT="114300" distB="114300" distL="114300" distR="114300" wp14:anchorId="2201FA06" wp14:editId="40E184E8">
                <wp:extent cx="5943600" cy="1714500"/>
                <wp:effectExtent l="12700" t="12700" r="12700" b="12700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714500"/>
                          <a:chOff x="152400" y="152400"/>
                          <a:chExt cx="11887198" cy="3423015"/>
                        </a:xfrm>
                      </wpg:grpSpPr>
                      <pic:pic xmlns:pic="http://schemas.openxmlformats.org/drawingml/2006/picture">
                        <pic:nvPicPr>
                          <pic:cNvPr id="23" name="Shape 2" descr="Screen Shot 2019-09-24 at 10.59.12 AM.png"/>
                          <pic:cNvPicPr preferRelativeResize="0"/>
                        </pic:nvPicPr>
                        <pic:blipFill>
                          <a:blip r:embed="rId2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8" cy="342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Oval 24"/>
                        <wps:cNvSpPr/>
                        <wps:spPr>
                          <a:xfrm>
                            <a:off x="10773050" y="1987825"/>
                            <a:ext cx="969600" cy="5043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C66AB0C" w14:textId="77777777" w:rsidR="00BC3252" w:rsidRDefault="00BC3252" w:rsidP="00BC3252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01FA06" id="Group 22" o:spid="_x0000_s1047" style="width:468pt;height:135pt;mso-position-horizontal-relative:char;mso-position-vertical-relative:line" coordorigin="1524,1524" coordsize="118871,34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">
                <v:shape id="Shape 2" o:spid="_x0000_s1048" type="#_x0000_t75" alt="Screen Shot 2019-09-24 at 10.59.12 AM.png" style="position:absolute;left:1524;top:1524;width:118871;height:3423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">
                  <v:imagedata r:id="rId22" o:title="Screen Shot 2019-09-24 at 10.59.12 AM"/>
                </v:shape>
                <v:oval id="Oval 24" o:spid="_x0000_s1049" style="position:absolute;left:107730;top:19878;width:9696;height:5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C66AB0C" w14:textId="77777777" w:rsidR="00BC3252" w:rsidRDefault="00BC3252" w:rsidP="00BC3252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7BF52A32" w14:textId="77777777" w:rsidR="00BC3252" w:rsidRDefault="00BC3252" w:rsidP="00BC3252">
      <w:pPr>
        <w:widowControl w:val="0"/>
        <w:numPr>
          <w:ilvl w:val="0"/>
          <w:numId w:val="7"/>
        </w:numPr>
        <w:spacing w:after="0" w:line="240" w:lineRule="auto"/>
        <w:rPr>
          <w:color w:val="595959"/>
        </w:rPr>
      </w:pPr>
      <w:r>
        <w:t xml:space="preserve">Don’t forget to push the Explore button in other Google apps! </w:t>
      </w:r>
    </w:p>
    <w:p w14:paraId="0760B941" w14:textId="77777777" w:rsidR="00BC3252" w:rsidRDefault="00BC3252" w:rsidP="00BC3252">
      <w:pPr>
        <w:widowControl w:val="0"/>
        <w:spacing w:after="0" w:line="240" w:lineRule="auto"/>
        <w:ind w:left="720"/>
      </w:pPr>
    </w:p>
    <w:p w14:paraId="24AF941C" w14:textId="77777777" w:rsidR="00BC3252" w:rsidRPr="00845F5B" w:rsidRDefault="00BC3252" w:rsidP="00BC3252"/>
    <w:p w14:paraId="45EA8749" w14:textId="77777777" w:rsidR="001B5BA6" w:rsidRPr="00BC3252" w:rsidRDefault="001B5BA6" w:rsidP="00BC3252"/>
    <w:sectPr w:rsidR="001B5BA6" w:rsidRPr="00BC3252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872137" w14:textId="77777777" w:rsidR="00EC627E" w:rsidRDefault="00EC627E" w:rsidP="00DC1CA0">
      <w:r>
        <w:separator/>
      </w:r>
    </w:p>
  </w:endnote>
  <w:endnote w:type="continuationSeparator" w:id="0">
    <w:p w14:paraId="54CFC3D1" w14:textId="77777777" w:rsidR="00EC627E" w:rsidRDefault="00EC627E" w:rsidP="00DC1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89FC8" w14:textId="77777777" w:rsidR="00DC1CA0" w:rsidRPr="00304DC6" w:rsidRDefault="008F712F" w:rsidP="004C2D4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F1EA23C" wp14:editId="25428787">
              <wp:simplePos x="0" y="0"/>
              <wp:positionH relativeFrom="column">
                <wp:posOffset>1341450</wp:posOffset>
              </wp:positionH>
              <wp:positionV relativeFrom="paragraph">
                <wp:posOffset>-240665</wp:posOffset>
              </wp:positionV>
              <wp:extent cx="3735294" cy="1828800"/>
              <wp:effectExtent l="0" t="0" r="0" b="0"/>
              <wp:wrapNone/>
              <wp:docPr id="9400359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35294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5BB2EE" w14:textId="7D98138A" w:rsidR="009F0B2E" w:rsidRPr="008C5074" w:rsidRDefault="002349B4" w:rsidP="008C5074">
                          <w:pPr>
                            <w:pStyle w:val="Footer"/>
                          </w:pPr>
                          <w:r>
                            <w:t>G SUITE AND GOOGLE CLASSROOM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F1EA23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0" type="#_x0000_t202" style="position:absolute;left:0;text-align:left;margin-left:105.65pt;margin-top:-18.95pt;width:294.1pt;height:2in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" filled="f" stroked="f" strokeweight=".5pt">
              <v:textbox style="mso-fit-shape-to-text:t">
                <w:txbxContent>
                  <w:p w14:paraId="695BB2EE" w14:textId="7D98138A" w:rsidR="009F0B2E" w:rsidRPr="008C5074" w:rsidRDefault="002349B4" w:rsidP="008C5074">
                    <w:pPr>
                      <w:pStyle w:val="Footer"/>
                    </w:pPr>
                    <w:r>
                      <w:t>G SUITE AND GOOGLE CLASSROOM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5" behindDoc="1" locked="0" layoutInCell="1" allowOverlap="1" wp14:anchorId="04561492" wp14:editId="755FE64C">
          <wp:simplePos x="0" y="0"/>
          <wp:positionH relativeFrom="column">
            <wp:posOffset>1243584</wp:posOffset>
          </wp:positionH>
          <wp:positionV relativeFrom="paragraph">
            <wp:posOffset>-193853</wp:posOffset>
          </wp:positionV>
          <wp:extent cx="4673600" cy="393700"/>
          <wp:effectExtent l="0" t="0" r="0" b="0"/>
          <wp:wrapNone/>
          <wp:docPr id="184959305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58BA4C" w14:textId="77777777" w:rsidR="00EC627E" w:rsidRDefault="00EC627E" w:rsidP="00DC1CA0">
      <w:r>
        <w:separator/>
      </w:r>
    </w:p>
  </w:footnote>
  <w:footnote w:type="continuationSeparator" w:id="0">
    <w:p w14:paraId="4740A611" w14:textId="77777777" w:rsidR="00EC627E" w:rsidRDefault="00EC627E" w:rsidP="00DC1C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027646"/>
    <w:multiLevelType w:val="multilevel"/>
    <w:tmpl w:val="46EEB06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4F86C8A"/>
    <w:multiLevelType w:val="multilevel"/>
    <w:tmpl w:val="7C50AC1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3D22C8"/>
    <w:multiLevelType w:val="multilevel"/>
    <w:tmpl w:val="38BE4F7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B677930"/>
    <w:multiLevelType w:val="multilevel"/>
    <w:tmpl w:val="FDAA18CA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6"/>
  </w:num>
  <w:num w:numId="2" w16cid:durableId="1771200790">
    <w:abstractNumId w:val="3"/>
  </w:num>
  <w:num w:numId="3" w16cid:durableId="729034853">
    <w:abstractNumId w:val="2"/>
  </w:num>
  <w:num w:numId="4" w16cid:durableId="150681873">
    <w:abstractNumId w:val="1"/>
  </w:num>
  <w:num w:numId="5" w16cid:durableId="1856338584">
    <w:abstractNumId w:val="0"/>
  </w:num>
  <w:num w:numId="6" w16cid:durableId="1184437674">
    <w:abstractNumId w:val="4"/>
  </w:num>
  <w:num w:numId="7" w16cid:durableId="5037110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9B4"/>
    <w:rsid w:val="00072D23"/>
    <w:rsid w:val="000C7623"/>
    <w:rsid w:val="001B5BA6"/>
    <w:rsid w:val="001C5AFC"/>
    <w:rsid w:val="002040D8"/>
    <w:rsid w:val="00231C2A"/>
    <w:rsid w:val="00233158"/>
    <w:rsid w:val="002349B4"/>
    <w:rsid w:val="00245200"/>
    <w:rsid w:val="00246BC1"/>
    <w:rsid w:val="00274BB5"/>
    <w:rsid w:val="002D4C34"/>
    <w:rsid w:val="00304DC6"/>
    <w:rsid w:val="00403889"/>
    <w:rsid w:val="00463853"/>
    <w:rsid w:val="00480109"/>
    <w:rsid w:val="004806AD"/>
    <w:rsid w:val="004856EB"/>
    <w:rsid w:val="004C2D48"/>
    <w:rsid w:val="004D0B87"/>
    <w:rsid w:val="005345DE"/>
    <w:rsid w:val="005B2598"/>
    <w:rsid w:val="005B4511"/>
    <w:rsid w:val="005E3EB2"/>
    <w:rsid w:val="00644B47"/>
    <w:rsid w:val="006C5B24"/>
    <w:rsid w:val="006E2654"/>
    <w:rsid w:val="006F637F"/>
    <w:rsid w:val="00782F44"/>
    <w:rsid w:val="007A5710"/>
    <w:rsid w:val="00802DB0"/>
    <w:rsid w:val="0085605D"/>
    <w:rsid w:val="008C5074"/>
    <w:rsid w:val="008E31E6"/>
    <w:rsid w:val="008F712F"/>
    <w:rsid w:val="009112D3"/>
    <w:rsid w:val="00914680"/>
    <w:rsid w:val="00976B6A"/>
    <w:rsid w:val="00977E3D"/>
    <w:rsid w:val="009A7873"/>
    <w:rsid w:val="009F0B2E"/>
    <w:rsid w:val="00A1673F"/>
    <w:rsid w:val="00A77EC7"/>
    <w:rsid w:val="00AF213D"/>
    <w:rsid w:val="00B25C80"/>
    <w:rsid w:val="00BC3252"/>
    <w:rsid w:val="00BD7B9F"/>
    <w:rsid w:val="00BF08CE"/>
    <w:rsid w:val="00C83603"/>
    <w:rsid w:val="00CD2461"/>
    <w:rsid w:val="00CE2E34"/>
    <w:rsid w:val="00CF4EFB"/>
    <w:rsid w:val="00D2770D"/>
    <w:rsid w:val="00D72955"/>
    <w:rsid w:val="00D760BA"/>
    <w:rsid w:val="00DC1CA0"/>
    <w:rsid w:val="00DE0B48"/>
    <w:rsid w:val="00E26CEB"/>
    <w:rsid w:val="00E326C3"/>
    <w:rsid w:val="00E45663"/>
    <w:rsid w:val="00E46C11"/>
    <w:rsid w:val="00E76FF3"/>
    <w:rsid w:val="00EA2AF9"/>
    <w:rsid w:val="00EB6E7A"/>
    <w:rsid w:val="00EC627E"/>
    <w:rsid w:val="00F10244"/>
    <w:rsid w:val="00F80B5C"/>
    <w:rsid w:val="00F8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1BC469"/>
  <w15:chartTrackingRefBased/>
  <w15:docId w15:val="{C0B6221B-8E53-4142-9023-AA79FD2C2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2349B4"/>
    <w:pPr>
      <w:spacing w:after="120" w:line="276" w:lineRule="auto"/>
    </w:pPr>
    <w:rPr>
      <w:kern w:val="0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6CEB"/>
    <w:pPr>
      <w:spacing w:before="20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6CEB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E26CEB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E26CEB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6CEB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6C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6C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6C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6C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6CEB"/>
    <w:rPr>
      <w:rFonts w:ascii="Calibri" w:eastAsia="Times New Roman" w:hAnsi="Calibri" w:cs="Calibri"/>
      <w:b/>
      <w:bCs/>
      <w:color w:val="971D20" w:themeColor="accent3"/>
      <w:kern w:val="3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E26CEB"/>
    <w:rPr>
      <w:rFonts w:ascii="Calibri" w:hAnsi="Calibri" w:cs="Calibri"/>
      <w:i/>
      <w:iCs/>
      <w:color w:val="971D20" w:themeColor="accent3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E26CEB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E26CEB"/>
    <w:rPr>
      <w:rFonts w:ascii="Calibri" w:hAnsi="Calibri" w:cs="Calibr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6CEB"/>
    <w:rPr>
      <w:rFonts w:ascii="Calibri" w:eastAsiaTheme="majorEastAsia" w:hAnsi="Calibri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6CEB"/>
    <w:rPr>
      <w:rFonts w:ascii="Calibri" w:eastAsiaTheme="majorEastAsia" w:hAnsi="Calibr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6CEB"/>
    <w:rPr>
      <w:rFonts w:ascii="Calibri" w:eastAsiaTheme="majorEastAsia" w:hAnsi="Calibr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6CEB"/>
    <w:rPr>
      <w:rFonts w:ascii="Calibri" w:eastAsiaTheme="majorEastAsia" w:hAnsi="Calibr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6CEB"/>
    <w:rPr>
      <w:rFonts w:ascii="Calibri" w:eastAsiaTheme="majorEastAsia" w:hAnsi="Calibri" w:cstheme="majorBidi"/>
      <w:color w:val="272727" w:themeColor="text1" w:themeTint="D8"/>
    </w:r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E26CEB"/>
    <w:rPr>
      <w:b/>
      <w:bCs/>
      <w:caps/>
      <w:sz w:val="32"/>
      <w:szCs w:val="32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E26CEB"/>
    <w:rPr>
      <w:rFonts w:ascii="Calibri" w:hAnsi="Calibri" w:cs="Calibri"/>
      <w:b/>
      <w:bCs/>
      <w:cap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E26CEB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E26CEB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E26CEB"/>
    <w:rPr>
      <w:rFonts w:ascii="Calibri" w:hAnsi="Calibri" w:cs="Calibri"/>
      <w:b/>
      <w:bCs/>
      <w:caps/>
    </w:rPr>
  </w:style>
  <w:style w:type="paragraph" w:styleId="NormalWeb">
    <w:name w:val="Normal (Web)"/>
    <w:basedOn w:val="Normal"/>
    <w:uiPriority w:val="99"/>
    <w:semiHidden/>
    <w:unhideWhenUsed/>
    <w:rsid w:val="00E26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BlockQuote">
    <w:name w:val="Block Quote"/>
    <w:basedOn w:val="Normal"/>
    <w:qFormat/>
    <w:rsid w:val="00E26CEB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E26CEB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6CE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26C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CEB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E26CEB"/>
    <w:pPr>
      <w:ind w:left="720"/>
      <w:contextualSpacing/>
    </w:pPr>
  </w:style>
  <w:style w:type="paragraph" w:customStyle="1" w:styleId="AnswerKey">
    <w:name w:val="Answer Key"/>
    <w:basedOn w:val="Normal"/>
    <w:qFormat/>
    <w:rsid w:val="00E26CEB"/>
    <w:rPr>
      <w:color w:val="D30F7F" w:themeColor="accent5"/>
    </w:rPr>
  </w:style>
  <w:style w:type="paragraph" w:styleId="BodyText">
    <w:name w:val="Body Text"/>
    <w:basedOn w:val="Normal"/>
    <w:link w:val="BodyTextChar"/>
    <w:uiPriority w:val="99"/>
    <w:semiHidden/>
    <w:unhideWhenUsed/>
    <w:rsid w:val="002349B4"/>
  </w:style>
  <w:style w:type="character" w:customStyle="1" w:styleId="BodyTextChar">
    <w:name w:val="Body Text Char"/>
    <w:basedOn w:val="DefaultParagraphFont"/>
    <w:link w:val="BodyText"/>
    <w:uiPriority w:val="99"/>
    <w:semiHidden/>
    <w:rsid w:val="002349B4"/>
    <w:rPr>
      <w:kern w:val="0"/>
      <w:szCs w:val="22"/>
      <w14:ligatures w14:val="none"/>
    </w:rPr>
  </w:style>
  <w:style w:type="table" w:styleId="TableGrid">
    <w:name w:val="Table Grid"/>
    <w:basedOn w:val="TableNormal"/>
    <w:uiPriority w:val="39"/>
    <w:rsid w:val="002349B4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2349B4"/>
    <w:pPr>
      <w:jc w:val="center"/>
    </w:pPr>
    <w:rPr>
      <w:rFonts w:asciiTheme="majorHAnsi" w:hAnsiTheme="majorHAnsi"/>
      <w:b/>
      <w:color w:val="FFFFFF" w:themeColor="background1"/>
    </w:rPr>
  </w:style>
  <w:style w:type="character" w:customStyle="1" w:styleId="TableColumnHeadersChar">
    <w:name w:val="Table Column Headers Char"/>
    <w:basedOn w:val="DefaultParagraphFont"/>
    <w:link w:val="TableColumnHeaders"/>
    <w:rsid w:val="002349B4"/>
    <w:rPr>
      <w:rFonts w:asciiTheme="majorHAnsi" w:hAnsiTheme="majorHAnsi"/>
      <w:b/>
      <w:color w:val="FFFFFF" w:themeColor="background1"/>
      <w:kern w:val="0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4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eu0002\Documents\Custom%20Office%20Templates\LEARN%20Vertical%20Template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</Template>
  <TotalTime>0</TotalTime>
  <Pages>3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LEARN Vertical Template</vt:lpstr>
    </vt:vector>
  </TitlesOfParts>
  <Manager/>
  <Company/>
  <LinksUpToDate>false</LinksUpToDate>
  <CharactersWithSpaces>700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 Suite and Google Classroom</dc:title>
  <dc:subject/>
  <dc:creator>k20center@ou.edu</dc:creator>
  <cp:keywords/>
  <dc:description/>
  <cp:lastModifiedBy>Lieu, Mary</cp:lastModifiedBy>
  <cp:revision>2</cp:revision>
  <cp:lastPrinted>2026-04-28T23:00:00Z</cp:lastPrinted>
  <dcterms:created xsi:type="dcterms:W3CDTF">2026-04-28T23:01:00Z</dcterms:created>
  <dcterms:modified xsi:type="dcterms:W3CDTF">2026-04-28T23:01:00Z</dcterms:modified>
  <cp:category/>
</cp:coreProperties>
</file>