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3EA1" w:rsidRDefault="00552385" w:rsidP="00D106FF">
      <w:r>
        <w:rPr>
          <w:rFonts w:ascii="Calibri" w:eastAsia="Calibri" w:hAnsi="Calibri" w:cs="Calibri"/>
          <w:b/>
          <w:sz w:val="32"/>
          <w:szCs w:val="32"/>
        </w:rPr>
        <w:t xml:space="preserve">HOW TO CREATE GOOGLE </w:t>
      </w:r>
      <w:r w:rsidR="00F33600">
        <w:rPr>
          <w:rFonts w:ascii="Calibri" w:eastAsia="Calibri" w:hAnsi="Calibri" w:cs="Calibri"/>
          <w:b/>
          <w:sz w:val="32"/>
          <w:szCs w:val="32"/>
        </w:rPr>
        <w:t>EXPLORE</w:t>
      </w:r>
    </w:p>
    <w:p w:rsidR="00F33600" w:rsidRDefault="00F33600" w:rsidP="00F33600">
      <w:r>
        <w:t xml:space="preserve">Following is the task list from the G-Suite &amp; Google Classroom presentation with accompanying screenshots. Work through the list to familiarize yourself with Google Explore. </w:t>
      </w:r>
    </w:p>
    <w:p w:rsidR="00F33600" w:rsidRDefault="00F33600" w:rsidP="00F33600">
      <w:pPr>
        <w:pStyle w:val="Heading1"/>
      </w:pPr>
      <w:r>
        <w:t>Task List</w:t>
      </w: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>Open a new Doc.</w:t>
      </w:r>
    </w:p>
    <w:p w:rsidR="00F33600" w:rsidRDefault="00F33600" w:rsidP="00F33600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6A34E54" wp14:editId="4200AB02">
                <wp:extent cx="5943600" cy="2260600"/>
                <wp:effectExtent l="12700" t="12700" r="12700" b="12700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0600"/>
                          <a:chOff x="152400" y="152400"/>
                          <a:chExt cx="11887201" cy="4514414"/>
                        </a:xfrm>
                      </wpg:grpSpPr>
                      <pic:pic xmlns:pic="http://schemas.openxmlformats.org/drawingml/2006/picture">
                        <pic:nvPicPr>
                          <pic:cNvPr id="72" name="Shape 4" descr="Screen Shot 2019-09-12 at 4.31.53 PM.png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51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Oval 73"/>
                        <wps:cNvSpPr/>
                        <wps:spPr>
                          <a:xfrm>
                            <a:off x="228600" y="1221775"/>
                            <a:ext cx="940500" cy="552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34E54" id="Group 71" o:spid="_x0000_s1026" style="width:468pt;height:178pt;mso-position-horizontal-relative:char;mso-position-vertical-relative:line" coordorigin="1524,1524" coordsize="118872,45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">
                  <v:imagedata r:id="rId9" o:title="Screen Shot 2019-09-12 at 4.31.53 PM"/>
                </v:shape>
                <v:oval id="Oval 73" o:spid="_x0000_s1028" style="position:absolute;left:2286;top:12217;width:9405;height:55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33600" w:rsidRDefault="00F33600" w:rsidP="00F33600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EAD31F0" wp14:editId="45617F3B">
                <wp:extent cx="5943600" cy="2362200"/>
                <wp:effectExtent l="12700" t="12700" r="12700" b="1270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62200"/>
                          <a:chOff x="152400" y="152400"/>
                          <a:chExt cx="11887199" cy="4721586"/>
                        </a:xfrm>
                      </wpg:grpSpPr>
                      <pic:pic xmlns:pic="http://schemas.openxmlformats.org/drawingml/2006/picture">
                        <pic:nvPicPr>
                          <pic:cNvPr id="14" name="Shape 14" descr="Screen Shot 2019-09-12 at 4.32.20 PM.png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472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232725" y="2346600"/>
                            <a:ext cx="2307900" cy="320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D31F0" id="Group 7" o:spid="_x0000_s1029" style="width:468pt;height:186pt;mso-position-horizontal-relative:char;mso-position-vertical-relative:line" coordorigin="1524,1524" coordsize="118871,472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">
                <v:shape id="Shape 14" o:spid="_x0000_s1030" type="#_x0000_t75" alt="Screen Shot 2019-09-12 at 4.32.20 PM.png" style="position:absolute;left:1524;top:1524;width:118871;height:4721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">
                  <v:imagedata r:id="rId11" o:title="Screen Shot 2019-09-12 at 4.32.20 PM"/>
                </v:shape>
                <v:oval id="Oval 3" o:spid="_x0000_s1031" style="position:absolute;left:2327;top:23466;width:23079;height:3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 xml:space="preserve">Title it “World History Notes.” </w:t>
      </w:r>
    </w:p>
    <w:p w:rsidR="00F33600" w:rsidRDefault="00F33600" w:rsidP="00F33600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85AD95E" wp14:editId="6051CA4E">
                <wp:extent cx="5943600" cy="1320800"/>
                <wp:effectExtent l="12700" t="12700" r="12700" b="12700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20800"/>
                          <a:chOff x="152400" y="152400"/>
                          <a:chExt cx="11887199" cy="2618059"/>
                        </a:xfrm>
                      </wpg:grpSpPr>
                      <pic:pic xmlns:pic="http://schemas.openxmlformats.org/drawingml/2006/picture">
                        <pic:nvPicPr>
                          <pic:cNvPr id="75" name="Shape 6" descr="Screen Shot 2019-09-12 at 4.32.54 PM.pn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261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Oval 76"/>
                        <wps:cNvSpPr/>
                        <wps:spPr>
                          <a:xfrm>
                            <a:off x="494525" y="669075"/>
                            <a:ext cx="14934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AD95E" id="Group 74" o:spid="_x0000_s1032" style="width:468pt;height:104pt;mso-position-horizontal-relative:char;mso-position-vertical-relative:line" coordorigin="1524,1524" coordsize="118871,261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">
                <v:shape id="Shape 6" o:spid="_x0000_s1033" type="#_x0000_t75" alt="Screen Shot 2019-09-12 at 4.32.54 PM.png" style="position:absolute;left:1524;top:1524;width:118871;height:2618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">
                  <v:imagedata r:id="rId13" o:title="Screen Shot 2019-09-12 at 4.32.54 PM"/>
                </v:shape>
                <v:oval id="Oval 76" o:spid="_x0000_s1034" style="position:absolute;left:4945;top:6690;width:14934;height:40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33600" w:rsidRDefault="00F33600" w:rsidP="00F33600">
      <w:pPr>
        <w:widowControl w:val="0"/>
        <w:spacing w:after="0" w:line="240" w:lineRule="auto"/>
        <w:ind w:left="720"/>
      </w:pP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>Using a bulleted list, jot down anything you know about Christopher Columbus.</w:t>
      </w:r>
    </w:p>
    <w:p w:rsidR="00F33600" w:rsidRDefault="00F33600" w:rsidP="00F33600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3CCB0666" wp14:editId="53C15EC1">
                <wp:extent cx="5943600" cy="1473200"/>
                <wp:effectExtent l="12700" t="12700" r="12700" b="1270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73200"/>
                          <a:chOff x="152400" y="152400"/>
                          <a:chExt cx="11887201" cy="2938232"/>
                        </a:xfrm>
                      </wpg:grpSpPr>
                      <pic:pic xmlns:pic="http://schemas.openxmlformats.org/drawingml/2006/picture">
                        <pic:nvPicPr>
                          <pic:cNvPr id="10" name="Shape 10" descr="Screen Shot 2019-09-24 at 10.50.54 AM.png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293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8019175" y="1145575"/>
                            <a:ext cx="4074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B0666" id="Group 9" o:spid="_x0000_s1035" style="width:468pt;height:116pt;mso-position-horizontal-relative:char;mso-position-vertical-relative:line" coordorigin="1524,1524" coordsize="118872,29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">
                <v:shape id="Shape 10" o:spid="_x0000_s1036" type="#_x0000_t75" alt="Screen Shot 2019-09-24 at 10.50.54 AM.png" style="position:absolute;left:1524;top:1524;width:118872;height:2938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">
                  <v:imagedata r:id="rId15" o:title="Screen Shot 2019-09-24 at 10.50.54 AM"/>
                </v:shape>
                <v:oval id="Oval 11" o:spid="_x0000_s1037" style="position:absolute;left:80191;top:11455;width:4074;height:40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 xml:space="preserve">Select the “Explore” button in the bottom right corner of your screen. </w:t>
      </w:r>
    </w:p>
    <w:p w:rsidR="00F33600" w:rsidRDefault="00F33600" w:rsidP="00F33600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C5CFAF0" wp14:editId="5613A772">
                <wp:extent cx="5943600" cy="2336800"/>
                <wp:effectExtent l="12700" t="12700" r="12700" b="1270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36800"/>
                          <a:chOff x="152400" y="152400"/>
                          <a:chExt cx="11887200" cy="4654248"/>
                        </a:xfrm>
                      </wpg:grpSpPr>
                      <pic:pic xmlns:pic="http://schemas.openxmlformats.org/drawingml/2006/picture">
                        <pic:nvPicPr>
                          <pic:cNvPr id="13" name="Shape 16" descr="Screen Shot 2019-09-24 at 10.52.15 AM.png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65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1130475" y="4362900"/>
                            <a:ext cx="466800" cy="418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CFAF0" id="Group 12" o:spid="_x0000_s1038" style="width:468pt;height:184pt;mso-position-horizontal-relative:char;mso-position-vertical-relative:line" coordorigin="1524,1524" coordsize="118872,465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">
                <v:shape id="Shape 16" o:spid="_x0000_s1039" type="#_x0000_t75" alt="Screen Shot 2019-09-24 at 10.52.15 AM.png" style="position:absolute;left:1524;top:1524;width:118872;height:4654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">
                  <v:imagedata r:id="rId17" o:title="Screen Shot 2019-09-24 at 10.52.15 AM"/>
                </v:shape>
                <v:oval id="Oval 15" o:spid="_x0000_s1040" style="position:absolute;left:111304;top:43629;width:4668;height:41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 xml:space="preserve">Using the “Web” tab, find more information about Christopher Columbus. </w:t>
      </w:r>
    </w:p>
    <w:p w:rsidR="00F33600" w:rsidRDefault="00F33600" w:rsidP="00F33600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B0BAD96" wp14:editId="1A0F1FEC">
                <wp:extent cx="5943600" cy="1549400"/>
                <wp:effectExtent l="12700" t="12700" r="12700" b="1270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49400"/>
                          <a:chOff x="152400" y="152400"/>
                          <a:chExt cx="11887198" cy="3090828"/>
                        </a:xfrm>
                      </wpg:grpSpPr>
                      <pic:pic xmlns:pic="http://schemas.openxmlformats.org/drawingml/2006/picture">
                        <pic:nvPicPr>
                          <pic:cNvPr id="17" name="Shape 12" descr="Screen Shot 2019-09-24 at 10.54.28 AM.png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09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8988850" y="1192700"/>
                            <a:ext cx="2075100" cy="143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BAD96" id="Group 16" o:spid="_x0000_s1041" style="width:468pt;height:122pt;mso-position-horizontal-relative:char;mso-position-vertical-relative:line" coordorigin="1524,1524" coordsize="118871,30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">
                <v:shape id="Shape 12" o:spid="_x0000_s1042" type="#_x0000_t75" alt="Screen Shot 2019-09-24 at 10.54.28 AM.png" style="position:absolute;left:1524;top:1524;width:118871;height:3090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">
                  <v:imagedata r:id="rId19" o:title="Screen Shot 2019-09-24 at 10.54.28 AM"/>
                </v:shape>
                <v:oval id="Oval 18" o:spid="_x0000_s1043" style="position:absolute;left:89888;top:11927;width:20751;height:143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 xml:space="preserve">Using the “Images” tab, drag and drop an image into your notes. </w:t>
      </w:r>
    </w:p>
    <w:p w:rsidR="00F33600" w:rsidRDefault="00F33600" w:rsidP="00F33600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1485EB3" wp14:editId="6065DB2F">
                <wp:extent cx="5943600" cy="1689100"/>
                <wp:effectExtent l="12700" t="12700" r="12700" b="1270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689100"/>
                          <a:chOff x="152400" y="152400"/>
                          <a:chExt cx="11887200" cy="3351801"/>
                        </a:xfrm>
                      </wpg:grpSpPr>
                      <pic:pic xmlns:pic="http://schemas.openxmlformats.org/drawingml/2006/picture">
                        <pic:nvPicPr>
                          <pic:cNvPr id="20" name="Shape 8" descr="Screen Shot 2019-09-24 at 10.56.56 AM.png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335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9871275" y="2104175"/>
                            <a:ext cx="1095600" cy="630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85EB3" id="Group 19" o:spid="_x0000_s1044" style="width:468pt;height:133pt;mso-position-horizontal-relative:char;mso-position-vertical-relative:line" coordorigin="1524,1524" coordsize="118872,335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">
                <v:shape id="Shape 8" o:spid="_x0000_s1045" type="#_x0000_t75" alt="Screen Shot 2019-09-24 at 10.56.56 AM.png" style="position:absolute;left:1524;top:1524;width:118872;height:3351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">
                  <v:imagedata r:id="rId21" o:title="Screen Shot 2019-09-24 at 10.56.56 AM"/>
                </v:shape>
                <v:oval id="Oval 21" o:spid="_x0000_s1046" style="position:absolute;left:98712;top:21041;width:10956;height:63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 xml:space="preserve">Using the “Drive” tab, search for any other notes you might have. </w:t>
      </w:r>
    </w:p>
    <w:p w:rsidR="00F33600" w:rsidRDefault="00F33600" w:rsidP="00F33600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3E9671F7" wp14:editId="2C9EED0B">
                <wp:extent cx="5943600" cy="1714500"/>
                <wp:effectExtent l="12700" t="12700" r="12700" b="1270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14500"/>
                          <a:chOff x="152400" y="152400"/>
                          <a:chExt cx="11887198" cy="3423015"/>
                        </a:xfrm>
                      </wpg:grpSpPr>
                      <pic:pic xmlns:pic="http://schemas.openxmlformats.org/drawingml/2006/picture">
                        <pic:nvPicPr>
                          <pic:cNvPr id="23" name="Shape 2" descr="Screen Shot 2019-09-24 at 10.59.12 AM.png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42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10773050" y="1987825"/>
                            <a:ext cx="969600" cy="504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33600" w:rsidRDefault="00F33600" w:rsidP="00F3360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671F7" id="Group 22" o:spid="_x0000_s1047" style="width:468pt;height:135pt;mso-position-horizontal-relative:char;mso-position-vertical-relative:line" coordorigin="1524,1524" coordsize="118871,342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">
                <v:shape id="Shape 2" o:spid="_x0000_s1048" type="#_x0000_t75" alt="Screen Shot 2019-09-24 at 10.59.12 AM.png" style="position:absolute;left:1524;top:1524;width:118871;height:3423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">
                  <v:imagedata r:id="rId23" o:title="Screen Shot 2019-09-24 at 10.59.12 AM"/>
                </v:shape>
                <v:oval id="Oval 24" o:spid="_x0000_s1049" style="position:absolute;left:107730;top:19878;width:9696;height:5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33600" w:rsidRDefault="00F33600" w:rsidP="00F3360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33600" w:rsidRDefault="00F33600" w:rsidP="00F33600">
      <w:pPr>
        <w:widowControl w:val="0"/>
        <w:numPr>
          <w:ilvl w:val="0"/>
          <w:numId w:val="15"/>
        </w:numPr>
        <w:spacing w:after="0" w:line="240" w:lineRule="auto"/>
        <w:rPr>
          <w:color w:val="595959"/>
        </w:rPr>
      </w:pPr>
      <w:r>
        <w:t xml:space="preserve">Don’t forget to push the Explore button in other Google apps! </w:t>
      </w:r>
    </w:p>
    <w:p w:rsidR="00F33600" w:rsidRDefault="00F33600" w:rsidP="00F33600">
      <w:pPr>
        <w:widowControl w:val="0"/>
        <w:spacing w:after="0" w:line="240" w:lineRule="auto"/>
        <w:ind w:left="720"/>
      </w:pPr>
    </w:p>
    <w:p w:rsidR="00845F5B" w:rsidRPr="00845F5B" w:rsidRDefault="00845F5B" w:rsidP="00F33600"/>
    <w:sectPr w:rsidR="00845F5B" w:rsidRPr="00845F5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513" w:rsidRDefault="00916513" w:rsidP="00293785">
      <w:pPr>
        <w:spacing w:after="0" w:line="240" w:lineRule="auto"/>
      </w:pPr>
      <w:r>
        <w:separator/>
      </w:r>
    </w:p>
  </w:endnote>
  <w:endnote w:type="continuationSeparator" w:id="0">
    <w:p w:rsidR="00916513" w:rsidRDefault="0091651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EA20" wp14:editId="2FF0AFD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3785" w:rsidRDefault="0091651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C0EEE776E13A4C9C2B42B6F3FCC30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5F5B">
                                <w:t>G Suite and Google Classroom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0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:rsidR="00293785" w:rsidRDefault="0091651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C0EEE776E13A4C9C2B42B6F3FCC30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5F5B">
                          <w:t>G Suite and Google Classroom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7436B" wp14:editId="2902381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513" w:rsidRDefault="00916513" w:rsidP="00293785">
      <w:pPr>
        <w:spacing w:after="0" w:line="240" w:lineRule="auto"/>
      </w:pPr>
      <w:r>
        <w:separator/>
      </w:r>
    </w:p>
  </w:footnote>
  <w:footnote w:type="continuationSeparator" w:id="0">
    <w:p w:rsidR="00916513" w:rsidRDefault="0091651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0"/>
  </w:num>
  <w:num w:numId="9">
    <w:abstractNumId w:val="13"/>
  </w:num>
  <w:num w:numId="10">
    <w:abstractNumId w:val="14"/>
  </w:num>
  <w:num w:numId="11">
    <w:abstractNumId w:val="3"/>
  </w:num>
  <w:num w:numId="12">
    <w:abstractNumId w:val="2"/>
  </w:num>
  <w:num w:numId="13">
    <w:abstractNumId w:val="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5B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446C13"/>
    <w:rsid w:val="004E3EBF"/>
    <w:rsid w:val="005078B4"/>
    <w:rsid w:val="0053328A"/>
    <w:rsid w:val="00540FC6"/>
    <w:rsid w:val="005511B6"/>
    <w:rsid w:val="00552385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45F5B"/>
    <w:rsid w:val="00880013"/>
    <w:rsid w:val="008920A4"/>
    <w:rsid w:val="008F5386"/>
    <w:rsid w:val="00913172"/>
    <w:rsid w:val="00916513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07455"/>
    <w:rsid w:val="00D106FF"/>
    <w:rsid w:val="00D626EB"/>
    <w:rsid w:val="00DC7A6D"/>
    <w:rsid w:val="00ED24C8"/>
    <w:rsid w:val="00F067E6"/>
    <w:rsid w:val="00F33600"/>
    <w:rsid w:val="00F377E2"/>
    <w:rsid w:val="00F50748"/>
    <w:rsid w:val="00F72D02"/>
    <w:rsid w:val="00F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4A8E"/>
  <w15:docId w15:val="{597546B5-4875-6B4D-A8D9-277EB9D4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C0EEE776E13A4C9C2B42B6F3FC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3EE7B-A435-584A-9A6A-9D2F1BD4CAD0}"/>
      </w:docPartPr>
      <w:docPartBody>
        <w:p w:rsidR="00000000" w:rsidRDefault="00226F56">
          <w:pPr>
            <w:pStyle w:val="4AC0EEE776E13A4C9C2B42B6F3FCC30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56"/>
    <w:rsid w:val="0022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C0EEE776E13A4C9C2B42B6F3FCC30D">
    <w:name w:val="4AC0EEE776E13A4C9C2B42B6F3FCC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D6C2-391C-8844-BF0F-C1E6E19B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0</TotalTime>
  <Pages>3</Pages>
  <Words>127</Words>
  <Characters>573</Characters>
  <Application>Microsoft Office Word</Application>
  <DocSecurity>0</DocSecurity>
  <Lines>95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Suite and Google Classroom</vt:lpstr>
    </vt:vector>
  </TitlesOfParts>
  <Manager/>
  <Company/>
  <LinksUpToDate>false</LinksUpToDate>
  <CharactersWithSpaces>637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2020-03-31T20:54:00Z</dcterms:created>
  <dcterms:modified xsi:type="dcterms:W3CDTF">2020-03-31T20:54:00Z</dcterms:modified>
  <cp:category/>
</cp:coreProperties>
</file>