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F067E6">
        <w:rPr>
          <w:rFonts w:ascii="Calibri" w:eastAsia="Calibri" w:hAnsi="Calibri" w:cs="Calibri"/>
          <w:b/>
          <w:sz w:val="32"/>
          <w:szCs w:val="32"/>
        </w:rPr>
        <w:t>FORMS</w:t>
      </w:r>
    </w:p>
    <w:p w:rsidR="00F067E6" w:rsidRDefault="00F067E6" w:rsidP="00F067E6">
      <w:r>
        <w:t xml:space="preserve">Following is the task list from the G-Suite &amp; Google Classroom presentation with accompanying screenshots. Work through the list to familiarize yourself with Google Forms. </w:t>
      </w:r>
    </w:p>
    <w:p w:rsidR="00F067E6" w:rsidRDefault="00F067E6" w:rsidP="00F067E6">
      <w:pPr>
        <w:pStyle w:val="Heading1"/>
      </w:pPr>
      <w:r>
        <w:t>Task List</w:t>
      </w: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t>Click New, go to “more”, choose Google Forms and title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C28365B" wp14:editId="1DBA0B2A">
                <wp:extent cx="5943600" cy="901700"/>
                <wp:effectExtent l="12700" t="12700" r="12700" b="1270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01700"/>
                          <a:chOff x="152400" y="152400"/>
                          <a:chExt cx="11887200" cy="1780323"/>
                        </a:xfrm>
                      </wpg:grpSpPr>
                      <pic:pic xmlns:pic="http://schemas.openxmlformats.org/drawingml/2006/picture">
                        <pic:nvPicPr>
                          <pic:cNvPr id="63" name="Shape 7" descr="Screen Shot 2019-09-24 at 9.34.58 A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17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Oval 64"/>
                        <wps:cNvSpPr/>
                        <wps:spPr>
                          <a:xfrm>
                            <a:off x="203625" y="1309050"/>
                            <a:ext cx="998700" cy="465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8365B" id="Group 62" o:spid="_x0000_s1026" style="width:468pt;height:71pt;mso-position-horizontal-relative:char;mso-position-vertical-relative:line" coordorigin="1524,1524" coordsize="118872,178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27" type="#_x0000_t75" alt="Screen Shot 2019-09-24 at 9.34.58 AM.png" style="position:absolute;left:1524;top:1524;width:118872;height:1780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">
                  <v:imagedata r:id="rId9" o:title="Screen Shot 2019-09-24 at 9.34.58 AM"/>
                </v:shape>
                <v:oval id="Oval 64" o:spid="_x0000_s1028" style="position:absolute;left:2036;top:13090;width:9987;height:4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54B1664" wp14:editId="2CA69C6C">
                <wp:extent cx="5943600" cy="2514600"/>
                <wp:effectExtent l="12700" t="12700" r="12700" b="12700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14600"/>
                          <a:chOff x="152400" y="152400"/>
                          <a:chExt cx="11887201" cy="5012199"/>
                        </a:xfrm>
                      </wpg:grpSpPr>
                      <pic:pic xmlns:pic="http://schemas.openxmlformats.org/drawingml/2006/picture">
                        <pic:nvPicPr>
                          <pic:cNvPr id="66" name="Shape 11" descr="Screen Shot 2019-09-24 at 9.33.49 AM.pn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50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Oval 67"/>
                        <wps:cNvSpPr/>
                        <wps:spPr>
                          <a:xfrm>
                            <a:off x="390625" y="3122350"/>
                            <a:ext cx="4159800" cy="620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B1664" id="Group 65" o:spid="_x0000_s1029" style="width:468pt;height:198pt;mso-position-horizontal-relative:char;mso-position-vertical-relative:line" coordorigin="1524,1524" coordsize="118872,501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">
                <v:shape id="Shape 11" o:spid="_x0000_s1030" type="#_x0000_t75" alt="Screen Shot 2019-09-24 at 9.33.49 AM.png" style="position:absolute;left:1524;top:1524;width:118872;height:50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">
                  <v:imagedata r:id="rId11" o:title="Screen Shot 2019-09-24 at 9.33.49 AM"/>
                </v:shape>
                <v:oval id="Oval 67" o:spid="_x0000_s1031" style="position:absolute;left:3906;top:31223;width:41598;height:62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ECBA784" wp14:editId="35E622FC">
                <wp:extent cx="5943600" cy="596900"/>
                <wp:effectExtent l="12700" t="12700" r="12700" b="12700"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6900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69" name="Shape 2" descr="Screen Shot 2019-09-24 at 9.35.57 A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Oval 70"/>
                        <wps:cNvSpPr/>
                        <wps:spPr>
                          <a:xfrm>
                            <a:off x="349075" y="756350"/>
                            <a:ext cx="23661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BA784" id="Group 68" o:spid="_x0000_s1032" style="width:468pt;height:47pt;mso-position-horizontal-relative:char;mso-position-vertical-relative:line" coordorigin="1524,1524" coordsize="118871,11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">
                <v:shape id="Shape 2" o:spid="_x0000_s1033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">
                  <v:imagedata r:id="rId13" o:title="Screen Shot 2019-09-24 at 9.35.57 AM"/>
                </v:shape>
                <v:oval id="Oval 70" o:spid="_x0000_s1034" style="position:absolute;left:3490;top:7563;width:23661;height:51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lastRenderedPageBreak/>
        <w:t xml:space="preserve">Add 5 questions of your choice using at least 3 different question types. 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8D8E195" wp14:editId="1352E846">
                <wp:extent cx="5943600" cy="3543300"/>
                <wp:effectExtent l="12700" t="12700" r="12700" b="1270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43300"/>
                          <a:chOff x="152400" y="152400"/>
                          <a:chExt cx="11887199" cy="7089639"/>
                        </a:xfrm>
                      </wpg:grpSpPr>
                      <pic:pic xmlns:pic="http://schemas.openxmlformats.org/drawingml/2006/picture">
                        <pic:nvPicPr>
                          <pic:cNvPr id="10" name="Shape 4" descr="Screen Shot 2019-09-24 at 10.36.16 AM.png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70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9289450" y="3471425"/>
                            <a:ext cx="407400" cy="397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7204650" y="2666600"/>
                            <a:ext cx="1493400" cy="4062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8E195" id="Group 9" o:spid="_x0000_s1035" style="width:468pt;height:279pt;mso-position-horizontal-relative:char;mso-position-vertical-relative:line" coordorigin="1524,1524" coordsize="118871,70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">
                <v:shape id="Shape 4" o:spid="_x0000_s1036" type="#_x0000_t75" alt="Screen Shot 2019-09-24 at 10.36.16 AM.png" style="position:absolute;left:1524;top:1524;width:118871;height:7089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">
                  <v:imagedata r:id="rId15" o:title="Screen Shot 2019-09-24 at 10.36.16 AM"/>
                </v:shape>
                <v:oval id="Oval 12" o:spid="_x0000_s1037" style="position:absolute;left:92894;top:34714;width:4074;height:3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3" o:spid="_x0000_s1038" style="position:absolute;left:72046;top:26666;width:14934;height:406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t>View Live form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EA5826B" wp14:editId="5E893D87">
                <wp:extent cx="5943600" cy="599115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9115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15" name="Shape 2" descr="Screen Shot 2019-09-24 at 9.35.57 A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9473700" y="746650"/>
                            <a:ext cx="6303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5826B" id="Group 14" o:spid="_x0000_s1039" style="width:468pt;height:47.15pt;mso-position-horizontal-relative:char;mso-position-vertical-relative:line" coordorigin="1524,1524" coordsize="118871,11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">
                <v:shape id="Shape 2" o:spid="_x0000_s1040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">
                  <v:imagedata r:id="rId13" o:title="Screen Shot 2019-09-24 at 9.35.57 AM"/>
                </v:shape>
                <v:oval id="Oval 16" o:spid="_x0000_s1041" style="position:absolute;left:94737;top:7466;width:6303;height:51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t>Share and have group members submit answers to form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20A4B38" wp14:editId="6FF481C0">
                <wp:extent cx="5943600" cy="599115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9115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18" name="Shape 2" descr="Screen Shot 2019-09-24 at 9.35.57 A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0307625" y="764650"/>
                            <a:ext cx="9309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A4B38" id="Group 17" o:spid="_x0000_s1042" style="width:468pt;height:47.15pt;mso-position-horizontal-relative:char;mso-position-vertical-relative:line" coordorigin="1524,1524" coordsize="118871,11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">
                <v:shape id="Shape 2" o:spid="_x0000_s1043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">
                  <v:imagedata r:id="rId13" o:title="Screen Shot 2019-09-24 at 9.35.57 AM"/>
                </v:shape>
                <v:oval id="Oval 19" o:spid="_x0000_s1044" style="position:absolute;left:103076;top:7646;width:9309;height:51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t>View summary of responses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12229DDC" wp14:editId="550EC52E">
                <wp:extent cx="5943600" cy="2463800"/>
                <wp:effectExtent l="12700" t="12700" r="12700" b="127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63800"/>
                          <a:chOff x="152400" y="152400"/>
                          <a:chExt cx="11887199" cy="4916115"/>
                        </a:xfrm>
                      </wpg:grpSpPr>
                      <pic:pic xmlns:pic="http://schemas.openxmlformats.org/drawingml/2006/picture">
                        <pic:nvPicPr>
                          <pic:cNvPr id="21" name="Shape 9" descr="Screen Shot 2019-09-24 at 10.42.16 AM.png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91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5740475" y="1570850"/>
                            <a:ext cx="1561200" cy="863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29DDC" id="Group 20" o:spid="_x0000_s1045" style="width:468pt;height:194pt;mso-position-horizontal-relative:char;mso-position-vertical-relative:line" coordorigin="1524,1524" coordsize="118871,491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">
                <v:shape id="Shape 9" o:spid="_x0000_s1046" type="#_x0000_t75" alt="Screen Shot 2019-09-24 at 10.42.16 AM.png" style="position:absolute;left:1524;top:1524;width:118871;height:4916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">
                  <v:imagedata r:id="rId17" o:title="Screen Shot 2019-09-24 at 10.42.16 AM"/>
                </v:shape>
                <v:oval id="Oval 22" o:spid="_x0000_s1047" style="position:absolute;left:57404;top:15708;width:15612;height:8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numPr>
          <w:ilvl w:val="0"/>
          <w:numId w:val="14"/>
        </w:numPr>
        <w:spacing w:before="120" w:after="0" w:line="240" w:lineRule="auto"/>
      </w:pPr>
      <w:r>
        <w:t>Create Spreadsheet and view responses</w:t>
      </w:r>
    </w:p>
    <w:p w:rsidR="00F067E6" w:rsidRDefault="00F067E6" w:rsidP="00F067E6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2AF61C2" wp14:editId="0D462679">
                <wp:extent cx="5943600" cy="1559601"/>
                <wp:effectExtent l="12700" t="12700" r="12700" b="1270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59601"/>
                          <a:chOff x="152400" y="152400"/>
                          <a:chExt cx="11887199" cy="3105700"/>
                        </a:xfrm>
                      </wpg:grpSpPr>
                      <pic:pic xmlns:pic="http://schemas.openxmlformats.org/drawingml/2006/picture">
                        <pic:nvPicPr>
                          <pic:cNvPr id="24" name="Shape 9" descr="Screen Shot 2019-09-24 at 10.42.16 AM.pn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b="36824"/>
                          <a:stretch/>
                        </pic:blipFill>
                        <pic:spPr>
                          <a:xfrm>
                            <a:off x="152400" y="152400"/>
                            <a:ext cx="11887199" cy="31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8193725" y="2172050"/>
                            <a:ext cx="582000" cy="543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067E6" w:rsidRDefault="00F067E6" w:rsidP="00F06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F61C2" id="Group 23" o:spid="_x0000_s1048" style="width:468pt;height:122.8pt;mso-position-horizontal-relative:char;mso-position-vertical-relative:line" coordorigin="1524,1524" coordsize="118871,310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">
                <v:shape id="Shape 9" o:spid="_x0000_s1049" type="#_x0000_t75" alt="Screen Shot 2019-09-24 at 10.42.16 AM.png" style="position:absolute;left:1524;top:1524;width:118871;height:3105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">
                  <v:imagedata r:id="rId17" o:title="Screen Shot 2019-09-24 at 10.42.16 AM" cropbottom="24133f"/>
                </v:shape>
                <v:oval id="Oval 25" o:spid="_x0000_s1050" style="position:absolute;left:81937;top:21720;width:5820;height:5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067E6" w:rsidRDefault="00F067E6" w:rsidP="00F067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067E6" w:rsidRDefault="00F067E6" w:rsidP="00F067E6">
      <w:pPr>
        <w:widowControl w:val="0"/>
        <w:spacing w:before="120" w:after="0" w:line="240" w:lineRule="auto"/>
        <w:ind w:left="720"/>
      </w:pPr>
    </w:p>
    <w:p w:rsidR="00845F5B" w:rsidRPr="00845F5B" w:rsidRDefault="00845F5B" w:rsidP="00F067E6"/>
    <w:sectPr w:rsidR="00845F5B" w:rsidRPr="00845F5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77F" w:rsidRDefault="002C277F" w:rsidP="00293785">
      <w:pPr>
        <w:spacing w:after="0" w:line="240" w:lineRule="auto"/>
      </w:pPr>
      <w:r>
        <w:separator/>
      </w:r>
    </w:p>
  </w:endnote>
  <w:endnote w:type="continuationSeparator" w:id="0">
    <w:p w:rsidR="002C277F" w:rsidRDefault="002C277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2C277F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2C277F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77F" w:rsidRDefault="002C277F" w:rsidP="00293785">
      <w:pPr>
        <w:spacing w:after="0" w:line="240" w:lineRule="auto"/>
      </w:pPr>
      <w:r>
        <w:separator/>
      </w:r>
    </w:p>
  </w:footnote>
  <w:footnote w:type="continuationSeparator" w:id="0">
    <w:p w:rsidR="002C277F" w:rsidRDefault="002C277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12"/>
  </w:num>
  <w:num w:numId="10">
    <w:abstractNumId w:val="13"/>
  </w:num>
  <w:num w:numId="11">
    <w:abstractNumId w:val="3"/>
  </w:num>
  <w:num w:numId="12">
    <w:abstractNumId w:val="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277F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067E6"/>
    <w:rsid w:val="00F377E2"/>
    <w:rsid w:val="00F50748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ED4A02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02"/>
    <w:rsid w:val="00ED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0</TotalTime>
  <Pages>3</Pages>
  <Words>92</Words>
  <Characters>414</Characters>
  <Application>Microsoft Office Word</Application>
  <DocSecurity>0</DocSecurity>
  <Lines>69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2020-03-31T20:53:00Z</dcterms:created>
  <dcterms:modified xsi:type="dcterms:W3CDTF">2020-03-31T20:53:00Z</dcterms:modified>
  <cp:category/>
</cp:coreProperties>
</file>