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472EA0" w14:textId="77777777" w:rsidR="00D2770D" w:rsidRDefault="00D2770D" w:rsidP="00D2770D">
      <w:r>
        <w:rPr>
          <w:rFonts w:ascii="Calibri" w:eastAsia="Calibri" w:hAnsi="Calibri" w:cs="Calibri"/>
          <w:b/>
          <w:sz w:val="32"/>
          <w:szCs w:val="32"/>
        </w:rPr>
        <w:t>HOW TO CREATE GOOGLE FORMS</w:t>
      </w:r>
    </w:p>
    <w:p w14:paraId="65D4633A" w14:textId="77777777" w:rsidR="00D2770D" w:rsidRDefault="00D2770D" w:rsidP="00D2770D">
      <w:r>
        <w:t xml:space="preserve">Following is the task list from the G-Suite &amp; Google Classroom presentation with accompanying screenshots. Work through the list to familiarize yourself with Google Forms. </w:t>
      </w:r>
    </w:p>
    <w:p w14:paraId="1FEF88C4" w14:textId="77777777" w:rsidR="00D2770D" w:rsidRDefault="00D2770D" w:rsidP="00D2770D">
      <w:pPr>
        <w:pStyle w:val="Heading1"/>
      </w:pPr>
      <w:r>
        <w:t>Task List</w:t>
      </w:r>
    </w:p>
    <w:p w14:paraId="435E9D85" w14:textId="77777777" w:rsidR="00D2770D" w:rsidRDefault="00D2770D" w:rsidP="00D2770D">
      <w:pPr>
        <w:widowControl w:val="0"/>
        <w:numPr>
          <w:ilvl w:val="0"/>
          <w:numId w:val="6"/>
        </w:numPr>
        <w:spacing w:before="120" w:after="0" w:line="240" w:lineRule="auto"/>
      </w:pPr>
      <w:r>
        <w:t>Click New, go to “more”, choose Google Forms and title</w:t>
      </w:r>
    </w:p>
    <w:p w14:paraId="1FCDDAC0" w14:textId="77777777" w:rsidR="00D2770D" w:rsidRDefault="00D2770D" w:rsidP="00D2770D">
      <w:pPr>
        <w:widowControl w:val="0"/>
        <w:spacing w:before="120" w:after="0" w:line="240" w:lineRule="auto"/>
        <w:ind w:left="720"/>
      </w:pPr>
      <w:r>
        <w:rPr>
          <w:noProof/>
        </w:rPr>
        <mc:AlternateContent>
          <mc:Choice Requires="wpg">
            <w:drawing>
              <wp:inline distT="114300" distB="114300" distL="114300" distR="114300" wp14:anchorId="18D964D1" wp14:editId="66FD6F21">
                <wp:extent cx="5943600" cy="901700"/>
                <wp:effectExtent l="12700" t="12700" r="12700" b="12700"/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901700"/>
                          <a:chOff x="152400" y="152400"/>
                          <a:chExt cx="11887200" cy="1780323"/>
                        </a:xfrm>
                      </wpg:grpSpPr>
                      <pic:pic xmlns:pic="http://schemas.openxmlformats.org/drawingml/2006/picture">
                        <pic:nvPicPr>
                          <pic:cNvPr id="63" name="Shape 7" descr="Screen Shot 2019-09-24 at 9.34.58 AM.png"/>
                          <pic:cNvPicPr preferRelativeResize="0"/>
                        </pic:nvPicPr>
                        <pic:blipFill>
                          <a:blip r:embed="rId7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11887200" cy="1780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4" name="Oval 64"/>
                        <wps:cNvSpPr/>
                        <wps:spPr>
                          <a:xfrm>
                            <a:off x="203625" y="1309050"/>
                            <a:ext cx="998700" cy="4656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712B8AA7" w14:textId="77777777" w:rsidR="00D2770D" w:rsidRDefault="00D2770D" w:rsidP="00D2770D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D964D1" id="Group 62" o:spid="_x0000_s1026" style="width:468pt;height:71pt;mso-position-horizontal-relative:char;mso-position-vertical-relative:line" coordorigin="1524,1524" coordsize="118872,17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7" o:spid="_x0000_s1027" type="#_x0000_t75" alt="Screen Shot 2019-09-24 at 9.34.58 AM.png" style="position:absolute;left:1524;top:1524;width:118872;height:1780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">
                  <v:imagedata r:id="rId8" o:title="Screen Shot 2019-09-24 at 9.34.58 AM"/>
                </v:shape>
                <v:oval id="Oval 64" o:spid="_x0000_s1028" style="position:absolute;left:2036;top:13090;width:9987;height:46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712B8AA7" w14:textId="77777777" w:rsidR="00D2770D" w:rsidRDefault="00D2770D" w:rsidP="00D2770D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14:paraId="374DACA6" w14:textId="77777777" w:rsidR="00D2770D" w:rsidRDefault="00D2770D" w:rsidP="00D2770D">
      <w:pPr>
        <w:widowControl w:val="0"/>
        <w:spacing w:before="120" w:after="0" w:line="240" w:lineRule="auto"/>
        <w:ind w:left="720"/>
      </w:pPr>
      <w:r>
        <w:rPr>
          <w:noProof/>
        </w:rPr>
        <mc:AlternateContent>
          <mc:Choice Requires="wpg">
            <w:drawing>
              <wp:inline distT="114300" distB="114300" distL="114300" distR="114300" wp14:anchorId="239D3096" wp14:editId="605DBE09">
                <wp:extent cx="5943600" cy="2514600"/>
                <wp:effectExtent l="12700" t="12700" r="12700" b="12700"/>
                <wp:docPr id="65" name="Group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514600"/>
                          <a:chOff x="152400" y="152400"/>
                          <a:chExt cx="11887201" cy="5012199"/>
                        </a:xfrm>
                      </wpg:grpSpPr>
                      <pic:pic xmlns:pic="http://schemas.openxmlformats.org/drawingml/2006/picture">
                        <pic:nvPicPr>
                          <pic:cNvPr id="66" name="Shape 11" descr="Screen Shot 2019-09-24 at 9.33.49 AM.png"/>
                          <pic:cNvPicPr preferRelativeResize="0"/>
                        </pic:nvPicPr>
                        <pic:blipFill>
                          <a:blip r:embed="rId9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11887201" cy="5012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7" name="Oval 67"/>
                        <wps:cNvSpPr/>
                        <wps:spPr>
                          <a:xfrm>
                            <a:off x="390625" y="3122350"/>
                            <a:ext cx="4159800" cy="6207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2E73292C" w14:textId="77777777" w:rsidR="00D2770D" w:rsidRDefault="00D2770D" w:rsidP="00D2770D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9D3096" id="Group 65" o:spid="_x0000_s1029" style="width:468pt;height:198pt;mso-position-horizontal-relative:char;mso-position-vertical-relative:line" coordorigin="1524,1524" coordsize="118872,501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">
                <v:shape id="Shape 11" o:spid="_x0000_s1030" type="#_x0000_t75" alt="Screen Shot 2019-09-24 at 9.33.49 AM.png" style="position:absolute;left:1524;top:1524;width:118872;height:5012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">
                  <v:imagedata r:id="rId10" o:title="Screen Shot 2019-09-24 at 9.33.49 AM"/>
                </v:shape>
                <v:oval id="Oval 67" o:spid="_x0000_s1031" style="position:absolute;left:3906;top:31223;width:41598;height:62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2E73292C" w14:textId="77777777" w:rsidR="00D2770D" w:rsidRDefault="00D2770D" w:rsidP="00D2770D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14:paraId="39E53F49" w14:textId="77777777" w:rsidR="00D2770D" w:rsidRDefault="00D2770D" w:rsidP="00D2770D">
      <w:pPr>
        <w:widowControl w:val="0"/>
        <w:spacing w:before="120" w:after="0" w:line="240" w:lineRule="auto"/>
        <w:ind w:left="720"/>
      </w:pPr>
      <w:r>
        <w:rPr>
          <w:noProof/>
        </w:rPr>
        <mc:AlternateContent>
          <mc:Choice Requires="wpg">
            <w:drawing>
              <wp:inline distT="114300" distB="114300" distL="114300" distR="114300" wp14:anchorId="07504D6B" wp14:editId="2EB6B5CC">
                <wp:extent cx="5943600" cy="596900"/>
                <wp:effectExtent l="12700" t="12700" r="12700" b="12700"/>
                <wp:docPr id="68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596900"/>
                          <a:chOff x="152400" y="152400"/>
                          <a:chExt cx="11887199" cy="1177655"/>
                        </a:xfrm>
                      </wpg:grpSpPr>
                      <pic:pic xmlns:pic="http://schemas.openxmlformats.org/drawingml/2006/picture">
                        <pic:nvPicPr>
                          <pic:cNvPr id="69" name="Shape 2" descr="Screen Shot 2019-09-24 at 9.35.57 AM.png"/>
                          <pic:cNvPicPr preferRelativeResize="0"/>
                        </pic:nvPicPr>
                        <pic:blipFill>
                          <a:blip r:embed="rId11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11887199" cy="117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0" name="Oval 70"/>
                        <wps:cNvSpPr/>
                        <wps:spPr>
                          <a:xfrm>
                            <a:off x="349075" y="756350"/>
                            <a:ext cx="2366100" cy="5139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12FF443F" w14:textId="77777777" w:rsidR="00D2770D" w:rsidRDefault="00D2770D" w:rsidP="00D2770D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504D6B" id="Group 68" o:spid="_x0000_s1032" style="width:468pt;height:47pt;mso-position-horizontal-relative:char;mso-position-vertical-relative:line" coordorigin="1524,1524" coordsize="118871,117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">
                <v:shape id="Shape 2" o:spid="_x0000_s1033" type="#_x0000_t75" alt="Screen Shot 2019-09-24 at 9.35.57 AM.png" style="position:absolute;left:1524;top:1524;width:118871;height:1177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">
                  <v:imagedata r:id="rId12" o:title="Screen Shot 2019-09-24 at 9.35.57 AM"/>
                </v:shape>
                <v:oval id="Oval 70" o:spid="_x0000_s1034" style="position:absolute;left:3490;top:7563;width:23661;height:51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12FF443F" w14:textId="77777777" w:rsidR="00D2770D" w:rsidRDefault="00D2770D" w:rsidP="00D2770D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14:paraId="2AB9AB56" w14:textId="77777777" w:rsidR="00D2770D" w:rsidRDefault="00D2770D" w:rsidP="00D2770D">
      <w:pPr>
        <w:widowControl w:val="0"/>
        <w:spacing w:before="120" w:after="0" w:line="240" w:lineRule="auto"/>
        <w:ind w:left="720"/>
      </w:pPr>
    </w:p>
    <w:p w14:paraId="2FEED796" w14:textId="77777777" w:rsidR="00D2770D" w:rsidRDefault="00D2770D" w:rsidP="00D2770D">
      <w:pPr>
        <w:widowControl w:val="0"/>
        <w:spacing w:before="120" w:after="0" w:line="240" w:lineRule="auto"/>
        <w:ind w:left="720"/>
      </w:pPr>
    </w:p>
    <w:p w14:paraId="78D16B0F" w14:textId="77777777" w:rsidR="00D2770D" w:rsidRDefault="00D2770D" w:rsidP="00D2770D">
      <w:pPr>
        <w:widowControl w:val="0"/>
        <w:spacing w:before="120" w:after="0" w:line="240" w:lineRule="auto"/>
        <w:ind w:left="720"/>
      </w:pPr>
    </w:p>
    <w:p w14:paraId="150508ED" w14:textId="77777777" w:rsidR="00D2770D" w:rsidRDefault="00D2770D" w:rsidP="00D2770D">
      <w:pPr>
        <w:widowControl w:val="0"/>
        <w:spacing w:before="120" w:after="0" w:line="240" w:lineRule="auto"/>
        <w:ind w:left="720"/>
      </w:pPr>
    </w:p>
    <w:p w14:paraId="7D3423EA" w14:textId="77777777" w:rsidR="00D2770D" w:rsidRDefault="00D2770D" w:rsidP="00D2770D">
      <w:pPr>
        <w:widowControl w:val="0"/>
        <w:spacing w:before="120" w:after="0" w:line="240" w:lineRule="auto"/>
        <w:ind w:left="720"/>
      </w:pPr>
    </w:p>
    <w:p w14:paraId="5452D493" w14:textId="77777777" w:rsidR="00D2770D" w:rsidRDefault="00D2770D" w:rsidP="00D2770D">
      <w:pPr>
        <w:widowControl w:val="0"/>
        <w:spacing w:before="120" w:after="0" w:line="240" w:lineRule="auto"/>
        <w:ind w:left="720"/>
      </w:pPr>
    </w:p>
    <w:p w14:paraId="08B1DBF4" w14:textId="77777777" w:rsidR="00D2770D" w:rsidRDefault="00D2770D" w:rsidP="00D2770D">
      <w:pPr>
        <w:widowControl w:val="0"/>
        <w:spacing w:before="120" w:after="0" w:line="240" w:lineRule="auto"/>
        <w:ind w:left="720"/>
      </w:pPr>
    </w:p>
    <w:p w14:paraId="2A4FDD3C" w14:textId="77777777" w:rsidR="00D2770D" w:rsidRDefault="00D2770D" w:rsidP="00D2770D">
      <w:pPr>
        <w:widowControl w:val="0"/>
        <w:spacing w:before="120" w:after="0" w:line="240" w:lineRule="auto"/>
        <w:ind w:left="720"/>
      </w:pPr>
    </w:p>
    <w:p w14:paraId="54E7061C" w14:textId="77777777" w:rsidR="00D2770D" w:rsidRDefault="00D2770D" w:rsidP="00D2770D">
      <w:pPr>
        <w:widowControl w:val="0"/>
        <w:spacing w:before="120" w:after="0" w:line="240" w:lineRule="auto"/>
        <w:ind w:left="720"/>
      </w:pPr>
    </w:p>
    <w:p w14:paraId="3DE24CAB" w14:textId="77777777" w:rsidR="00D2770D" w:rsidRDefault="00D2770D" w:rsidP="00D2770D">
      <w:pPr>
        <w:widowControl w:val="0"/>
        <w:numPr>
          <w:ilvl w:val="0"/>
          <w:numId w:val="6"/>
        </w:numPr>
        <w:spacing w:before="120" w:after="0" w:line="240" w:lineRule="auto"/>
      </w:pPr>
      <w:r>
        <w:lastRenderedPageBreak/>
        <w:t xml:space="preserve">Add 5 questions of your choice using at least 3 different question types. </w:t>
      </w:r>
    </w:p>
    <w:p w14:paraId="2DA41690" w14:textId="77777777" w:rsidR="00D2770D" w:rsidRDefault="00D2770D" w:rsidP="00D2770D">
      <w:pPr>
        <w:widowControl w:val="0"/>
        <w:spacing w:before="120" w:after="0" w:line="240" w:lineRule="auto"/>
        <w:ind w:left="720"/>
      </w:pPr>
      <w:r>
        <w:rPr>
          <w:noProof/>
        </w:rPr>
        <mc:AlternateContent>
          <mc:Choice Requires="wpg">
            <w:drawing>
              <wp:inline distT="114300" distB="114300" distL="114300" distR="114300" wp14:anchorId="3269283B" wp14:editId="0739201A">
                <wp:extent cx="5943600" cy="3543300"/>
                <wp:effectExtent l="12700" t="12700" r="12700" b="12700"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543300"/>
                          <a:chOff x="152400" y="152400"/>
                          <a:chExt cx="11887199" cy="7089639"/>
                        </a:xfrm>
                      </wpg:grpSpPr>
                      <pic:pic xmlns:pic="http://schemas.openxmlformats.org/drawingml/2006/picture">
                        <pic:nvPicPr>
                          <pic:cNvPr id="10" name="Shape 4" descr="Screen Shot 2019-09-24 at 10.36.16 AM.png"/>
                          <pic:cNvPicPr preferRelativeResize="0"/>
                        </pic:nvPicPr>
                        <pic:blipFill>
                          <a:blip r:embed="rId13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11887199" cy="7089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" name="Oval 12"/>
                        <wps:cNvSpPr/>
                        <wps:spPr>
                          <a:xfrm>
                            <a:off x="9289450" y="3471425"/>
                            <a:ext cx="407400" cy="3975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65E9CE65" w14:textId="77777777" w:rsidR="00D2770D" w:rsidRDefault="00D2770D" w:rsidP="00D2770D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3" name="Oval 13"/>
                        <wps:cNvSpPr/>
                        <wps:spPr>
                          <a:xfrm>
                            <a:off x="7204650" y="2666600"/>
                            <a:ext cx="1493400" cy="40629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559FEAA8" w14:textId="77777777" w:rsidR="00D2770D" w:rsidRDefault="00D2770D" w:rsidP="00D2770D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69283B" id="Group 9" o:spid="_x0000_s1035" style="width:468pt;height:279pt;mso-position-horizontal-relative:char;mso-position-vertical-relative:line" coordorigin="1524,1524" coordsize="118871,708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">
                <v:shape id="Shape 4" o:spid="_x0000_s1036" type="#_x0000_t75" alt="Screen Shot 2019-09-24 at 10.36.16 AM.png" style="position:absolute;left:1524;top:1524;width:118871;height:7089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">
                  <v:imagedata r:id="rId14" o:title="Screen Shot 2019-09-24 at 10.36.16 AM"/>
                </v:shape>
                <v:oval id="Oval 12" o:spid="_x0000_s1037" style="position:absolute;left:92894;top:34714;width:4074;height:3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65E9CE65" w14:textId="77777777" w:rsidR="00D2770D" w:rsidRDefault="00D2770D" w:rsidP="00D2770D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v:oval id="Oval 13" o:spid="_x0000_s1038" style="position:absolute;left:72046;top:26666;width:14934;height:40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559FEAA8" w14:textId="77777777" w:rsidR="00D2770D" w:rsidRDefault="00D2770D" w:rsidP="00D2770D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14:paraId="0B024F02" w14:textId="77777777" w:rsidR="00D2770D" w:rsidRDefault="00D2770D" w:rsidP="00D2770D">
      <w:pPr>
        <w:widowControl w:val="0"/>
        <w:numPr>
          <w:ilvl w:val="0"/>
          <w:numId w:val="6"/>
        </w:numPr>
        <w:spacing w:before="120" w:after="0" w:line="240" w:lineRule="auto"/>
      </w:pPr>
      <w:r>
        <w:t>View Live form</w:t>
      </w:r>
    </w:p>
    <w:p w14:paraId="729DB825" w14:textId="77777777" w:rsidR="00D2770D" w:rsidRDefault="00D2770D" w:rsidP="00D2770D">
      <w:pPr>
        <w:widowControl w:val="0"/>
        <w:spacing w:before="120" w:after="0" w:line="240" w:lineRule="auto"/>
        <w:ind w:left="720"/>
      </w:pPr>
      <w:r>
        <w:rPr>
          <w:noProof/>
        </w:rPr>
        <mc:AlternateContent>
          <mc:Choice Requires="wpg">
            <w:drawing>
              <wp:inline distT="114300" distB="114300" distL="114300" distR="114300" wp14:anchorId="35912F8E" wp14:editId="1DDA3793">
                <wp:extent cx="5943600" cy="599115"/>
                <wp:effectExtent l="12700" t="12700" r="12700" b="12700"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599115"/>
                          <a:chOff x="152400" y="152400"/>
                          <a:chExt cx="11887199" cy="1177655"/>
                        </a:xfrm>
                      </wpg:grpSpPr>
                      <pic:pic xmlns:pic="http://schemas.openxmlformats.org/drawingml/2006/picture">
                        <pic:nvPicPr>
                          <pic:cNvPr id="15" name="Shape 2" descr="Screen Shot 2019-09-24 at 9.35.57 AM.png"/>
                          <pic:cNvPicPr preferRelativeResize="0"/>
                        </pic:nvPicPr>
                        <pic:blipFill>
                          <a:blip r:embed="rId11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11887199" cy="117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" name="Oval 16"/>
                        <wps:cNvSpPr/>
                        <wps:spPr>
                          <a:xfrm>
                            <a:off x="9473700" y="746650"/>
                            <a:ext cx="630300" cy="5139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72FA136F" w14:textId="77777777" w:rsidR="00D2770D" w:rsidRDefault="00D2770D" w:rsidP="00D2770D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912F8E" id="Group 14" o:spid="_x0000_s1039" style="width:468pt;height:47.15pt;mso-position-horizontal-relative:char;mso-position-vertical-relative:line" coordorigin="1524,1524" coordsize="118871,117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">
                <v:shape id="Shape 2" o:spid="_x0000_s1040" type="#_x0000_t75" alt="Screen Shot 2019-09-24 at 9.35.57 AM.png" style="position:absolute;left:1524;top:1524;width:118871;height:1177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">
                  <v:imagedata r:id="rId12" o:title="Screen Shot 2019-09-24 at 9.35.57 AM"/>
                </v:shape>
                <v:oval id="Oval 16" o:spid="_x0000_s1041" style="position:absolute;left:94737;top:7466;width:6303;height:51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72FA136F" w14:textId="77777777" w:rsidR="00D2770D" w:rsidRDefault="00D2770D" w:rsidP="00D2770D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14:paraId="27AE5B07" w14:textId="77777777" w:rsidR="00D2770D" w:rsidRDefault="00D2770D" w:rsidP="00D2770D">
      <w:pPr>
        <w:widowControl w:val="0"/>
        <w:numPr>
          <w:ilvl w:val="0"/>
          <w:numId w:val="6"/>
        </w:numPr>
        <w:spacing w:before="120" w:after="0" w:line="240" w:lineRule="auto"/>
      </w:pPr>
      <w:r>
        <w:t>Share and have group members submit answers to form</w:t>
      </w:r>
    </w:p>
    <w:p w14:paraId="66E6F17C" w14:textId="77777777" w:rsidR="00D2770D" w:rsidRDefault="00D2770D" w:rsidP="00D2770D">
      <w:pPr>
        <w:widowControl w:val="0"/>
        <w:spacing w:before="120" w:after="0" w:line="240" w:lineRule="auto"/>
        <w:ind w:left="720"/>
      </w:pPr>
      <w:r>
        <w:rPr>
          <w:noProof/>
        </w:rPr>
        <mc:AlternateContent>
          <mc:Choice Requires="wpg">
            <w:drawing>
              <wp:inline distT="114300" distB="114300" distL="114300" distR="114300" wp14:anchorId="5792C5D6" wp14:editId="34BC8EDD">
                <wp:extent cx="5943600" cy="599115"/>
                <wp:effectExtent l="12700" t="12700" r="12700" b="12700"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599115"/>
                          <a:chOff x="152400" y="152400"/>
                          <a:chExt cx="11887199" cy="1177655"/>
                        </a:xfrm>
                      </wpg:grpSpPr>
                      <pic:pic xmlns:pic="http://schemas.openxmlformats.org/drawingml/2006/picture">
                        <pic:nvPicPr>
                          <pic:cNvPr id="18" name="Shape 2" descr="Screen Shot 2019-09-24 at 9.35.57 AM.png"/>
                          <pic:cNvPicPr preferRelativeResize="0"/>
                        </pic:nvPicPr>
                        <pic:blipFill>
                          <a:blip r:embed="rId11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11887199" cy="117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" name="Oval 19"/>
                        <wps:cNvSpPr/>
                        <wps:spPr>
                          <a:xfrm>
                            <a:off x="10307625" y="764650"/>
                            <a:ext cx="930900" cy="5139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7EC87272" w14:textId="77777777" w:rsidR="00D2770D" w:rsidRDefault="00D2770D" w:rsidP="00D2770D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92C5D6" id="Group 17" o:spid="_x0000_s1042" style="width:468pt;height:47.15pt;mso-position-horizontal-relative:char;mso-position-vertical-relative:line" coordorigin="1524,1524" coordsize="118871,117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">
                <v:shape id="Shape 2" o:spid="_x0000_s1043" type="#_x0000_t75" alt="Screen Shot 2019-09-24 at 9.35.57 AM.png" style="position:absolute;left:1524;top:1524;width:118871;height:1177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">
                  <v:imagedata r:id="rId12" o:title="Screen Shot 2019-09-24 at 9.35.57 AM"/>
                </v:shape>
                <v:oval id="Oval 19" o:spid="_x0000_s1044" style="position:absolute;left:103076;top:7646;width:9309;height:51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7EC87272" w14:textId="77777777" w:rsidR="00D2770D" w:rsidRDefault="00D2770D" w:rsidP="00D2770D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14:paraId="44CB0900" w14:textId="77777777" w:rsidR="00D2770D" w:rsidRDefault="00D2770D" w:rsidP="00D2770D">
      <w:pPr>
        <w:widowControl w:val="0"/>
        <w:spacing w:before="120" w:after="0" w:line="240" w:lineRule="auto"/>
        <w:ind w:left="720"/>
      </w:pPr>
    </w:p>
    <w:p w14:paraId="3C250E81" w14:textId="77777777" w:rsidR="00D2770D" w:rsidRDefault="00D2770D" w:rsidP="00D2770D">
      <w:pPr>
        <w:widowControl w:val="0"/>
        <w:spacing w:before="120" w:after="0" w:line="240" w:lineRule="auto"/>
        <w:ind w:left="720"/>
      </w:pPr>
    </w:p>
    <w:p w14:paraId="74AA4BF8" w14:textId="77777777" w:rsidR="00D2770D" w:rsidRDefault="00D2770D" w:rsidP="00D2770D">
      <w:pPr>
        <w:widowControl w:val="0"/>
        <w:spacing w:before="120" w:after="0" w:line="240" w:lineRule="auto"/>
        <w:ind w:left="720"/>
      </w:pPr>
    </w:p>
    <w:p w14:paraId="44315285" w14:textId="77777777" w:rsidR="00D2770D" w:rsidRDefault="00D2770D" w:rsidP="00D2770D">
      <w:pPr>
        <w:widowControl w:val="0"/>
        <w:spacing w:before="120" w:after="0" w:line="240" w:lineRule="auto"/>
        <w:ind w:left="720"/>
      </w:pPr>
    </w:p>
    <w:p w14:paraId="333781AC" w14:textId="77777777" w:rsidR="00D2770D" w:rsidRDefault="00D2770D" w:rsidP="00D2770D">
      <w:pPr>
        <w:widowControl w:val="0"/>
        <w:spacing w:before="120" w:after="0" w:line="240" w:lineRule="auto"/>
        <w:ind w:left="720"/>
      </w:pPr>
    </w:p>
    <w:p w14:paraId="737676A7" w14:textId="77777777" w:rsidR="00D2770D" w:rsidRDefault="00D2770D" w:rsidP="00D2770D">
      <w:pPr>
        <w:widowControl w:val="0"/>
        <w:spacing w:before="120" w:after="0" w:line="240" w:lineRule="auto"/>
        <w:ind w:left="720"/>
      </w:pPr>
    </w:p>
    <w:p w14:paraId="22B2D656" w14:textId="77777777" w:rsidR="00D2770D" w:rsidRDefault="00D2770D" w:rsidP="00D2770D">
      <w:pPr>
        <w:widowControl w:val="0"/>
        <w:spacing w:before="120" w:after="0" w:line="240" w:lineRule="auto"/>
        <w:ind w:left="720"/>
      </w:pPr>
    </w:p>
    <w:p w14:paraId="41D569D9" w14:textId="77777777" w:rsidR="00D2770D" w:rsidRDefault="00D2770D" w:rsidP="00D2770D">
      <w:pPr>
        <w:widowControl w:val="0"/>
        <w:spacing w:before="120" w:after="0" w:line="240" w:lineRule="auto"/>
        <w:ind w:left="720"/>
      </w:pPr>
    </w:p>
    <w:p w14:paraId="60BF2CA7" w14:textId="77777777" w:rsidR="00D2770D" w:rsidRPr="00D2770D" w:rsidRDefault="00D2770D" w:rsidP="00D2770D">
      <w:pPr>
        <w:pStyle w:val="BodyText"/>
      </w:pPr>
    </w:p>
    <w:p w14:paraId="334A840C" w14:textId="77777777" w:rsidR="00D2770D" w:rsidRDefault="00D2770D" w:rsidP="00D2770D">
      <w:pPr>
        <w:widowControl w:val="0"/>
        <w:numPr>
          <w:ilvl w:val="0"/>
          <w:numId w:val="6"/>
        </w:numPr>
        <w:spacing w:before="120" w:after="0" w:line="240" w:lineRule="auto"/>
      </w:pPr>
      <w:r>
        <w:lastRenderedPageBreak/>
        <w:t>View summary of responses</w:t>
      </w:r>
    </w:p>
    <w:p w14:paraId="4CB88E82" w14:textId="77777777" w:rsidR="00D2770D" w:rsidRDefault="00D2770D" w:rsidP="00D2770D">
      <w:pPr>
        <w:widowControl w:val="0"/>
        <w:spacing w:before="120" w:after="0" w:line="240" w:lineRule="auto"/>
        <w:ind w:left="720"/>
      </w:pPr>
      <w:r>
        <w:rPr>
          <w:noProof/>
        </w:rPr>
        <mc:AlternateContent>
          <mc:Choice Requires="wpg">
            <w:drawing>
              <wp:inline distT="114300" distB="114300" distL="114300" distR="114300" wp14:anchorId="40C1923F" wp14:editId="5D144C2F">
                <wp:extent cx="5943600" cy="2463800"/>
                <wp:effectExtent l="12700" t="12700" r="12700" b="12700"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463800"/>
                          <a:chOff x="152400" y="152400"/>
                          <a:chExt cx="11887199" cy="4916115"/>
                        </a:xfrm>
                      </wpg:grpSpPr>
                      <pic:pic xmlns:pic="http://schemas.openxmlformats.org/drawingml/2006/picture">
                        <pic:nvPicPr>
                          <pic:cNvPr id="21" name="Shape 9" descr="Screen Shot 2019-09-24 at 10.42.16 AM.png"/>
                          <pic:cNvPicPr preferRelativeResize="0"/>
                        </pic:nvPicPr>
                        <pic:blipFill>
                          <a:blip r:embed="rId15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11887199" cy="4916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" name="Oval 22"/>
                        <wps:cNvSpPr/>
                        <wps:spPr>
                          <a:xfrm>
                            <a:off x="5740475" y="1570850"/>
                            <a:ext cx="1561200" cy="8631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6ADB799F" w14:textId="77777777" w:rsidR="00D2770D" w:rsidRDefault="00D2770D" w:rsidP="00D2770D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C1923F" id="Group 20" o:spid="_x0000_s1045" style="width:468pt;height:194pt;mso-position-horizontal-relative:char;mso-position-vertical-relative:line" coordorigin="1524,1524" coordsize="118871,49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">
                <v:shape id="Shape 9" o:spid="_x0000_s1046" type="#_x0000_t75" alt="Screen Shot 2019-09-24 at 10.42.16 AM.png" style="position:absolute;left:1524;top:1524;width:118871;height:4916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">
                  <v:imagedata r:id="rId16" o:title="Screen Shot 2019-09-24 at 10.42.16 AM"/>
                </v:shape>
                <v:oval id="Oval 22" o:spid="_x0000_s1047" style="position:absolute;left:57404;top:15708;width:15612;height:8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6ADB799F" w14:textId="77777777" w:rsidR="00D2770D" w:rsidRDefault="00D2770D" w:rsidP="00D2770D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14:paraId="5F3FFC5F" w14:textId="77777777" w:rsidR="00D2770D" w:rsidRDefault="00D2770D" w:rsidP="00D2770D">
      <w:pPr>
        <w:widowControl w:val="0"/>
        <w:numPr>
          <w:ilvl w:val="0"/>
          <w:numId w:val="6"/>
        </w:numPr>
        <w:spacing w:before="120" w:after="0" w:line="240" w:lineRule="auto"/>
      </w:pPr>
      <w:r>
        <w:t>Create Spreadsheet and view responses</w:t>
      </w:r>
    </w:p>
    <w:p w14:paraId="34C1BEF9" w14:textId="77777777" w:rsidR="00D2770D" w:rsidRDefault="00D2770D" w:rsidP="00D2770D">
      <w:pPr>
        <w:widowControl w:val="0"/>
        <w:spacing w:before="120" w:after="0" w:line="240" w:lineRule="auto"/>
        <w:ind w:left="720"/>
      </w:pPr>
      <w:r>
        <w:rPr>
          <w:noProof/>
        </w:rPr>
        <mc:AlternateContent>
          <mc:Choice Requires="wpg">
            <w:drawing>
              <wp:inline distT="114300" distB="114300" distL="114300" distR="114300" wp14:anchorId="6EBB83FC" wp14:editId="2AC33D61">
                <wp:extent cx="5943600" cy="1559601"/>
                <wp:effectExtent l="12700" t="12700" r="12700" b="12700"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1559601"/>
                          <a:chOff x="152400" y="152400"/>
                          <a:chExt cx="11887199" cy="3105700"/>
                        </a:xfrm>
                      </wpg:grpSpPr>
                      <pic:pic xmlns:pic="http://schemas.openxmlformats.org/drawingml/2006/picture">
                        <pic:nvPicPr>
                          <pic:cNvPr id="24" name="Shape 9" descr="Screen Shot 2019-09-24 at 10.42.16 AM.png"/>
                          <pic:cNvPicPr preferRelativeResize="0"/>
                        </pic:nvPicPr>
                        <pic:blipFill rotWithShape="1">
                          <a:blip r:embed="rId15">
                            <a:alphaModFix/>
                          </a:blip>
                          <a:srcRect b="36824"/>
                          <a:stretch/>
                        </pic:blipFill>
                        <pic:spPr>
                          <a:xfrm>
                            <a:off x="152400" y="152400"/>
                            <a:ext cx="11887199" cy="310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5" name="Oval 25"/>
                        <wps:cNvSpPr/>
                        <wps:spPr>
                          <a:xfrm>
                            <a:off x="8193725" y="2172050"/>
                            <a:ext cx="582000" cy="5430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00D5AC7F" w14:textId="77777777" w:rsidR="00D2770D" w:rsidRDefault="00D2770D" w:rsidP="00D2770D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BB83FC" id="Group 23" o:spid="_x0000_s1048" style="width:468pt;height:122.8pt;mso-position-horizontal-relative:char;mso-position-vertical-relative:line" coordorigin="1524,1524" coordsize="118871,310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">
                <v:shape id="Shape 9" o:spid="_x0000_s1049" type="#_x0000_t75" alt="Screen Shot 2019-09-24 at 10.42.16 AM.png" style="position:absolute;left:1524;top:1524;width:118871;height:3105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">
                  <v:imagedata r:id="rId16" o:title="Screen Shot 2019-09-24 at 10.42.16 AM" cropbottom="24133f"/>
                </v:shape>
                <v:oval id="Oval 25" o:spid="_x0000_s1050" style="position:absolute;left:81937;top:21720;width:5820;height:5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00D5AC7F" w14:textId="77777777" w:rsidR="00D2770D" w:rsidRDefault="00D2770D" w:rsidP="00D2770D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14:paraId="07C836F8" w14:textId="77777777" w:rsidR="00D2770D" w:rsidRDefault="00D2770D" w:rsidP="00D2770D">
      <w:pPr>
        <w:widowControl w:val="0"/>
        <w:spacing w:before="120" w:after="0" w:line="240" w:lineRule="auto"/>
        <w:ind w:left="720"/>
      </w:pPr>
    </w:p>
    <w:p w14:paraId="26F179C6" w14:textId="77777777" w:rsidR="00D2770D" w:rsidRPr="00845F5B" w:rsidRDefault="00D2770D" w:rsidP="00D2770D"/>
    <w:p w14:paraId="45EA8749" w14:textId="77777777" w:rsidR="001B5BA6" w:rsidRPr="00D2770D" w:rsidRDefault="001B5BA6" w:rsidP="00D2770D"/>
    <w:sectPr w:rsidR="001B5BA6" w:rsidRPr="00D2770D"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863760" w14:textId="77777777" w:rsidR="001173B2" w:rsidRDefault="001173B2" w:rsidP="00DC1CA0">
      <w:r>
        <w:separator/>
      </w:r>
    </w:p>
  </w:endnote>
  <w:endnote w:type="continuationSeparator" w:id="0">
    <w:p w14:paraId="488EFB05" w14:textId="77777777" w:rsidR="001173B2" w:rsidRDefault="001173B2" w:rsidP="00DC1C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189FC8" w14:textId="77777777" w:rsidR="00DC1CA0" w:rsidRPr="00304DC6" w:rsidRDefault="008F712F" w:rsidP="004C2D4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0F1EA23C" wp14:editId="25428787">
              <wp:simplePos x="0" y="0"/>
              <wp:positionH relativeFrom="column">
                <wp:posOffset>1341450</wp:posOffset>
              </wp:positionH>
              <wp:positionV relativeFrom="paragraph">
                <wp:posOffset>-240665</wp:posOffset>
              </wp:positionV>
              <wp:extent cx="3735294" cy="1828800"/>
              <wp:effectExtent l="0" t="0" r="0" b="0"/>
              <wp:wrapNone/>
              <wp:docPr id="94003596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35294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95BB2EE" w14:textId="7D98138A" w:rsidR="009F0B2E" w:rsidRPr="008C5074" w:rsidRDefault="002349B4" w:rsidP="008C5074">
                          <w:pPr>
                            <w:pStyle w:val="Footer"/>
                          </w:pPr>
                          <w:r>
                            <w:t>G SUITE AND GOOGLE CLASSROOM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F1EA23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1" type="#_x0000_t202" style="position:absolute;left:0;text-align:left;margin-left:105.65pt;margin-top:-18.95pt;width:294.1pt;height:2in;z-index:-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" filled="f" stroked="f" strokeweight=".5pt">
              <v:textbox style="mso-fit-shape-to-text:t">
                <w:txbxContent>
                  <w:p w14:paraId="695BB2EE" w14:textId="7D98138A" w:rsidR="009F0B2E" w:rsidRPr="008C5074" w:rsidRDefault="002349B4" w:rsidP="008C5074">
                    <w:pPr>
                      <w:pStyle w:val="Footer"/>
                    </w:pPr>
                    <w:r>
                      <w:t>G SUITE AND GOOGLE CLASSROOM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2335" behindDoc="1" locked="0" layoutInCell="1" allowOverlap="1" wp14:anchorId="04561492" wp14:editId="755FE64C">
          <wp:simplePos x="0" y="0"/>
          <wp:positionH relativeFrom="column">
            <wp:posOffset>1243584</wp:posOffset>
          </wp:positionH>
          <wp:positionV relativeFrom="paragraph">
            <wp:posOffset>-193853</wp:posOffset>
          </wp:positionV>
          <wp:extent cx="4673600" cy="393700"/>
          <wp:effectExtent l="0" t="0" r="0" b="0"/>
          <wp:wrapNone/>
          <wp:docPr id="1849593050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9593050" name="Picture 18495930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73600" cy="393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18DA84" w14:textId="77777777" w:rsidR="001173B2" w:rsidRDefault="001173B2" w:rsidP="00DC1CA0">
      <w:r>
        <w:separator/>
      </w:r>
    </w:p>
  </w:footnote>
  <w:footnote w:type="continuationSeparator" w:id="0">
    <w:p w14:paraId="79E00CC4" w14:textId="77777777" w:rsidR="001173B2" w:rsidRDefault="001173B2" w:rsidP="00DC1C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027646"/>
    <w:multiLevelType w:val="multilevel"/>
    <w:tmpl w:val="46EEB06E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4F86C8A"/>
    <w:multiLevelType w:val="multilevel"/>
    <w:tmpl w:val="7C50AC1E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1BE6570"/>
    <w:multiLevelType w:val="hybridMultilevel"/>
    <w:tmpl w:val="8C2011A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4394EBB"/>
    <w:multiLevelType w:val="hybridMultilevel"/>
    <w:tmpl w:val="1FB234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B3D22C8"/>
    <w:multiLevelType w:val="multilevel"/>
    <w:tmpl w:val="38BE4F7E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7BBE0BCB"/>
    <w:multiLevelType w:val="multilevel"/>
    <w:tmpl w:val="26E81E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96905603">
    <w:abstractNumId w:val="5"/>
  </w:num>
  <w:num w:numId="2" w16cid:durableId="1771200790">
    <w:abstractNumId w:val="3"/>
  </w:num>
  <w:num w:numId="3" w16cid:durableId="729034853">
    <w:abstractNumId w:val="2"/>
  </w:num>
  <w:num w:numId="4" w16cid:durableId="150681873">
    <w:abstractNumId w:val="1"/>
  </w:num>
  <w:num w:numId="5" w16cid:durableId="1856338584">
    <w:abstractNumId w:val="0"/>
  </w:num>
  <w:num w:numId="6" w16cid:durableId="118443767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linkStyle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49B4"/>
    <w:rsid w:val="00072D23"/>
    <w:rsid w:val="000C7623"/>
    <w:rsid w:val="001173B2"/>
    <w:rsid w:val="001B5BA6"/>
    <w:rsid w:val="001C5AFC"/>
    <w:rsid w:val="002040D8"/>
    <w:rsid w:val="00231C2A"/>
    <w:rsid w:val="00233158"/>
    <w:rsid w:val="002349B4"/>
    <w:rsid w:val="00245200"/>
    <w:rsid w:val="00246BC1"/>
    <w:rsid w:val="00274BB5"/>
    <w:rsid w:val="002D4C34"/>
    <w:rsid w:val="00304DC6"/>
    <w:rsid w:val="00403889"/>
    <w:rsid w:val="00463853"/>
    <w:rsid w:val="00480109"/>
    <w:rsid w:val="004806AD"/>
    <w:rsid w:val="004856EB"/>
    <w:rsid w:val="004C2D48"/>
    <w:rsid w:val="004D0B87"/>
    <w:rsid w:val="005345DE"/>
    <w:rsid w:val="005B2598"/>
    <w:rsid w:val="005B4511"/>
    <w:rsid w:val="005E3EB2"/>
    <w:rsid w:val="00644B47"/>
    <w:rsid w:val="006C5B24"/>
    <w:rsid w:val="006E2654"/>
    <w:rsid w:val="006F637F"/>
    <w:rsid w:val="00782F44"/>
    <w:rsid w:val="007A5710"/>
    <w:rsid w:val="00802DB0"/>
    <w:rsid w:val="0085605D"/>
    <w:rsid w:val="008C5074"/>
    <w:rsid w:val="008E31E6"/>
    <w:rsid w:val="008F712F"/>
    <w:rsid w:val="009112D3"/>
    <w:rsid w:val="00914680"/>
    <w:rsid w:val="00976B6A"/>
    <w:rsid w:val="00977E3D"/>
    <w:rsid w:val="009A7873"/>
    <w:rsid w:val="009F0B2E"/>
    <w:rsid w:val="00A1673F"/>
    <w:rsid w:val="00A77EC7"/>
    <w:rsid w:val="00AF213D"/>
    <w:rsid w:val="00B25C80"/>
    <w:rsid w:val="00BD7B9F"/>
    <w:rsid w:val="00BF08CE"/>
    <w:rsid w:val="00C83603"/>
    <w:rsid w:val="00CD2461"/>
    <w:rsid w:val="00CE2E34"/>
    <w:rsid w:val="00CF4EFB"/>
    <w:rsid w:val="00D2770D"/>
    <w:rsid w:val="00D72955"/>
    <w:rsid w:val="00D760BA"/>
    <w:rsid w:val="00DC1CA0"/>
    <w:rsid w:val="00DE0B48"/>
    <w:rsid w:val="00E26CEB"/>
    <w:rsid w:val="00E326C3"/>
    <w:rsid w:val="00E45663"/>
    <w:rsid w:val="00E46C11"/>
    <w:rsid w:val="00E76FF3"/>
    <w:rsid w:val="00EA2AF9"/>
    <w:rsid w:val="00EB6E7A"/>
    <w:rsid w:val="00F10244"/>
    <w:rsid w:val="00F80B5C"/>
    <w:rsid w:val="00F87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1BC469"/>
  <w15:chartTrackingRefBased/>
  <w15:docId w15:val="{C0B6221B-8E53-4142-9023-AA79FD2C2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2349B4"/>
    <w:pPr>
      <w:spacing w:after="120" w:line="276" w:lineRule="auto"/>
    </w:pPr>
    <w:rPr>
      <w:kern w:val="0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E26CEB"/>
    <w:pPr>
      <w:spacing w:before="200" w:line="240" w:lineRule="auto"/>
      <w:outlineLvl w:val="0"/>
    </w:pPr>
    <w:rPr>
      <w:rFonts w:eastAsia="Times New Roman"/>
      <w:b/>
      <w:bCs/>
      <w:color w:val="971D20" w:themeColor="accent3"/>
      <w:kern w:val="36"/>
      <w:shd w:val="clear" w:color="auto" w:fill="FFFFFF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6CEB"/>
    <w:pPr>
      <w:outlineLvl w:val="1"/>
    </w:pPr>
    <w:rPr>
      <w:i/>
      <w:iCs/>
      <w:color w:val="971D20" w:themeColor="accent3"/>
    </w:rPr>
  </w:style>
  <w:style w:type="paragraph" w:styleId="Heading3">
    <w:name w:val="heading 3"/>
    <w:aliases w:val="Caption/Cutline/Citation"/>
    <w:basedOn w:val="Normal"/>
    <w:next w:val="Normal"/>
    <w:link w:val="Heading3Char"/>
    <w:uiPriority w:val="9"/>
    <w:unhideWhenUsed/>
    <w:qFormat/>
    <w:rsid w:val="00E26CEB"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Footer"/>
    <w:next w:val="Normal"/>
    <w:link w:val="Heading4Char"/>
    <w:uiPriority w:val="9"/>
    <w:unhideWhenUsed/>
    <w:qFormat/>
    <w:rsid w:val="00E26CEB"/>
    <w:rPr>
      <w:b w:val="0"/>
      <w:bCs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26CEB"/>
    <w:pPr>
      <w:keepNext/>
      <w:keepLines/>
      <w:spacing w:before="80" w:after="40"/>
      <w:outlineLvl w:val="4"/>
    </w:pPr>
    <w:rPr>
      <w:rFonts w:eastAsiaTheme="majorEastAsia" w:cstheme="majorBidi"/>
      <w:color w:val="1E679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26CE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26CE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26CE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26CE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26CEB"/>
    <w:rPr>
      <w:rFonts w:ascii="Calibri" w:eastAsia="Times New Roman" w:hAnsi="Calibri" w:cs="Calibri"/>
      <w:b/>
      <w:bCs/>
      <w:color w:val="971D20" w:themeColor="accent3"/>
      <w:kern w:val="36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E26CEB"/>
    <w:rPr>
      <w:rFonts w:ascii="Calibri" w:hAnsi="Calibri" w:cs="Calibri"/>
      <w:i/>
      <w:iCs/>
      <w:color w:val="971D20" w:themeColor="accent3"/>
    </w:rPr>
  </w:style>
  <w:style w:type="character" w:customStyle="1" w:styleId="Heading3Char">
    <w:name w:val="Heading 3 Char"/>
    <w:aliases w:val="Caption/Cutline/Citation Char"/>
    <w:basedOn w:val="DefaultParagraphFont"/>
    <w:link w:val="Heading3"/>
    <w:uiPriority w:val="9"/>
    <w:rsid w:val="00E26CEB"/>
    <w:rPr>
      <w:rFonts w:ascii="Calibri" w:hAnsi="Calibri" w:cs="Calibri"/>
      <w:i/>
      <w:iCs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E26CEB"/>
    <w:rPr>
      <w:rFonts w:ascii="Calibri" w:hAnsi="Calibri" w:cs="Calibri"/>
      <w:cap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26CEB"/>
    <w:rPr>
      <w:rFonts w:ascii="Calibri" w:eastAsiaTheme="majorEastAsia" w:hAnsi="Calibri" w:cstheme="majorBidi"/>
      <w:color w:val="1E679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26CEB"/>
    <w:rPr>
      <w:rFonts w:ascii="Calibri" w:eastAsiaTheme="majorEastAsia" w:hAnsi="Calibr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26CEB"/>
    <w:rPr>
      <w:rFonts w:ascii="Calibri" w:eastAsiaTheme="majorEastAsia" w:hAnsi="Calibr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26CEB"/>
    <w:rPr>
      <w:rFonts w:ascii="Calibri" w:eastAsiaTheme="majorEastAsia" w:hAnsi="Calibr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26CEB"/>
    <w:rPr>
      <w:rFonts w:ascii="Calibri" w:eastAsiaTheme="majorEastAsia" w:hAnsi="Calibri" w:cstheme="majorBidi"/>
      <w:color w:val="272727" w:themeColor="text1" w:themeTint="D8"/>
    </w:rPr>
  </w:style>
  <w:style w:type="paragraph" w:styleId="Title">
    <w:name w:val="Title"/>
    <w:aliases w:val="Document Title"/>
    <w:basedOn w:val="Normal"/>
    <w:next w:val="Normal"/>
    <w:link w:val="TitleChar"/>
    <w:uiPriority w:val="10"/>
    <w:qFormat/>
    <w:rsid w:val="00E26CEB"/>
    <w:rPr>
      <w:b/>
      <w:bCs/>
      <w:caps/>
      <w:sz w:val="32"/>
      <w:szCs w:val="32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E26CEB"/>
    <w:rPr>
      <w:rFonts w:ascii="Calibri" w:hAnsi="Calibri" w:cs="Calibri"/>
      <w:b/>
      <w:bCs/>
      <w:caps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E26CEB"/>
    <w:rPr>
      <w:color w:val="288AC3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E26CEB"/>
    <w:pPr>
      <w:tabs>
        <w:tab w:val="left" w:pos="934"/>
      </w:tabs>
      <w:spacing w:after="0" w:line="240" w:lineRule="auto"/>
      <w:jc w:val="right"/>
      <w:outlineLvl w:val="3"/>
    </w:pPr>
    <w:rPr>
      <w:b/>
      <w:bCs/>
      <w:caps/>
    </w:rPr>
  </w:style>
  <w:style w:type="character" w:customStyle="1" w:styleId="FooterChar">
    <w:name w:val="Footer Char"/>
    <w:basedOn w:val="DefaultParagraphFont"/>
    <w:link w:val="Footer"/>
    <w:uiPriority w:val="99"/>
    <w:rsid w:val="00E26CEB"/>
    <w:rPr>
      <w:rFonts w:ascii="Calibri" w:hAnsi="Calibri" w:cs="Calibri"/>
      <w:b/>
      <w:bCs/>
      <w:caps/>
    </w:rPr>
  </w:style>
  <w:style w:type="paragraph" w:styleId="NormalWeb">
    <w:name w:val="Normal (Web)"/>
    <w:basedOn w:val="Normal"/>
    <w:uiPriority w:val="99"/>
    <w:semiHidden/>
    <w:unhideWhenUsed/>
    <w:rsid w:val="00E26C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BlockQuote">
    <w:name w:val="Block Quote"/>
    <w:basedOn w:val="Normal"/>
    <w:qFormat/>
    <w:rsid w:val="00E26CEB"/>
    <w:pPr>
      <w:ind w:left="720"/>
    </w:pPr>
    <w:rPr>
      <w:i/>
    </w:rPr>
  </w:style>
  <w:style w:type="character" w:styleId="Hyperlink">
    <w:name w:val="Hyperlink"/>
    <w:basedOn w:val="DefaultParagraphFont"/>
    <w:uiPriority w:val="99"/>
    <w:unhideWhenUsed/>
    <w:rsid w:val="00E26CEB"/>
    <w:rPr>
      <w:color w:val="2783BA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26CE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26C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6CEB"/>
    <w:rPr>
      <w:rFonts w:ascii="Calibri" w:hAnsi="Calibri" w:cs="Calibri"/>
    </w:rPr>
  </w:style>
  <w:style w:type="paragraph" w:styleId="ListParagraph">
    <w:name w:val="List Paragraph"/>
    <w:basedOn w:val="Normal"/>
    <w:uiPriority w:val="34"/>
    <w:qFormat/>
    <w:rsid w:val="00E26CEB"/>
    <w:pPr>
      <w:ind w:left="720"/>
      <w:contextualSpacing/>
    </w:pPr>
  </w:style>
  <w:style w:type="paragraph" w:customStyle="1" w:styleId="AnswerKey">
    <w:name w:val="Answer Key"/>
    <w:basedOn w:val="Normal"/>
    <w:qFormat/>
    <w:rsid w:val="00E26CEB"/>
    <w:rPr>
      <w:color w:val="D30F7F" w:themeColor="accent5"/>
    </w:rPr>
  </w:style>
  <w:style w:type="paragraph" w:styleId="BodyText">
    <w:name w:val="Body Text"/>
    <w:basedOn w:val="Normal"/>
    <w:link w:val="BodyTextChar"/>
    <w:uiPriority w:val="99"/>
    <w:semiHidden/>
    <w:unhideWhenUsed/>
    <w:rsid w:val="002349B4"/>
  </w:style>
  <w:style w:type="character" w:customStyle="1" w:styleId="BodyTextChar">
    <w:name w:val="Body Text Char"/>
    <w:basedOn w:val="DefaultParagraphFont"/>
    <w:link w:val="BodyText"/>
    <w:uiPriority w:val="99"/>
    <w:semiHidden/>
    <w:rsid w:val="002349B4"/>
    <w:rPr>
      <w:kern w:val="0"/>
      <w:szCs w:val="22"/>
      <w14:ligatures w14:val="none"/>
    </w:rPr>
  </w:style>
  <w:style w:type="table" w:styleId="TableGrid">
    <w:name w:val="Table Grid"/>
    <w:basedOn w:val="TableNormal"/>
    <w:uiPriority w:val="39"/>
    <w:rsid w:val="002349B4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2349B4"/>
    <w:pPr>
      <w:jc w:val="center"/>
    </w:pPr>
    <w:rPr>
      <w:rFonts w:asciiTheme="majorHAnsi" w:hAnsiTheme="majorHAnsi"/>
      <w:b/>
      <w:color w:val="FFFFFF" w:themeColor="background1"/>
    </w:rPr>
  </w:style>
  <w:style w:type="character" w:customStyle="1" w:styleId="TableColumnHeadersChar">
    <w:name w:val="Table Column Headers Char"/>
    <w:basedOn w:val="DefaultParagraphFont"/>
    <w:link w:val="TableColumnHeaders"/>
    <w:rsid w:val="002349B4"/>
    <w:rPr>
      <w:rFonts w:asciiTheme="majorHAnsi" w:hAnsiTheme="majorHAnsi"/>
      <w:b/>
      <w:color w:val="FFFFFF" w:themeColor="background1"/>
      <w:kern w:val="0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543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eu0002\Documents\Custom%20Office%20Templates\LEARN%20Vertical%20Template.dotx" TargetMode="External"/></Relationships>
</file>

<file path=word/theme/theme1.xml><?xml version="1.0" encoding="utf-8"?>
<a:theme xmlns:a="http://schemas.openxmlformats.org/drawingml/2006/main" name="Office Theme">
  <a:themeElements>
    <a:clrScheme name="LEARN 2025">
      <a:dk1>
        <a:srgbClr val="000000"/>
      </a:dk1>
      <a:lt1>
        <a:srgbClr val="FFFFFF"/>
      </a:lt1>
      <a:dk2>
        <a:srgbClr val="595959"/>
      </a:dk2>
      <a:lt2>
        <a:srgbClr val="EEEEEE"/>
      </a:lt2>
      <a:accent1>
        <a:srgbClr val="288AC3"/>
      </a:accent1>
      <a:accent2>
        <a:srgbClr val="285781"/>
      </a:accent2>
      <a:accent3>
        <a:srgbClr val="971D20"/>
      </a:accent3>
      <a:accent4>
        <a:srgbClr val="E8BF3C"/>
      </a:accent4>
      <a:accent5>
        <a:srgbClr val="D30F7F"/>
      </a:accent5>
      <a:accent6>
        <a:srgbClr val="FFFFFF"/>
      </a:accent6>
      <a:hlink>
        <a:srgbClr val="288AC3"/>
      </a:hlink>
      <a:folHlink>
        <a:srgbClr val="288AC3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LEARN Vertical Template</Template>
  <TotalTime>0</TotalTime>
  <Pages>3</Pages>
  <Words>75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LEARN Vertical Template</vt:lpstr>
    </vt:vector>
  </TitlesOfParts>
  <Manager/>
  <Company/>
  <LinksUpToDate>false</LinksUpToDate>
  <CharactersWithSpaces>507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 Suite and Google Classroom</dc:title>
  <dc:subject/>
  <dc:creator>k20center@ou.edu</dc:creator>
  <cp:keywords/>
  <dc:description/>
  <cp:lastModifiedBy>Lieu, Mary</cp:lastModifiedBy>
  <cp:revision>2</cp:revision>
  <cp:lastPrinted>2026-04-28T22:59:00Z</cp:lastPrinted>
  <dcterms:created xsi:type="dcterms:W3CDTF">2026-04-28T22:59:00Z</dcterms:created>
  <dcterms:modified xsi:type="dcterms:W3CDTF">2026-04-28T22:59:00Z</dcterms:modified>
  <cp:category/>
</cp:coreProperties>
</file>