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0294E" w14:textId="77777777" w:rsidR="0085605D" w:rsidRDefault="0085605D" w:rsidP="0085605D">
      <w:r>
        <w:rPr>
          <w:rFonts w:ascii="Calibri" w:eastAsia="Calibri" w:hAnsi="Calibri" w:cs="Calibri"/>
          <w:b/>
          <w:sz w:val="32"/>
          <w:szCs w:val="32"/>
        </w:rPr>
        <w:t>HOW TO CREATE GOOGLE SHEETS</w:t>
      </w:r>
    </w:p>
    <w:p w14:paraId="36CD8967" w14:textId="77777777" w:rsidR="0085605D" w:rsidRDefault="0085605D" w:rsidP="0085605D">
      <w:r>
        <w:t xml:space="preserve">Following is the task list from the G Suite &amp; Google Classroom presentation with accompanying screenshots. Work through the list to familiarize yourself with Google Sheets. </w:t>
      </w:r>
    </w:p>
    <w:p w14:paraId="061CF5D6" w14:textId="77777777" w:rsidR="0085605D" w:rsidRDefault="0085605D" w:rsidP="0085605D">
      <w:pPr>
        <w:pStyle w:val="Heading1"/>
      </w:pPr>
      <w:r>
        <w:t>Task List</w:t>
      </w:r>
    </w:p>
    <w:p w14:paraId="200FB5D0" w14:textId="77777777" w:rsidR="0085605D" w:rsidRDefault="0085605D" w:rsidP="0085605D">
      <w:pPr>
        <w:widowControl w:val="0"/>
        <w:numPr>
          <w:ilvl w:val="0"/>
          <w:numId w:val="5"/>
        </w:numPr>
        <w:spacing w:before="120" w:after="0" w:line="240" w:lineRule="auto"/>
      </w:pPr>
      <w:r>
        <w:t xml:space="preserve">Go to </w:t>
      </w:r>
      <w:hyperlink r:id="rId7">
        <w:r>
          <w:t>tinyurl.com/</w:t>
        </w:r>
        <w:proofErr w:type="spellStart"/>
        <w:r>
          <w:t>SFSSheets</w:t>
        </w:r>
        <w:proofErr w:type="spellEnd"/>
      </w:hyperlink>
    </w:p>
    <w:p w14:paraId="15BEA057" w14:textId="77777777" w:rsidR="0085605D" w:rsidRDefault="0085605D" w:rsidP="0085605D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17C39FF" wp14:editId="55C9D390">
                <wp:extent cx="5943600" cy="685800"/>
                <wp:effectExtent l="12700" t="12700" r="12700" b="12700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85800"/>
                          <a:chOff x="152400" y="152400"/>
                          <a:chExt cx="11887198" cy="1350599"/>
                        </a:xfrm>
                      </wpg:grpSpPr>
                      <pic:pic xmlns:pic="http://schemas.openxmlformats.org/drawingml/2006/picture">
                        <pic:nvPicPr>
                          <pic:cNvPr id="54" name="Shape 8" descr="Screen Shot 2019-09-18 at 4.15.35 PM.png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b="76100"/>
                          <a:stretch/>
                        </pic:blipFill>
                        <pic:spPr>
                          <a:xfrm>
                            <a:off x="152400" y="152400"/>
                            <a:ext cx="11887198" cy="135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Oval 55"/>
                        <wps:cNvSpPr/>
                        <wps:spPr>
                          <a:xfrm>
                            <a:off x="727250" y="310300"/>
                            <a:ext cx="2201100" cy="475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CB9EB78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C39FF" id="Group 53" o:spid="_x0000_s1026" style="width:468pt;height:54pt;mso-position-horizontal-relative:char;mso-position-vertical-relative:line" coordorigin="1524,1524" coordsize="118871,1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8" o:spid="_x0000_s1027" type="#_x0000_t75" alt="Screen Shot 2019-09-18 at 4.15.35 PM.png" style="position:absolute;left:1524;top:1524;width:118871;height:135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">
                  <v:imagedata r:id="rId9" o:title="Screen Shot 2019-09-18 at 4.15.35 PM" cropbottom="49873f"/>
                </v:shape>
                <v:oval id="Oval 55" o:spid="_x0000_s1028" style="position:absolute;left:7272;top:3103;width:22011;height:4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CB9EB78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D19F0C9" w14:textId="77777777" w:rsidR="0085605D" w:rsidRDefault="0085605D" w:rsidP="0085605D">
      <w:pPr>
        <w:widowControl w:val="0"/>
        <w:numPr>
          <w:ilvl w:val="0"/>
          <w:numId w:val="5"/>
        </w:numPr>
        <w:spacing w:before="120" w:after="0" w:line="240" w:lineRule="auto"/>
      </w:pPr>
      <w:r>
        <w:t>Make a copy of the “Campus Visit” Spreadsheet</w:t>
      </w:r>
    </w:p>
    <w:p w14:paraId="77373E49" w14:textId="77777777" w:rsidR="0085605D" w:rsidRDefault="0085605D" w:rsidP="0085605D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AC612AE" wp14:editId="5BC76F1B">
                <wp:extent cx="5943600" cy="1955800"/>
                <wp:effectExtent l="12700" t="12700" r="12700" b="12700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955800"/>
                          <a:chOff x="152400" y="152400"/>
                          <a:chExt cx="11887200" cy="3904022"/>
                        </a:xfrm>
                      </wpg:grpSpPr>
                      <pic:pic xmlns:pic="http://schemas.openxmlformats.org/drawingml/2006/picture">
                        <pic:nvPicPr>
                          <pic:cNvPr id="57" name="Shape 23" descr="Screen Shot 2019-09-18 at 4.15.45 PM.png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390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Oval 58"/>
                        <wps:cNvSpPr/>
                        <wps:spPr>
                          <a:xfrm>
                            <a:off x="3298250" y="2742800"/>
                            <a:ext cx="1309200" cy="853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38B5B52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612AE" id="Group 56" o:spid="_x0000_s1029" style="width:468pt;height:154pt;mso-position-horizontal-relative:char;mso-position-vertical-relative:line" coordorigin="1524,1524" coordsize="118872,39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">
                <v:shape id="Shape 23" o:spid="_x0000_s1030" type="#_x0000_t75" alt="Screen Shot 2019-09-18 at 4.15.45 PM.png" style="position:absolute;left:1524;top:1524;width:118872;height:390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">
                  <v:imagedata r:id="rId11" o:title="Screen Shot 2019-09-18 at 4.15.45 PM"/>
                </v:shape>
                <v:oval id="Oval 58" o:spid="_x0000_s1031" style="position:absolute;left:32982;top:27428;width:13092;height:8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38B5B52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D5D6C9C" w14:textId="77777777" w:rsidR="0085605D" w:rsidRDefault="0085605D" w:rsidP="0085605D">
      <w:pPr>
        <w:widowControl w:val="0"/>
        <w:numPr>
          <w:ilvl w:val="0"/>
          <w:numId w:val="5"/>
        </w:numPr>
        <w:spacing w:after="0" w:line="240" w:lineRule="auto"/>
      </w:pPr>
      <w:r>
        <w:t>Sort the information by teacher (it will be helpful to freeze the top row first)</w:t>
      </w:r>
    </w:p>
    <w:p w14:paraId="241C5A57" w14:textId="77777777" w:rsidR="0085605D" w:rsidRDefault="0085605D" w:rsidP="0085605D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0CFE4D1B" wp14:editId="12E0C6AC">
                <wp:extent cx="5943600" cy="2087735"/>
                <wp:effectExtent l="12700" t="12700" r="12700" b="12700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87735"/>
                          <a:chOff x="152400" y="152400"/>
                          <a:chExt cx="10963025" cy="3842649"/>
                        </a:xfrm>
                      </wpg:grpSpPr>
                      <pic:pic xmlns:pic="http://schemas.openxmlformats.org/drawingml/2006/picture">
                        <pic:nvPicPr>
                          <pic:cNvPr id="60" name="Shape 18" descr="Screen Shot 2019-09-18 at 4.17.32 PM.png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b="56527"/>
                          <a:stretch/>
                        </pic:blipFill>
                        <pic:spPr>
                          <a:xfrm>
                            <a:off x="152400" y="152400"/>
                            <a:ext cx="10963025" cy="384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Oval 61"/>
                        <wps:cNvSpPr/>
                        <wps:spPr>
                          <a:xfrm>
                            <a:off x="728625" y="767425"/>
                            <a:ext cx="3413400" cy="892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43B3508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FE4D1B" id="Group 59" o:spid="_x0000_s1032" style="width:468pt;height:164.4pt;mso-position-horizontal-relative:char;mso-position-vertical-relative:line" coordorigin="1524,1524" coordsize="109630,38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">
                <v:shape id="Shape 18" o:spid="_x0000_s1033" type="#_x0000_t75" alt="Screen Shot 2019-09-18 at 4.17.32 PM.png" style="position:absolute;left:1524;top:1524;width:109630;height:384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">
                  <v:imagedata r:id="rId13" o:title="Screen Shot 2019-09-18 at 4.17.32 PM" cropbottom="37046f"/>
                </v:shape>
                <v:oval id="Oval 61" o:spid="_x0000_s1034" style="position:absolute;left:7286;top:7674;width:34134;height:8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43B3508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EC281E3" w14:textId="77777777" w:rsidR="0085605D" w:rsidRDefault="0085605D" w:rsidP="0085605D">
      <w:pPr>
        <w:widowControl w:val="0"/>
        <w:spacing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5432815C" wp14:editId="30998E33">
                <wp:extent cx="5943600" cy="3987800"/>
                <wp:effectExtent l="12700" t="12700" r="12700" b="1270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987800"/>
                          <a:chOff x="152400" y="152400"/>
                          <a:chExt cx="10974675" cy="7352850"/>
                        </a:xfrm>
                      </wpg:grpSpPr>
                      <pic:pic xmlns:pic="http://schemas.openxmlformats.org/drawingml/2006/picture">
                        <pic:nvPicPr>
                          <pic:cNvPr id="9" name="Shape 2" descr="Screen Shot 2019-09-18 at 4.17.47 PM.png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 b="16812"/>
                          <a:stretch/>
                        </pic:blipFill>
                        <pic:spPr>
                          <a:xfrm>
                            <a:off x="152400" y="152400"/>
                            <a:ext cx="10974675" cy="73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2864650" y="1270275"/>
                            <a:ext cx="3374400" cy="4479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E6E1805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2815C" id="Group 7" o:spid="_x0000_s1035" style="width:468pt;height:314pt;mso-position-horizontal-relative:char;mso-position-vertical-relative:line" coordorigin="1524,1524" coordsize="109746,73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">
                <v:shape id="Shape 2" o:spid="_x0000_s1036" type="#_x0000_t75" alt="Screen Shot 2019-09-18 at 4.17.47 PM.png" style="position:absolute;left:1524;top:1524;width:109746;height:735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">
                  <v:imagedata r:id="rId15" o:title="Screen Shot 2019-09-18 at 4.17.47 PM" cropbottom="11018f"/>
                </v:shape>
                <v:oval id="Oval 11" o:spid="_x0000_s1037" style="position:absolute;left:28646;top:12702;width:33744;height:44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E6E1805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6FDC9D7" w14:textId="77777777" w:rsidR="0085605D" w:rsidRDefault="0085605D" w:rsidP="0085605D">
      <w:pPr>
        <w:widowControl w:val="0"/>
        <w:spacing w:after="0" w:line="240" w:lineRule="auto"/>
        <w:ind w:left="720"/>
      </w:pPr>
    </w:p>
    <w:p w14:paraId="413517FE" w14:textId="77777777" w:rsidR="0085605D" w:rsidRDefault="0085605D" w:rsidP="0085605D">
      <w:pPr>
        <w:widowControl w:val="0"/>
        <w:numPr>
          <w:ilvl w:val="0"/>
          <w:numId w:val="5"/>
        </w:numPr>
        <w:spacing w:after="0" w:line="240" w:lineRule="auto"/>
      </w:pPr>
      <w:r>
        <w:t>Fill one of the columns with a color</w:t>
      </w:r>
    </w:p>
    <w:p w14:paraId="2CE651C7" w14:textId="77777777" w:rsidR="0085605D" w:rsidRDefault="0085605D" w:rsidP="0085605D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0DF103F6" wp14:editId="7231A824">
                <wp:extent cx="5943600" cy="2133600"/>
                <wp:effectExtent l="12700" t="12700" r="12700" b="1270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133600"/>
                          <a:chOff x="152400" y="152400"/>
                          <a:chExt cx="11013451" cy="3929926"/>
                        </a:xfrm>
                      </wpg:grpSpPr>
                      <pic:pic xmlns:pic="http://schemas.openxmlformats.org/drawingml/2006/picture">
                        <pic:nvPicPr>
                          <pic:cNvPr id="13" name="Shape 16" descr="Screen Shot 2019-09-18 at 4.18.51 PM.png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 b="55539"/>
                          <a:stretch/>
                        </pic:blipFill>
                        <pic:spPr>
                          <a:xfrm>
                            <a:off x="152400" y="152400"/>
                            <a:ext cx="11013451" cy="392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4219450" y="893475"/>
                            <a:ext cx="2385300" cy="2162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09C66CA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F103F6" id="Group 12" o:spid="_x0000_s1038" style="width:468pt;height:168pt;mso-position-horizontal-relative:char;mso-position-vertical-relative:line" coordorigin="1524,1524" coordsize="110134,39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">
                <v:shape id="Shape 16" o:spid="_x0000_s1039" type="#_x0000_t75" alt="Screen Shot 2019-09-18 at 4.18.51 PM.png" style="position:absolute;left:1524;top:1524;width:110134;height:392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">
                  <v:imagedata r:id="rId17" o:title="Screen Shot 2019-09-18 at 4.18.51 PM" cropbottom="36398f"/>
                </v:shape>
                <v:oval id="Oval 14" o:spid="_x0000_s1040" style="position:absolute;left:42194;top:8934;width:23853;height:2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09C66CA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ADC055B" w14:textId="77777777" w:rsidR="0085605D" w:rsidRDefault="0085605D" w:rsidP="0085605D">
      <w:pPr>
        <w:widowControl w:val="0"/>
        <w:spacing w:after="0" w:line="240" w:lineRule="auto"/>
        <w:ind w:left="720"/>
      </w:pPr>
    </w:p>
    <w:p w14:paraId="05C6212B" w14:textId="77777777" w:rsidR="0085605D" w:rsidRDefault="0085605D" w:rsidP="0085605D">
      <w:pPr>
        <w:widowControl w:val="0"/>
        <w:spacing w:after="0" w:line="240" w:lineRule="auto"/>
        <w:ind w:left="720"/>
      </w:pPr>
    </w:p>
    <w:p w14:paraId="1CF32F70" w14:textId="77777777" w:rsidR="0085605D" w:rsidRDefault="0085605D" w:rsidP="0085605D">
      <w:pPr>
        <w:widowControl w:val="0"/>
        <w:spacing w:after="0" w:line="240" w:lineRule="auto"/>
        <w:ind w:left="720"/>
      </w:pPr>
    </w:p>
    <w:p w14:paraId="386F93BC" w14:textId="77777777" w:rsidR="0085605D" w:rsidRDefault="0085605D" w:rsidP="0085605D">
      <w:pPr>
        <w:widowControl w:val="0"/>
        <w:spacing w:after="0" w:line="240" w:lineRule="auto"/>
        <w:ind w:left="720"/>
      </w:pPr>
    </w:p>
    <w:p w14:paraId="2B83680B" w14:textId="77777777" w:rsidR="0085605D" w:rsidRDefault="0085605D" w:rsidP="0085605D">
      <w:pPr>
        <w:widowControl w:val="0"/>
        <w:spacing w:after="0" w:line="240" w:lineRule="auto"/>
        <w:ind w:left="720"/>
      </w:pPr>
    </w:p>
    <w:p w14:paraId="6B3B322E" w14:textId="77777777" w:rsidR="0085605D" w:rsidRDefault="0085605D" w:rsidP="0085605D">
      <w:pPr>
        <w:widowControl w:val="0"/>
        <w:spacing w:after="0" w:line="240" w:lineRule="auto"/>
        <w:ind w:left="720"/>
      </w:pPr>
    </w:p>
    <w:p w14:paraId="5900F3CA" w14:textId="77777777" w:rsidR="0085605D" w:rsidRDefault="0085605D" w:rsidP="0085605D">
      <w:pPr>
        <w:widowControl w:val="0"/>
        <w:spacing w:after="0" w:line="240" w:lineRule="auto"/>
        <w:ind w:left="720"/>
      </w:pPr>
    </w:p>
    <w:p w14:paraId="62C81C9A" w14:textId="77777777" w:rsidR="0085605D" w:rsidRPr="0085605D" w:rsidRDefault="0085605D" w:rsidP="0085605D">
      <w:pPr>
        <w:pStyle w:val="BodyText"/>
      </w:pPr>
    </w:p>
    <w:p w14:paraId="14956793" w14:textId="77777777" w:rsidR="0085605D" w:rsidRDefault="0085605D" w:rsidP="0085605D">
      <w:pPr>
        <w:widowControl w:val="0"/>
        <w:spacing w:after="0" w:line="240" w:lineRule="auto"/>
        <w:ind w:left="720"/>
      </w:pPr>
    </w:p>
    <w:p w14:paraId="42B3280D" w14:textId="77777777" w:rsidR="0085605D" w:rsidRDefault="0085605D" w:rsidP="0085605D">
      <w:pPr>
        <w:widowControl w:val="0"/>
        <w:numPr>
          <w:ilvl w:val="0"/>
          <w:numId w:val="5"/>
        </w:numPr>
        <w:spacing w:after="0" w:line="240" w:lineRule="auto"/>
      </w:pPr>
      <w:r>
        <w:t>Select Column E and create a graph</w:t>
      </w:r>
    </w:p>
    <w:p w14:paraId="6E1456A8" w14:textId="77777777" w:rsidR="0085605D" w:rsidRDefault="0085605D" w:rsidP="0085605D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60C5A9F" wp14:editId="52FD752E">
                <wp:extent cx="5943600" cy="1447800"/>
                <wp:effectExtent l="12700" t="12700" r="12700" b="1270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447800"/>
                          <a:chOff x="152400" y="152400"/>
                          <a:chExt cx="11027002" cy="2679051"/>
                        </a:xfrm>
                      </wpg:grpSpPr>
                      <pic:pic xmlns:pic="http://schemas.openxmlformats.org/drawingml/2006/picture">
                        <pic:nvPicPr>
                          <pic:cNvPr id="16" name="Shape 10" descr="Screen Shot 2019-09-18 at 4.19.30 PM.png"/>
                          <pic:cNvPicPr preferRelativeResize="0"/>
                        </pic:nvPicPr>
                        <pic:blipFill rotWithShape="1">
                          <a:blip r:embed="rId18">
                            <a:alphaModFix/>
                          </a:blip>
                          <a:srcRect b="69691"/>
                          <a:stretch/>
                        </pic:blipFill>
                        <pic:spPr>
                          <a:xfrm>
                            <a:off x="152400" y="152400"/>
                            <a:ext cx="11027002" cy="267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4799875" y="1357550"/>
                            <a:ext cx="1347900" cy="5430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B20074F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7020425" y="959975"/>
                            <a:ext cx="261900" cy="4557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6C536D1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0C5A9F" id="Group 15" o:spid="_x0000_s1041" style="width:468pt;height:114pt;mso-position-horizontal-relative:char;mso-position-vertical-relative:line" coordorigin="1524,1524" coordsize="110270,26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">
                <v:shape id="Shape 10" o:spid="_x0000_s1042" type="#_x0000_t75" alt="Screen Shot 2019-09-18 at 4.19.30 PM.png" style="position:absolute;left:1524;top:1524;width:110270;height:267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">
                  <v:imagedata r:id="rId19" o:title="Screen Shot 2019-09-18 at 4.19.30 PM" cropbottom="45673f"/>
                </v:shape>
                <v:oval id="Oval 17" o:spid="_x0000_s1043" style="position:absolute;left:47998;top:13575;width:13479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B20074F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8" o:spid="_x0000_s1044" style="position:absolute;left:70204;top:9599;width:2619;height:4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6C536D1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D4D665E" w14:textId="77777777" w:rsidR="0085605D" w:rsidRDefault="0085605D" w:rsidP="0085605D">
      <w:pPr>
        <w:widowControl w:val="0"/>
        <w:spacing w:after="0" w:line="240" w:lineRule="auto"/>
        <w:ind w:left="720"/>
      </w:pPr>
    </w:p>
    <w:p w14:paraId="3D5CD706" w14:textId="77777777" w:rsidR="0085605D" w:rsidRDefault="0085605D" w:rsidP="0085605D">
      <w:pPr>
        <w:widowControl w:val="0"/>
        <w:numPr>
          <w:ilvl w:val="0"/>
          <w:numId w:val="5"/>
        </w:numPr>
        <w:spacing w:after="0" w:line="240" w:lineRule="auto"/>
      </w:pPr>
      <w:r>
        <w:t>Copy all the students of a particular teacher and add them to a second sheet in the same file and rename the sheet</w:t>
      </w:r>
    </w:p>
    <w:p w14:paraId="2DB1E7D5" w14:textId="77777777" w:rsidR="0085605D" w:rsidRDefault="0085605D" w:rsidP="0085605D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0854372" wp14:editId="73794F2B">
                <wp:extent cx="5943600" cy="1498600"/>
                <wp:effectExtent l="12700" t="12700" r="12700" b="1270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498600"/>
                          <a:chOff x="152400" y="152400"/>
                          <a:chExt cx="11887201" cy="2995604"/>
                        </a:xfrm>
                      </wpg:grpSpPr>
                      <pic:pic xmlns:pic="http://schemas.openxmlformats.org/drawingml/2006/picture">
                        <pic:nvPicPr>
                          <pic:cNvPr id="20" name="Shape 6" descr="Screen Shot 2019-09-18 at 4.21.00 PM.png"/>
                          <pic:cNvPicPr preferRelativeResize="0"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299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Oval 21"/>
                        <wps:cNvSpPr/>
                        <wps:spPr>
                          <a:xfrm>
                            <a:off x="164850" y="1726025"/>
                            <a:ext cx="6613200" cy="989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6D4D6F5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854372" id="Group 19" o:spid="_x0000_s1045" style="width:468pt;height:118pt;mso-position-horizontal-relative:char;mso-position-vertical-relative:line" coordorigin="1524,1524" coordsize="118872,29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">
                <v:shape id="Shape 6" o:spid="_x0000_s1046" type="#_x0000_t75" alt="Screen Shot 2019-09-18 at 4.21.00 PM.png" style="position:absolute;left:1524;top:1524;width:118872;height:299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">
                  <v:imagedata r:id="rId21" o:title="Screen Shot 2019-09-18 at 4.21.00 PM"/>
                </v:shape>
                <v:oval id="Oval 21" o:spid="_x0000_s1047" style="position:absolute;left:1648;top:17260;width:66132;height:9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6D4D6F5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D17AA60" w14:textId="77777777" w:rsidR="0085605D" w:rsidRDefault="0085605D" w:rsidP="0085605D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0FDF0DE6" wp14:editId="7B24EBF8">
                <wp:extent cx="5943600" cy="2527300"/>
                <wp:effectExtent l="12700" t="12700" r="12700" b="1270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527300"/>
                          <a:chOff x="152400" y="152400"/>
                          <a:chExt cx="10986349" cy="4647474"/>
                        </a:xfrm>
                      </wpg:grpSpPr>
                      <pic:pic xmlns:pic="http://schemas.openxmlformats.org/drawingml/2006/picture">
                        <pic:nvPicPr>
                          <pic:cNvPr id="24" name="Shape 25" descr="Screen Shot 2019-09-18 at 4.21.27 PM.png"/>
                          <pic:cNvPicPr preferRelativeResize="0"/>
                        </pic:nvPicPr>
                        <pic:blipFill rotWithShape="1">
                          <a:blip r:embed="rId22">
                            <a:alphaModFix/>
                          </a:blip>
                          <a:srcRect b="47421"/>
                          <a:stretch/>
                        </pic:blipFill>
                        <pic:spPr>
                          <a:xfrm>
                            <a:off x="152400" y="152400"/>
                            <a:ext cx="10986349" cy="464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Oval 25"/>
                        <wps:cNvSpPr/>
                        <wps:spPr>
                          <a:xfrm>
                            <a:off x="401675" y="833925"/>
                            <a:ext cx="1309200" cy="1435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E471F31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F0DE6" id="Group 22" o:spid="_x0000_s1048" style="width:468pt;height:199pt;mso-position-horizontal-relative:char;mso-position-vertical-relative:line" coordorigin="1524,1524" coordsize="109863,46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">
                <v:shape id="Shape 25" o:spid="_x0000_s1049" type="#_x0000_t75" alt="Screen Shot 2019-09-18 at 4.21.27 PM.png" style="position:absolute;left:1524;top:1524;width:109863;height:464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">
                  <v:imagedata r:id="rId23" o:title="Screen Shot 2019-09-18 at 4.21.27 PM" cropbottom="31078f"/>
                </v:shape>
                <v:oval id="Oval 25" o:spid="_x0000_s1050" style="position:absolute;left:4016;top:8339;width:13092;height:14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E471F31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2FEFF01B" w14:textId="77777777" w:rsidR="0085605D" w:rsidRDefault="0085605D" w:rsidP="0085605D">
      <w:pPr>
        <w:widowControl w:val="0"/>
        <w:spacing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527D8ADE" wp14:editId="35455791">
                <wp:extent cx="5943600" cy="4775200"/>
                <wp:effectExtent l="12700" t="12700" r="12700" b="1270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75200"/>
                          <a:chOff x="152400" y="152400"/>
                          <a:chExt cx="11021886" cy="8855975"/>
                        </a:xfrm>
                      </wpg:grpSpPr>
                      <pic:pic xmlns:pic="http://schemas.openxmlformats.org/drawingml/2006/picture">
                        <pic:nvPicPr>
                          <pic:cNvPr id="27" name="Shape 20" descr="Screen Shot 2019-09-18 at 4.21.51 PM.png"/>
                          <pic:cNvPicPr preferRelativeResize="0"/>
                        </pic:nvPicPr>
                        <pic:blipFill>
                          <a:blip r:embed="rId2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021886" cy="88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1367225" y="8630075"/>
                            <a:ext cx="1056900" cy="378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9845863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380925" y="785425"/>
                            <a:ext cx="1435200" cy="1532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53FDA01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7D8ADE" id="Group 26" o:spid="_x0000_s1051" style="width:468pt;height:376pt;mso-position-horizontal-relative:char;mso-position-vertical-relative:line" coordorigin="1524,1524" coordsize="110218,88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">
                <v:shape id="Shape 20" o:spid="_x0000_s1052" type="#_x0000_t75" alt="Screen Shot 2019-09-18 at 4.21.51 PM.png" style="position:absolute;left:1524;top:1524;width:110218;height:883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">
                  <v:imagedata r:id="rId25" o:title="Screen Shot 2019-09-18 at 4.21.51 PM"/>
                </v:shape>
                <v:oval id="Oval 28" o:spid="_x0000_s1053" style="position:absolute;left:13672;top:86300;width:10569;height:3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9845863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9" o:spid="_x0000_s1054" style="position:absolute;left:3809;top:7854;width:14352;height:15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53FDA01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22DAFD5F" w14:textId="77777777" w:rsidR="0085605D" w:rsidRDefault="0085605D" w:rsidP="0085605D">
      <w:pPr>
        <w:widowControl w:val="0"/>
        <w:spacing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403D2540" wp14:editId="04CADE59">
                <wp:extent cx="5943600" cy="4775200"/>
                <wp:effectExtent l="12700" t="12700" r="12700" b="1270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75200"/>
                          <a:chOff x="152400" y="152400"/>
                          <a:chExt cx="11026918" cy="8865475"/>
                        </a:xfrm>
                      </wpg:grpSpPr>
                      <pic:pic xmlns:pic="http://schemas.openxmlformats.org/drawingml/2006/picture">
                        <pic:nvPicPr>
                          <pic:cNvPr id="31" name="Shape 4" descr="Screen Shot 2019-09-18 at 4.22.11 PM.png"/>
                          <pic:cNvPicPr preferRelativeResize="0"/>
                        </pic:nvPicPr>
                        <pic:blipFill>
                          <a:blip r:embed="rId2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026918" cy="883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Oval 32"/>
                        <wps:cNvSpPr/>
                        <wps:spPr>
                          <a:xfrm>
                            <a:off x="892100" y="6574375"/>
                            <a:ext cx="1871400" cy="24435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D9B44EF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3D2540" id="Group 30" o:spid="_x0000_s1055" style="width:468pt;height:376pt;mso-position-horizontal-relative:char;mso-position-vertical-relative:line" coordorigin="1524,1524" coordsize="110269,88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">
                <v:shape id="Shape 4" o:spid="_x0000_s1056" type="#_x0000_t75" alt="Screen Shot 2019-09-18 at 4.22.11 PM.png" style="position:absolute;left:1524;top:1524;width:110269;height:883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">
                  <v:imagedata r:id="rId27" o:title="Screen Shot 2019-09-18 at 4.22.11 PM"/>
                </v:shape>
                <v:oval id="Oval 32" o:spid="_x0000_s1057" style="position:absolute;left:8921;top:65743;width:18714;height:24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D9B44EF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636FCE1" w14:textId="77777777" w:rsidR="0085605D" w:rsidRDefault="0085605D" w:rsidP="0085605D">
      <w:pPr>
        <w:widowControl w:val="0"/>
        <w:spacing w:after="0" w:line="240" w:lineRule="auto"/>
        <w:ind w:left="720"/>
      </w:pPr>
    </w:p>
    <w:p w14:paraId="469015A3" w14:textId="77777777" w:rsidR="0085605D" w:rsidRDefault="0085605D" w:rsidP="0085605D">
      <w:pPr>
        <w:widowControl w:val="0"/>
        <w:numPr>
          <w:ilvl w:val="0"/>
          <w:numId w:val="5"/>
        </w:numPr>
        <w:spacing w:after="0" w:line="240" w:lineRule="auto"/>
      </w:pPr>
      <w:r>
        <w:t>Find the average age</w:t>
      </w:r>
    </w:p>
    <w:p w14:paraId="209AD626" w14:textId="77777777" w:rsidR="0085605D" w:rsidRDefault="0085605D" w:rsidP="0085605D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5C0A47E" wp14:editId="7A735D65">
                <wp:extent cx="5943600" cy="1470475"/>
                <wp:effectExtent l="12700" t="12700" r="12700" b="1270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470475"/>
                          <a:chOff x="152400" y="152400"/>
                          <a:chExt cx="10991476" cy="2708125"/>
                        </a:xfrm>
                      </wpg:grpSpPr>
                      <pic:pic xmlns:pic="http://schemas.openxmlformats.org/drawingml/2006/picture">
                        <pic:nvPicPr>
                          <pic:cNvPr id="34" name="Shape 13" descr="Screen Shot 2019-09-18 at 4.23.16 PM.png"/>
                          <pic:cNvPicPr preferRelativeResize="0"/>
                        </pic:nvPicPr>
                        <pic:blipFill rotWithShape="1">
                          <a:blip r:embed="rId28">
                            <a:alphaModFix/>
                          </a:blip>
                          <a:srcRect b="69362"/>
                          <a:stretch/>
                        </pic:blipFill>
                        <pic:spPr>
                          <a:xfrm>
                            <a:off x="152400" y="152400"/>
                            <a:ext cx="10991476" cy="27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Oval 35"/>
                        <wps:cNvSpPr/>
                        <wps:spPr>
                          <a:xfrm>
                            <a:off x="5575600" y="1696925"/>
                            <a:ext cx="921300" cy="824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8B0663C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7398600" y="930875"/>
                            <a:ext cx="911400" cy="9600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24EC45F" w14:textId="77777777" w:rsidR="0085605D" w:rsidRDefault="0085605D" w:rsidP="0085605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C0A47E" id="Group 33" o:spid="_x0000_s1058" style="width:468pt;height:115.8pt;mso-position-horizontal-relative:char;mso-position-vertical-relative:line" coordorigin="1524,1524" coordsize="109914,27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">
                <v:shape id="Shape 13" o:spid="_x0000_s1059" type="#_x0000_t75" alt="Screen Shot 2019-09-18 at 4.23.16 PM.png" style="position:absolute;left:1524;top:1524;width:109914;height:270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">
                  <v:imagedata r:id="rId29" o:title="Screen Shot 2019-09-18 at 4.23.16 PM" cropbottom="45457f"/>
                </v:shape>
                <v:oval id="Oval 35" o:spid="_x0000_s1060" style="position:absolute;left:55756;top:16969;width:9213;height:8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8B0663C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36" o:spid="_x0000_s1061" style="position:absolute;left:73986;top:9308;width:9114;height:9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24EC45F" w14:textId="77777777" w:rsidR="0085605D" w:rsidRDefault="0085605D" w:rsidP="0085605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F1631AA" w14:textId="77777777" w:rsidR="0085605D" w:rsidRPr="00845F5B" w:rsidRDefault="0085605D" w:rsidP="0085605D">
      <w:pPr>
        <w:pStyle w:val="Heading1"/>
      </w:pPr>
    </w:p>
    <w:p w14:paraId="45EA8749" w14:textId="77777777" w:rsidR="001B5BA6" w:rsidRPr="0085605D" w:rsidRDefault="001B5BA6" w:rsidP="0085605D"/>
    <w:sectPr w:rsidR="001B5BA6" w:rsidRPr="0085605D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B8D7B" w14:textId="77777777" w:rsidR="00342856" w:rsidRDefault="00342856" w:rsidP="00DC1CA0">
      <w:r>
        <w:separator/>
      </w:r>
    </w:p>
  </w:endnote>
  <w:endnote w:type="continuationSeparator" w:id="0">
    <w:p w14:paraId="2086B0BB" w14:textId="77777777" w:rsidR="00342856" w:rsidRDefault="00342856" w:rsidP="00DC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89FC8" w14:textId="77777777" w:rsidR="00DC1CA0" w:rsidRPr="00304DC6" w:rsidRDefault="008F712F" w:rsidP="004C2D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F1EA23C" wp14:editId="25428787">
              <wp:simplePos x="0" y="0"/>
              <wp:positionH relativeFrom="column">
                <wp:posOffset>1341450</wp:posOffset>
              </wp:positionH>
              <wp:positionV relativeFrom="paragraph">
                <wp:posOffset>-240665</wp:posOffset>
              </wp:positionV>
              <wp:extent cx="3735294" cy="1828800"/>
              <wp:effectExtent l="0" t="0" r="0" b="0"/>
              <wp:wrapNone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529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5BB2EE" w14:textId="7D98138A" w:rsidR="009F0B2E" w:rsidRPr="008C5074" w:rsidRDefault="002349B4" w:rsidP="008C5074">
                          <w:pPr>
                            <w:pStyle w:val="Footer"/>
                          </w:pPr>
                          <w:r>
                            <w:t>G SUITE AND GOOGLE CLASSROOM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1EA2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2" type="#_x0000_t202" style="position:absolute;left:0;text-align:left;margin-left:105.65pt;margin-top:-18.95pt;width:294.1pt;height:2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" filled="f" stroked="f" strokeweight=".5pt">
              <v:textbox style="mso-fit-shape-to-text:t">
                <w:txbxContent>
                  <w:p w14:paraId="695BB2EE" w14:textId="7D98138A" w:rsidR="009F0B2E" w:rsidRPr="008C5074" w:rsidRDefault="002349B4" w:rsidP="008C5074">
                    <w:pPr>
                      <w:pStyle w:val="Footer"/>
                    </w:pPr>
                    <w:r>
                      <w:t>G SUITE AND GOOGLE CLASSROOM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5" behindDoc="1" locked="0" layoutInCell="1" allowOverlap="1" wp14:anchorId="04561492" wp14:editId="755FE64C">
          <wp:simplePos x="0" y="0"/>
          <wp:positionH relativeFrom="column">
            <wp:posOffset>1243584</wp:posOffset>
          </wp:positionH>
          <wp:positionV relativeFrom="paragraph">
            <wp:posOffset>-193853</wp:posOffset>
          </wp:positionV>
          <wp:extent cx="4673600" cy="393700"/>
          <wp:effectExtent l="0" t="0" r="0" b="0"/>
          <wp:wrapNone/>
          <wp:docPr id="18495930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22A87" w14:textId="77777777" w:rsidR="00342856" w:rsidRDefault="00342856" w:rsidP="00DC1CA0">
      <w:r>
        <w:separator/>
      </w:r>
    </w:p>
  </w:footnote>
  <w:footnote w:type="continuationSeparator" w:id="0">
    <w:p w14:paraId="6F6AF707" w14:textId="77777777" w:rsidR="00342856" w:rsidRDefault="00342856" w:rsidP="00DC1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27646"/>
    <w:multiLevelType w:val="multilevel"/>
    <w:tmpl w:val="46EEB06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4"/>
  </w:num>
  <w:num w:numId="2" w16cid:durableId="1771200790">
    <w:abstractNumId w:val="3"/>
  </w:num>
  <w:num w:numId="3" w16cid:durableId="729034853">
    <w:abstractNumId w:val="2"/>
  </w:num>
  <w:num w:numId="4" w16cid:durableId="150681873">
    <w:abstractNumId w:val="1"/>
  </w:num>
  <w:num w:numId="5" w16cid:durableId="1856338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9B4"/>
    <w:rsid w:val="00072D23"/>
    <w:rsid w:val="000C7623"/>
    <w:rsid w:val="001B5BA6"/>
    <w:rsid w:val="001C5AFC"/>
    <w:rsid w:val="002040D8"/>
    <w:rsid w:val="00231C2A"/>
    <w:rsid w:val="00233158"/>
    <w:rsid w:val="002349B4"/>
    <w:rsid w:val="00245200"/>
    <w:rsid w:val="00246BC1"/>
    <w:rsid w:val="00274BB5"/>
    <w:rsid w:val="002D4C34"/>
    <w:rsid w:val="00304DC6"/>
    <w:rsid w:val="00342856"/>
    <w:rsid w:val="00403889"/>
    <w:rsid w:val="00463853"/>
    <w:rsid w:val="00480109"/>
    <w:rsid w:val="004806AD"/>
    <w:rsid w:val="004856EB"/>
    <w:rsid w:val="004C2D48"/>
    <w:rsid w:val="004D0B87"/>
    <w:rsid w:val="005345DE"/>
    <w:rsid w:val="005B2598"/>
    <w:rsid w:val="005B4511"/>
    <w:rsid w:val="005E3EB2"/>
    <w:rsid w:val="00644B47"/>
    <w:rsid w:val="006C5B24"/>
    <w:rsid w:val="006E2654"/>
    <w:rsid w:val="006F637F"/>
    <w:rsid w:val="00782F44"/>
    <w:rsid w:val="007A5710"/>
    <w:rsid w:val="00802DB0"/>
    <w:rsid w:val="0085605D"/>
    <w:rsid w:val="008C5074"/>
    <w:rsid w:val="008E31E6"/>
    <w:rsid w:val="008F712F"/>
    <w:rsid w:val="009112D3"/>
    <w:rsid w:val="00914680"/>
    <w:rsid w:val="00976B6A"/>
    <w:rsid w:val="00977E3D"/>
    <w:rsid w:val="009A7873"/>
    <w:rsid w:val="009F0B2E"/>
    <w:rsid w:val="00A1673F"/>
    <w:rsid w:val="00A77EC7"/>
    <w:rsid w:val="00AF213D"/>
    <w:rsid w:val="00B25C80"/>
    <w:rsid w:val="00BD7B9F"/>
    <w:rsid w:val="00BF08CE"/>
    <w:rsid w:val="00C83603"/>
    <w:rsid w:val="00CD2461"/>
    <w:rsid w:val="00CE2E34"/>
    <w:rsid w:val="00CF4EFB"/>
    <w:rsid w:val="00D72955"/>
    <w:rsid w:val="00D760BA"/>
    <w:rsid w:val="00DC1CA0"/>
    <w:rsid w:val="00DE0B48"/>
    <w:rsid w:val="00E26CEB"/>
    <w:rsid w:val="00E326C3"/>
    <w:rsid w:val="00E45663"/>
    <w:rsid w:val="00E46C11"/>
    <w:rsid w:val="00E76FF3"/>
    <w:rsid w:val="00EA2AF9"/>
    <w:rsid w:val="00EB6E7A"/>
    <w:rsid w:val="00F10244"/>
    <w:rsid w:val="00F80B5C"/>
    <w:rsid w:val="00F8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BC469"/>
  <w15:chartTrackingRefBased/>
  <w15:docId w15:val="{C0B6221B-8E53-4142-9023-AA79FD2C2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2349B4"/>
    <w:pPr>
      <w:spacing w:after="120" w:line="276" w:lineRule="auto"/>
    </w:pPr>
    <w:rPr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CEB"/>
    <w:pPr>
      <w:spacing w:before="20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CEB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E26CEB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E26CEB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CEB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C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CEB"/>
    <w:rPr>
      <w:rFonts w:ascii="Calibri" w:eastAsia="Times New Roman" w:hAnsi="Calibri" w:cs="Calibri"/>
      <w:b/>
      <w:bCs/>
      <w:color w:val="971D20" w:themeColor="accent3"/>
      <w:kern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26CEB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E26CEB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26CEB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CEB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CEB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CEB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CEB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CEB"/>
    <w:rPr>
      <w:rFonts w:ascii="Calibri" w:eastAsiaTheme="majorEastAsia" w:hAnsi="Calibri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E26CEB"/>
    <w:rPr>
      <w:b/>
      <w:bCs/>
      <w:caps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E26CEB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26CEB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26CEB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E26CEB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E26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E26CEB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E26CEB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6C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6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CEB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E26CEB"/>
    <w:pPr>
      <w:ind w:left="720"/>
      <w:contextualSpacing/>
    </w:pPr>
  </w:style>
  <w:style w:type="paragraph" w:customStyle="1" w:styleId="AnswerKey">
    <w:name w:val="Answer Key"/>
    <w:basedOn w:val="Normal"/>
    <w:qFormat/>
    <w:rsid w:val="00E26CEB"/>
    <w:rPr>
      <w:color w:val="D30F7F" w:themeColor="accent5"/>
    </w:rPr>
  </w:style>
  <w:style w:type="paragraph" w:styleId="BodyText">
    <w:name w:val="Body Text"/>
    <w:basedOn w:val="Normal"/>
    <w:link w:val="BodyTextChar"/>
    <w:uiPriority w:val="99"/>
    <w:semiHidden/>
    <w:unhideWhenUsed/>
    <w:rsid w:val="002349B4"/>
  </w:style>
  <w:style w:type="character" w:customStyle="1" w:styleId="BodyTextChar">
    <w:name w:val="Body Text Char"/>
    <w:basedOn w:val="DefaultParagraphFont"/>
    <w:link w:val="BodyText"/>
    <w:uiPriority w:val="99"/>
    <w:semiHidden/>
    <w:rsid w:val="002349B4"/>
    <w:rPr>
      <w:kern w:val="0"/>
      <w:szCs w:val="22"/>
      <w14:ligatures w14:val="none"/>
    </w:rPr>
  </w:style>
  <w:style w:type="table" w:styleId="TableGrid">
    <w:name w:val="Table Grid"/>
    <w:basedOn w:val="TableNormal"/>
    <w:uiPriority w:val="39"/>
    <w:rsid w:val="002349B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2349B4"/>
    <w:pPr>
      <w:jc w:val="center"/>
    </w:pPr>
    <w:rPr>
      <w:rFonts w:asciiTheme="majorHAnsi" w:hAnsiTheme="majorHAnsi"/>
      <w:b/>
      <w:color w:val="FFFFFF" w:themeColor="background1"/>
    </w:rPr>
  </w:style>
  <w:style w:type="character" w:customStyle="1" w:styleId="TableColumnHeadersChar">
    <w:name w:val="Table Column Headers Char"/>
    <w:basedOn w:val="DefaultParagraphFont"/>
    <w:link w:val="TableColumnHeaders"/>
    <w:rsid w:val="002349B4"/>
    <w:rPr>
      <w:rFonts w:asciiTheme="majorHAnsi" w:hAnsiTheme="majorHAnsi"/>
      <w:b/>
      <w:color w:val="FFFFFF" w:themeColor="background1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docs.google.com/spreadsheets/d/1xruU9wCDCdFhkNyK5oX1Qi4pWmxuhzKl_deBGidmxQg/cop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u0002\Documents\Custom%20Office%20Templates\LEARN%20Vertical%20Template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</Template>
  <TotalTime>1</TotalTime>
  <Pages>5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Vertical Template</vt:lpstr>
    </vt:vector>
  </TitlesOfParts>
  <Manager/>
  <Company/>
  <LinksUpToDate>false</LinksUpToDate>
  <CharactersWithSpaces>717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k20center@ou.edu</dc:creator>
  <cp:keywords/>
  <dc:description/>
  <cp:lastModifiedBy>Lieu, Mary</cp:lastModifiedBy>
  <cp:revision>2</cp:revision>
  <cp:lastPrinted>2026-04-28T22:58:00Z</cp:lastPrinted>
  <dcterms:created xsi:type="dcterms:W3CDTF">2026-04-28T22:59:00Z</dcterms:created>
  <dcterms:modified xsi:type="dcterms:W3CDTF">2026-04-28T22:59:00Z</dcterms:modified>
  <cp:category/>
</cp:coreProperties>
</file>