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 xml:space="preserve">HOW TO CREATE GOOGLE </w:t>
      </w:r>
      <w:r w:rsidR="00D07455">
        <w:rPr>
          <w:rFonts w:ascii="Calibri" w:eastAsia="Calibri" w:hAnsi="Calibri" w:cs="Calibri"/>
          <w:b/>
          <w:sz w:val="32"/>
          <w:szCs w:val="32"/>
        </w:rPr>
        <w:t>SHEETS</w:t>
      </w:r>
    </w:p>
    <w:p w:rsidR="004E3EBF" w:rsidRDefault="004E3EBF" w:rsidP="004E3EBF">
      <w:r>
        <w:t>Following is the task list from the G</w:t>
      </w:r>
      <w:r>
        <w:t xml:space="preserve"> S</w:t>
      </w:r>
      <w:r>
        <w:t xml:space="preserve">uite &amp; Google Classroom presentation with accompanying screenshots. Work through the list to familiarize yourself with Google </w:t>
      </w:r>
      <w:r w:rsidR="00D07455">
        <w:t>Sheets</w:t>
      </w:r>
      <w:r>
        <w:t xml:space="preserve">. </w:t>
      </w:r>
    </w:p>
    <w:p w:rsidR="00D07455" w:rsidRDefault="00D07455" w:rsidP="00D07455">
      <w:pPr>
        <w:pStyle w:val="Heading1"/>
      </w:pPr>
      <w:r>
        <w:t>Task List</w:t>
      </w:r>
    </w:p>
    <w:p w:rsidR="00D07455" w:rsidRDefault="00D07455" w:rsidP="00D07455">
      <w:pPr>
        <w:widowControl w:val="0"/>
        <w:numPr>
          <w:ilvl w:val="0"/>
          <w:numId w:val="13"/>
        </w:numPr>
        <w:spacing w:before="120" w:after="0" w:line="240" w:lineRule="auto"/>
      </w:pPr>
      <w:r>
        <w:t xml:space="preserve">Go to </w:t>
      </w:r>
      <w:hyperlink r:id="rId8">
        <w:r>
          <w:t>tinyurl.com/</w:t>
        </w:r>
        <w:proofErr w:type="spellStart"/>
        <w:r>
          <w:t>SFSSheets</w:t>
        </w:r>
        <w:proofErr w:type="spellEnd"/>
      </w:hyperlink>
    </w:p>
    <w:p w:rsidR="00D07455" w:rsidRDefault="00D07455" w:rsidP="00D07455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718396A9" wp14:editId="6037CC80">
                <wp:extent cx="5943600" cy="685800"/>
                <wp:effectExtent l="12700" t="12700" r="12700" b="12700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5800"/>
                          <a:chOff x="152400" y="152400"/>
                          <a:chExt cx="11887198" cy="1350599"/>
                        </a:xfrm>
                      </wpg:grpSpPr>
                      <pic:pic xmlns:pic="http://schemas.openxmlformats.org/drawingml/2006/picture">
                        <pic:nvPicPr>
                          <pic:cNvPr id="54" name="Shape 8" descr="Screen Shot 2019-09-18 at 4.15.35 PM.pn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76100"/>
                          <a:stretch/>
                        </pic:blipFill>
                        <pic:spPr>
                          <a:xfrm>
                            <a:off x="152400" y="152400"/>
                            <a:ext cx="11887198" cy="135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Oval 55"/>
                        <wps:cNvSpPr/>
                        <wps:spPr>
                          <a:xfrm>
                            <a:off x="727250" y="310300"/>
                            <a:ext cx="2201100" cy="47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8396A9" id="Group 53" o:spid="_x0000_s1026" style="width:468pt;height:54pt;mso-position-horizontal-relative:char;mso-position-vertical-relative:line" coordorigin="1524,1524" coordsize="118871,135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8" o:spid="_x0000_s1027" type="#_x0000_t75" alt="Screen Shot 2019-09-18 at 4.15.35 PM.png" style="position:absolute;left:1524;top:1524;width:118871;height:1350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">
                  <v:imagedata r:id="rId10" o:title="Screen Shot 2019-09-18 at 4.15.35 PM" cropbottom="49873f"/>
                </v:shape>
                <v:oval id="Oval 55" o:spid="_x0000_s1028" style="position:absolute;left:7272;top:3103;width:22011;height:47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numPr>
          <w:ilvl w:val="0"/>
          <w:numId w:val="13"/>
        </w:numPr>
        <w:spacing w:before="120" w:after="0" w:line="240" w:lineRule="auto"/>
      </w:pPr>
      <w:r>
        <w:t>Make a copy of the “Campus Visit” Spreadsheet</w:t>
      </w:r>
    </w:p>
    <w:p w:rsidR="00D07455" w:rsidRDefault="00D07455" w:rsidP="00D07455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7AD351F" wp14:editId="2ADBD24F">
                <wp:extent cx="5943600" cy="1955800"/>
                <wp:effectExtent l="12700" t="12700" r="12700" b="12700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55800"/>
                          <a:chOff x="152400" y="152400"/>
                          <a:chExt cx="11887200" cy="3904022"/>
                        </a:xfrm>
                      </wpg:grpSpPr>
                      <pic:pic xmlns:pic="http://schemas.openxmlformats.org/drawingml/2006/picture">
                        <pic:nvPicPr>
                          <pic:cNvPr id="57" name="Shape 23" descr="Screen Shot 2019-09-18 at 4.15.45 PM.png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390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Oval 58"/>
                        <wps:cNvSpPr/>
                        <wps:spPr>
                          <a:xfrm>
                            <a:off x="3298250" y="2742800"/>
                            <a:ext cx="1309200" cy="853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D351F" id="Group 56" o:spid="_x0000_s1029" style="width:468pt;height:154pt;mso-position-horizontal-relative:char;mso-position-vertical-relative:line" coordorigin="1524,1524" coordsize="118872,390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">
                <v:shape id="Shape 23" o:spid="_x0000_s1030" type="#_x0000_t75" alt="Screen Shot 2019-09-18 at 4.15.45 PM.png" style="position:absolute;left:1524;top:1524;width:118872;height:3904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">
                  <v:imagedata r:id="rId12" o:title="Screen Shot 2019-09-18 at 4.15.45 PM"/>
                </v:shape>
                <v:oval id="Oval 58" o:spid="_x0000_s1031" style="position:absolute;left:32982;top:27428;width:13092;height:85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numPr>
          <w:ilvl w:val="0"/>
          <w:numId w:val="13"/>
        </w:numPr>
        <w:spacing w:after="0" w:line="240" w:lineRule="auto"/>
      </w:pPr>
      <w:r>
        <w:t>Sort the information by teacher (it will be helpful to freeze the top row first)</w: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E1FF7B1" wp14:editId="3B6E16B8">
                <wp:extent cx="5943600" cy="2087735"/>
                <wp:effectExtent l="12700" t="12700" r="12700" b="1270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87735"/>
                          <a:chOff x="152400" y="152400"/>
                          <a:chExt cx="10963025" cy="3842649"/>
                        </a:xfrm>
                      </wpg:grpSpPr>
                      <pic:pic xmlns:pic="http://schemas.openxmlformats.org/drawingml/2006/picture">
                        <pic:nvPicPr>
                          <pic:cNvPr id="60" name="Shape 18" descr="Screen Shot 2019-09-18 at 4.17.32 PM.png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56527"/>
                          <a:stretch/>
                        </pic:blipFill>
                        <pic:spPr>
                          <a:xfrm>
                            <a:off x="152400" y="152400"/>
                            <a:ext cx="10963025" cy="384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Oval 61"/>
                        <wps:cNvSpPr/>
                        <wps:spPr>
                          <a:xfrm>
                            <a:off x="728625" y="767425"/>
                            <a:ext cx="3413400" cy="892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FF7B1" id="Group 59" o:spid="_x0000_s1032" style="width:468pt;height:164.4pt;mso-position-horizontal-relative:char;mso-position-vertical-relative:line" coordorigin="1524,1524" coordsize="109630,384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">
                <v:shape id="Shape 18" o:spid="_x0000_s1033" type="#_x0000_t75" alt="Screen Shot 2019-09-18 at 4.17.32 PM.png" style="position:absolute;left:1524;top:1524;width:109630;height:3842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">
                  <v:imagedata r:id="rId14" o:title="Screen Shot 2019-09-18 at 4.17.32 PM" cropbottom="37046f"/>
                </v:shape>
                <v:oval id="Oval 61" o:spid="_x0000_s1034" style="position:absolute;left:7286;top:7674;width:34134;height:89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096A6D62" wp14:editId="52F30897">
                <wp:extent cx="5943600" cy="3987800"/>
                <wp:effectExtent l="12700" t="12700" r="12700" b="1270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87800"/>
                          <a:chOff x="152400" y="152400"/>
                          <a:chExt cx="10974675" cy="7352850"/>
                        </a:xfrm>
                      </wpg:grpSpPr>
                      <pic:pic xmlns:pic="http://schemas.openxmlformats.org/drawingml/2006/picture">
                        <pic:nvPicPr>
                          <pic:cNvPr id="9" name="Shape 2" descr="Screen Shot 2019-09-18 at 4.17.47 PM.png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b="16812"/>
                          <a:stretch/>
                        </pic:blipFill>
                        <pic:spPr>
                          <a:xfrm>
                            <a:off x="152400" y="152400"/>
                            <a:ext cx="10974675" cy="73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/>
                        <wps:cNvSpPr/>
                        <wps:spPr>
                          <a:xfrm>
                            <a:off x="2864650" y="1270275"/>
                            <a:ext cx="3374400" cy="4479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A6D62" id="Group 7" o:spid="_x0000_s1035" style="width:468pt;height:314pt;mso-position-horizontal-relative:char;mso-position-vertical-relative:line" coordorigin="1524,1524" coordsize="109746,73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">
                <v:shape id="Shape 2" o:spid="_x0000_s1036" type="#_x0000_t75" alt="Screen Shot 2019-09-18 at 4.17.47 PM.png" style="position:absolute;left:1524;top:1524;width:109746;height:7352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">
                  <v:imagedata r:id="rId16" o:title="Screen Shot 2019-09-18 at 4.17.47 PM" cropbottom="11018f"/>
                </v:shape>
                <v:oval id="Oval 11" o:spid="_x0000_s1037" style="position:absolute;left:28646;top:12702;width:33744;height:447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numPr>
          <w:ilvl w:val="0"/>
          <w:numId w:val="13"/>
        </w:numPr>
        <w:spacing w:after="0" w:line="240" w:lineRule="auto"/>
      </w:pPr>
      <w:r>
        <w:t>Fill one of the columns with a color</w: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09D6757" wp14:editId="41925051">
                <wp:extent cx="5943600" cy="2133600"/>
                <wp:effectExtent l="12700" t="12700" r="12700" b="1270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33600"/>
                          <a:chOff x="152400" y="152400"/>
                          <a:chExt cx="11013451" cy="3929926"/>
                        </a:xfrm>
                      </wpg:grpSpPr>
                      <pic:pic xmlns:pic="http://schemas.openxmlformats.org/drawingml/2006/picture">
                        <pic:nvPicPr>
                          <pic:cNvPr id="13" name="Shape 16" descr="Screen Shot 2019-09-18 at 4.18.51 PM.png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b="55539"/>
                          <a:stretch/>
                        </pic:blipFill>
                        <pic:spPr>
                          <a:xfrm>
                            <a:off x="152400" y="152400"/>
                            <a:ext cx="11013451" cy="392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4219450" y="893475"/>
                            <a:ext cx="2385300" cy="2162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D6757" id="Group 12" o:spid="_x0000_s1038" style="width:468pt;height:168pt;mso-position-horizontal-relative:char;mso-position-vertical-relative:line" coordorigin="1524,1524" coordsize="110134,39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">
                <v:shape id="Shape 16" o:spid="_x0000_s1039" type="#_x0000_t75" alt="Screen Shot 2019-09-18 at 4.18.51 PM.png" style="position:absolute;left:1524;top:1524;width:110134;height:3929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">
                  <v:imagedata r:id="rId18" o:title="Screen Shot 2019-09-18 at 4.18.51 PM" cropbottom="36398f"/>
                </v:shape>
                <v:oval id="Oval 14" o:spid="_x0000_s1040" style="position:absolute;left:42194;top:8934;width:23853;height:21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numPr>
          <w:ilvl w:val="0"/>
          <w:numId w:val="13"/>
        </w:numPr>
        <w:spacing w:after="0" w:line="240" w:lineRule="auto"/>
      </w:pPr>
      <w:r>
        <w:t>Select Column E and create a graph</w: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252019DB" wp14:editId="5B8CA5A6">
                <wp:extent cx="5943600" cy="1447800"/>
                <wp:effectExtent l="12700" t="12700" r="12700" b="1270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47800"/>
                          <a:chOff x="152400" y="152400"/>
                          <a:chExt cx="11027002" cy="2679051"/>
                        </a:xfrm>
                      </wpg:grpSpPr>
                      <pic:pic xmlns:pic="http://schemas.openxmlformats.org/drawingml/2006/picture">
                        <pic:nvPicPr>
                          <pic:cNvPr id="16" name="Shape 10" descr="Screen Shot 2019-09-18 at 4.19.30 PM.png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 b="69691"/>
                          <a:stretch/>
                        </pic:blipFill>
                        <pic:spPr>
                          <a:xfrm>
                            <a:off x="152400" y="152400"/>
                            <a:ext cx="11027002" cy="267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4799875" y="1357550"/>
                            <a:ext cx="1347900" cy="543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7020425" y="959975"/>
                            <a:ext cx="261900" cy="4557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019DB" id="Group 15" o:spid="_x0000_s1041" style="width:468pt;height:114pt;mso-position-horizontal-relative:char;mso-position-vertical-relative:line" coordorigin="1524,1524" coordsize="110270,267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">
                <v:shape id="Shape 10" o:spid="_x0000_s1042" type="#_x0000_t75" alt="Screen Shot 2019-09-18 at 4.19.30 PM.png" style="position:absolute;left:1524;top:1524;width:110270;height:2679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">
                  <v:imagedata r:id="rId20" o:title="Screen Shot 2019-09-18 at 4.19.30 PM" cropbottom="45673f"/>
                </v:shape>
                <v:oval id="Oval 17" o:spid="_x0000_s1043" style="position:absolute;left:47998;top:13575;width:13479;height:5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8" o:spid="_x0000_s1044" style="position:absolute;left:70204;top:9599;width:2619;height:45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numPr>
          <w:ilvl w:val="0"/>
          <w:numId w:val="13"/>
        </w:numPr>
        <w:spacing w:after="0" w:line="240" w:lineRule="auto"/>
      </w:pPr>
      <w:r>
        <w:t>Copy all the students of a particular teacher and add them to a second sheet in the same file and rename the sheet</w: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DBBA8E5" wp14:editId="634B3FFE">
                <wp:extent cx="5943600" cy="1498600"/>
                <wp:effectExtent l="12700" t="12700" r="12700" b="1270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98600"/>
                          <a:chOff x="152400" y="152400"/>
                          <a:chExt cx="11887201" cy="2995604"/>
                        </a:xfrm>
                      </wpg:grpSpPr>
                      <pic:pic xmlns:pic="http://schemas.openxmlformats.org/drawingml/2006/picture">
                        <pic:nvPicPr>
                          <pic:cNvPr id="20" name="Shape 6" descr="Screen Shot 2019-09-18 at 4.21.00 PM.pn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299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164850" y="1726025"/>
                            <a:ext cx="6613200" cy="989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BA8E5" id="Group 19" o:spid="_x0000_s1045" style="width:468pt;height:118pt;mso-position-horizontal-relative:char;mso-position-vertical-relative:line" coordorigin="1524,1524" coordsize="118872,299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">
                <v:shape id="Shape 6" o:spid="_x0000_s1046" type="#_x0000_t75" alt="Screen Shot 2019-09-18 at 4.21.00 PM.png" style="position:absolute;left:1524;top:1524;width:118872;height:2995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">
                  <v:imagedata r:id="rId22" o:title="Screen Shot 2019-09-18 at 4.21.00 PM"/>
                </v:shape>
                <v:oval id="Oval 21" o:spid="_x0000_s1047" style="position:absolute;left:1648;top:17260;width:66132;height:98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8E2D534" wp14:editId="111A153E">
                <wp:extent cx="5943600" cy="2527300"/>
                <wp:effectExtent l="12700" t="12700" r="12700" b="1270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527300"/>
                          <a:chOff x="152400" y="152400"/>
                          <a:chExt cx="10986349" cy="4647474"/>
                        </a:xfrm>
                      </wpg:grpSpPr>
                      <pic:pic xmlns:pic="http://schemas.openxmlformats.org/drawingml/2006/picture">
                        <pic:nvPicPr>
                          <pic:cNvPr id="24" name="Shape 25" descr="Screen Shot 2019-09-18 at 4.21.27 PM.png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b="47421"/>
                          <a:stretch/>
                        </pic:blipFill>
                        <pic:spPr>
                          <a:xfrm>
                            <a:off x="152400" y="152400"/>
                            <a:ext cx="10986349" cy="464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401675" y="833925"/>
                            <a:ext cx="1309200" cy="1435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E2D534" id="Group 22" o:spid="_x0000_s1048" style="width:468pt;height:199pt;mso-position-horizontal-relative:char;mso-position-vertical-relative:line" coordorigin="1524,1524" coordsize="109863,464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">
                <v:shape id="Shape 25" o:spid="_x0000_s1049" type="#_x0000_t75" alt="Screen Shot 2019-09-18 at 4.21.27 PM.png" style="position:absolute;left:1524;top:1524;width:109863;height:4647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">
                  <v:imagedata r:id="rId24" o:title="Screen Shot 2019-09-18 at 4.21.27 PM" cropbottom="31078f"/>
                </v:shape>
                <v:oval id="Oval 25" o:spid="_x0000_s1050" style="position:absolute;left:4016;top:8339;width:13092;height:143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30ADADD6" wp14:editId="11F2BB12">
                <wp:extent cx="5943600" cy="4775200"/>
                <wp:effectExtent l="12700" t="12700" r="12700" b="127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75200"/>
                          <a:chOff x="152400" y="152400"/>
                          <a:chExt cx="11021886" cy="8855975"/>
                        </a:xfrm>
                      </wpg:grpSpPr>
                      <pic:pic xmlns:pic="http://schemas.openxmlformats.org/drawingml/2006/picture">
                        <pic:nvPicPr>
                          <pic:cNvPr id="27" name="Shape 20" descr="Screen Shot 2019-09-18 at 4.21.51 PM.png"/>
                          <pic:cNvPicPr preferRelativeResize="0"/>
                        </pic:nvPicPr>
                        <pic:blipFill>
                          <a:blip r:embed="rId2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021886" cy="88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367225" y="8630075"/>
                            <a:ext cx="10569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380925" y="785425"/>
                            <a:ext cx="1435200" cy="1532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DADD6" id="Group 26" o:spid="_x0000_s1051" style="width:468pt;height:376pt;mso-position-horizontal-relative:char;mso-position-vertical-relative:line" coordorigin="1524,1524" coordsize="110218,885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">
                <v:shape id="Shape 20" o:spid="_x0000_s1052" type="#_x0000_t75" alt="Screen Shot 2019-09-18 at 4.21.51 PM.png" style="position:absolute;left:1524;top:1524;width:110218;height:8839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">
                  <v:imagedata r:id="rId26" o:title="Screen Shot 2019-09-18 at 4.21.51 PM"/>
                </v:shape>
                <v:oval id="Oval 28" o:spid="_x0000_s1053" style="position:absolute;left:13672;top:86300;width:10569;height:37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9" o:spid="_x0000_s1054" style="position:absolute;left:3809;top:7854;width:14352;height:15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27FF4A3A" wp14:editId="07CF5EC0">
                <wp:extent cx="5943600" cy="4775200"/>
                <wp:effectExtent l="12700" t="12700" r="12700" b="1270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75200"/>
                          <a:chOff x="152400" y="152400"/>
                          <a:chExt cx="11026918" cy="8865475"/>
                        </a:xfrm>
                      </wpg:grpSpPr>
                      <pic:pic xmlns:pic="http://schemas.openxmlformats.org/drawingml/2006/picture">
                        <pic:nvPicPr>
                          <pic:cNvPr id="31" name="Shape 4" descr="Screen Shot 2019-09-18 at 4.22.11 PM.png"/>
                          <pic:cNvPicPr preferRelativeResize="0"/>
                        </pic:nvPicPr>
                        <pic:blipFill>
                          <a:blip r:embed="rId2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026918" cy="883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892100" y="6574375"/>
                            <a:ext cx="1871400" cy="2443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F4A3A" id="Group 30" o:spid="_x0000_s1055" style="width:468pt;height:376pt;mso-position-horizontal-relative:char;mso-position-vertical-relative:line" coordorigin="1524,1524" coordsize="110269,88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">
                <v:shape id="Shape 4" o:spid="_x0000_s1056" type="#_x0000_t75" alt="Screen Shot 2019-09-18 at 4.22.11 PM.png" style="position:absolute;left:1524;top:1524;width:110269;height:8839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">
                  <v:imagedata r:id="rId28" o:title="Screen Shot 2019-09-18 at 4.22.11 PM"/>
                </v:shape>
                <v:oval id="Oval 32" o:spid="_x0000_s1057" style="position:absolute;left:8921;top:65743;width:18714;height:244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D07455" w:rsidRDefault="00D07455" w:rsidP="00D07455">
      <w:pPr>
        <w:widowControl w:val="0"/>
        <w:spacing w:after="0" w:line="240" w:lineRule="auto"/>
        <w:ind w:left="720"/>
      </w:pPr>
    </w:p>
    <w:p w:rsidR="00D07455" w:rsidRDefault="00D07455" w:rsidP="00D07455">
      <w:pPr>
        <w:widowControl w:val="0"/>
        <w:numPr>
          <w:ilvl w:val="0"/>
          <w:numId w:val="13"/>
        </w:numPr>
        <w:spacing w:after="0" w:line="240" w:lineRule="auto"/>
      </w:pPr>
      <w:r>
        <w:t>Find the average age</w:t>
      </w:r>
    </w:p>
    <w:p w:rsidR="00D07455" w:rsidRDefault="00D07455" w:rsidP="00D07455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972B0C2" wp14:editId="7FF3E77A">
                <wp:extent cx="5943600" cy="1470475"/>
                <wp:effectExtent l="12700" t="12700" r="12700" b="1270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470475"/>
                          <a:chOff x="152400" y="152400"/>
                          <a:chExt cx="10991476" cy="2708125"/>
                        </a:xfrm>
                      </wpg:grpSpPr>
                      <pic:pic xmlns:pic="http://schemas.openxmlformats.org/drawingml/2006/picture">
                        <pic:nvPicPr>
                          <pic:cNvPr id="34" name="Shape 13" descr="Screen Shot 2019-09-18 at 4.23.16 PM.png"/>
                          <pic:cNvPicPr preferRelativeResize="0"/>
                        </pic:nvPicPr>
                        <pic:blipFill rotWithShape="1">
                          <a:blip r:embed="rId29">
                            <a:alphaModFix/>
                          </a:blip>
                          <a:srcRect b="69362"/>
                          <a:stretch/>
                        </pic:blipFill>
                        <pic:spPr>
                          <a:xfrm>
                            <a:off x="152400" y="152400"/>
                            <a:ext cx="10991476" cy="27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5575600" y="1696925"/>
                            <a:ext cx="921300" cy="824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7398600" y="930875"/>
                            <a:ext cx="911400" cy="960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07455" w:rsidRDefault="00D07455" w:rsidP="00D0745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72B0C2" id="Group 33" o:spid="_x0000_s1058" style="width:468pt;height:115.8pt;mso-position-horizontal-relative:char;mso-position-vertical-relative:line" coordorigin="1524,1524" coordsize="109914,270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">
                <v:shape id="Shape 13" o:spid="_x0000_s1059" type="#_x0000_t75" alt="Screen Shot 2019-09-18 at 4.23.16 PM.png" style="position:absolute;left:1524;top:1524;width:109914;height:2708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">
                  <v:imagedata r:id="rId30" o:title="Screen Shot 2019-09-18 at 4.23.16 PM" cropbottom="45457f"/>
                </v:shape>
                <v:oval id="Oval 35" o:spid="_x0000_s1060" style="position:absolute;left:55756;top:16969;width:9213;height:8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6" o:spid="_x0000_s1061" style="position:absolute;left:73986;top:9308;width:9114;height:96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D07455" w:rsidRDefault="00D07455" w:rsidP="00D0745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45F5B" w:rsidRPr="00845F5B" w:rsidRDefault="00845F5B" w:rsidP="00D07455">
      <w:pPr>
        <w:pStyle w:val="Heading1"/>
      </w:pPr>
    </w:p>
    <w:sectPr w:rsidR="00845F5B" w:rsidRPr="00845F5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E36" w:rsidRDefault="008B5E36" w:rsidP="00293785">
      <w:pPr>
        <w:spacing w:after="0" w:line="240" w:lineRule="auto"/>
      </w:pPr>
      <w:r>
        <w:separator/>
      </w:r>
    </w:p>
  </w:endnote>
  <w:endnote w:type="continuationSeparator" w:id="0">
    <w:p w:rsidR="008B5E36" w:rsidRDefault="008B5E3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8B5E36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2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8B5E3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E36" w:rsidRDefault="008B5E36" w:rsidP="00293785">
      <w:pPr>
        <w:spacing w:after="0" w:line="240" w:lineRule="auto"/>
      </w:pPr>
      <w:r>
        <w:separator/>
      </w:r>
    </w:p>
  </w:footnote>
  <w:footnote w:type="continuationSeparator" w:id="0">
    <w:p w:rsidR="008B5E36" w:rsidRDefault="008B5E36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11"/>
  </w:num>
  <w:num w:numId="10">
    <w:abstractNumId w:val="12"/>
  </w:num>
  <w:num w:numId="11">
    <w:abstractNumId w:val="3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B5E36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07455"/>
    <w:rsid w:val="00D106FF"/>
    <w:rsid w:val="00D626EB"/>
    <w:rsid w:val="00DC7A6D"/>
    <w:rsid w:val="00ED24C8"/>
    <w:rsid w:val="00F377E2"/>
    <w:rsid w:val="00F50748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3.xml"/><Relationship Id="rId8" Type="http://schemas.openxmlformats.org/officeDocument/2006/relationships/hyperlink" Target="https://docs.google.com/spreadsheets/d/1xruU9wCDCdFhkNyK5oX1Qi4pWmxuhzKl_deBGidmxQg/copy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6909D3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D3"/>
    <w:rsid w:val="0069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1</TotalTime>
  <Pages>5</Pages>
  <Words>130</Words>
  <Characters>587</Characters>
  <Application>Microsoft Office Word</Application>
  <DocSecurity>0</DocSecurity>
  <Lines>97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652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2020-03-31T20:52:00Z</dcterms:created>
  <dcterms:modified xsi:type="dcterms:W3CDTF">2020-03-31T20:52:00Z</dcterms:modified>
  <cp:category/>
</cp:coreProperties>
</file>