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E5FF1" w14:textId="77777777" w:rsidR="00B25C80" w:rsidRDefault="00B25C80" w:rsidP="00B25C80">
      <w:r>
        <w:rPr>
          <w:rFonts w:ascii="Calibri" w:eastAsia="Calibri" w:hAnsi="Calibri" w:cs="Calibri"/>
          <w:b/>
          <w:sz w:val="32"/>
          <w:szCs w:val="32"/>
        </w:rPr>
        <w:t>HOW TO CREATE GOOGLE SLIDES</w:t>
      </w:r>
    </w:p>
    <w:p w14:paraId="3F935A8C" w14:textId="77777777" w:rsidR="00B25C80" w:rsidRDefault="00B25C80" w:rsidP="00B25C80">
      <w:r>
        <w:t xml:space="preserve">Following is the task list from the G Suite &amp; Google Classroom presentation with accompanying screenshots. Work through the list to familiarize yourself with Google Slides. </w:t>
      </w:r>
    </w:p>
    <w:p w14:paraId="130576F8" w14:textId="77777777" w:rsidR="00B25C80" w:rsidRDefault="00B25C80" w:rsidP="00B25C80">
      <w:pPr>
        <w:pStyle w:val="Heading1"/>
      </w:pPr>
      <w:r>
        <w:t>Task List</w:t>
      </w:r>
    </w:p>
    <w:p w14:paraId="53B1BC3E" w14:textId="77777777" w:rsidR="00B25C80" w:rsidRDefault="00B25C80" w:rsidP="00B25C80">
      <w:pPr>
        <w:widowControl w:val="0"/>
        <w:numPr>
          <w:ilvl w:val="0"/>
          <w:numId w:val="4"/>
        </w:numPr>
        <w:spacing w:before="120" w:after="0" w:line="240" w:lineRule="auto"/>
      </w:pPr>
      <w:r>
        <w:t>Click on New, choose Slides and title</w:t>
      </w:r>
    </w:p>
    <w:p w14:paraId="648F808C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4C29305" wp14:editId="778EFB68">
                <wp:extent cx="5943600" cy="2260600"/>
                <wp:effectExtent l="12700" t="12700" r="12700" b="1270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7" name="Shape 16" descr="Screen Shot 2019-09-12 at 4.31.53 PM.png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D95D8B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29305" id="Group 5" o:spid="_x0000_s1026" style="width:468pt;height:178pt;mso-position-horizontal-relative:char;mso-position-vertical-relative:line" coordorigin="1524,1524" coordsize="118872,4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6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">
                  <v:imagedata r:id="rId8" o:title="Screen Shot 2019-09-12 at 4.31.53 PM"/>
                </v:shape>
                <v:oval id="Oval 9" o:spid="_x0000_s1028" style="position:absolute;left:2286;top:12217;width:9405;height:5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AD95D8B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0435585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34FC7C2" wp14:editId="66AF246E">
                <wp:extent cx="5943600" cy="1879600"/>
                <wp:effectExtent l="12700" t="12700" r="12700" b="1270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79600"/>
                          <a:chOff x="152400" y="152400"/>
                          <a:chExt cx="11887201" cy="3735975"/>
                        </a:xfrm>
                      </wpg:grpSpPr>
                      <pic:pic xmlns:pic="http://schemas.openxmlformats.org/drawingml/2006/picture">
                        <pic:nvPicPr>
                          <pic:cNvPr id="12" name="Shape 18" descr="Screen Shot 2019-09-18 at 3.42.52 PM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18850"/>
                          <a:stretch/>
                        </pic:blipFill>
                        <pic:spPr>
                          <a:xfrm>
                            <a:off x="152400" y="152400"/>
                            <a:ext cx="11887201" cy="373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213325" y="2666600"/>
                            <a:ext cx="2307900" cy="397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17D1FC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FC7C2" id="Group 11" o:spid="_x0000_s1029" style="width:468pt;height:148pt;mso-position-horizontal-relative:char;mso-position-vertical-relative:line" coordorigin="1524,1524" coordsize="118872,37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">
                <v:shape id="Shape 18" o:spid="_x0000_s1030" type="#_x0000_t75" alt="Screen Shot 2019-09-18 at 3.42.52 PM.png" style="position:absolute;left:1524;top:1524;width:118872;height:37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">
                  <v:imagedata r:id="rId10" o:title="Screen Shot 2019-09-18 at 3.42.52 PM" cropbottom="12354f"/>
                </v:shape>
                <v:oval id="Oval 13" o:spid="_x0000_s1031" style="position:absolute;left:2133;top:26666;width:23079;height:3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A17D1FC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234C746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81590B0" wp14:editId="1E5C8C07">
                <wp:extent cx="5943600" cy="1219200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19200"/>
                          <a:chOff x="152400" y="152400"/>
                          <a:chExt cx="11887201" cy="2417225"/>
                        </a:xfrm>
                      </wpg:grpSpPr>
                      <pic:pic xmlns:pic="http://schemas.openxmlformats.org/drawingml/2006/picture">
                        <pic:nvPicPr>
                          <pic:cNvPr id="15" name="Shape 14" descr="Screen Shot 2019-09-18 at 3.43.16 PM.png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69583"/>
                          <a:stretch/>
                        </pic:blipFill>
                        <pic:spPr>
                          <a:xfrm>
                            <a:off x="152400" y="152400"/>
                            <a:ext cx="11887201" cy="241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436350" y="591500"/>
                            <a:ext cx="1696800" cy="494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39D937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590B0" id="Group 14" o:spid="_x0000_s1032" style="width:468pt;height:96pt;mso-position-horizontal-relative:char;mso-position-vertical-relative:line" coordorigin="1524,1524" coordsize="118872,24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">
                <v:shape id="Shape 14" o:spid="_x0000_s1033" type="#_x0000_t75" alt="Screen Shot 2019-09-18 at 3.43.16 PM.png" style="position:absolute;left:1524;top:1524;width:118872;height:241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">
                  <v:imagedata r:id="rId12" o:title="Screen Shot 2019-09-18 at 3.43.16 PM" cropbottom="45602f"/>
                </v:shape>
                <v:oval id="Oval 16" o:spid="_x0000_s1034" style="position:absolute;left:4363;top:5915;width:16968;height:4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239D937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DCDC14B" w14:textId="77777777" w:rsidR="00B25C80" w:rsidRDefault="00B25C80" w:rsidP="00B25C80">
      <w:pPr>
        <w:spacing w:after="160" w:line="259" w:lineRule="auto"/>
      </w:pPr>
      <w:r>
        <w:br w:type="page"/>
      </w:r>
    </w:p>
    <w:p w14:paraId="797D0D32" w14:textId="77777777" w:rsidR="00B25C80" w:rsidRDefault="00B25C80" w:rsidP="00B25C80">
      <w:pPr>
        <w:widowControl w:val="0"/>
        <w:numPr>
          <w:ilvl w:val="0"/>
          <w:numId w:val="4"/>
        </w:numPr>
        <w:spacing w:before="120" w:after="0" w:line="240" w:lineRule="auto"/>
      </w:pPr>
      <w:r>
        <w:lastRenderedPageBreak/>
        <w:t>Create 5 slides about how to use G Suite in your classrooms</w:t>
      </w:r>
    </w:p>
    <w:p w14:paraId="4D7024C9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F74A515" wp14:editId="18EE0DD8">
                <wp:extent cx="5943600" cy="2628900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28900"/>
                          <a:chOff x="152400" y="152400"/>
                          <a:chExt cx="11887200" cy="5238976"/>
                        </a:xfrm>
                      </wpg:grpSpPr>
                      <pic:pic xmlns:pic="http://schemas.openxmlformats.org/drawingml/2006/picture">
                        <pic:nvPicPr>
                          <pic:cNvPr id="18" name="Shape 9" descr="Screen Shot 2019-09-18 at 3.47.51 PM.png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30805"/>
                          <a:stretch/>
                        </pic:blipFill>
                        <pic:spPr>
                          <a:xfrm>
                            <a:off x="152400" y="152400"/>
                            <a:ext cx="11887200" cy="523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95325" y="1116500"/>
                            <a:ext cx="4752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B1D114A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4A515" id="Group 17" o:spid="_x0000_s1035" style="width:468pt;height:207pt;mso-position-horizontal-relative:char;mso-position-vertical-relative:line" coordorigin="1524,1524" coordsize="118872,52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">
                <v:shape id="Shape 9" o:spid="_x0000_s1036" type="#_x0000_t75" alt="Screen Shot 2019-09-18 at 3.47.51 PM.png" style="position:absolute;left:1524;top:1524;width:118872;height:5238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">
                  <v:imagedata r:id="rId14" o:title="Screen Shot 2019-09-18 at 3.47.51 PM" cropbottom="20188f"/>
                </v:shape>
                <v:oval id="Oval 19" o:spid="_x0000_s1037" style="position:absolute;left:1953;top:11165;width:4752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B1D114A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624002F7" w14:textId="77777777" w:rsidR="00B25C80" w:rsidRDefault="00B25C80" w:rsidP="00B25C80">
      <w:pPr>
        <w:widowControl w:val="0"/>
        <w:numPr>
          <w:ilvl w:val="0"/>
          <w:numId w:val="4"/>
        </w:numPr>
        <w:spacing w:before="120" w:after="0" w:line="240" w:lineRule="auto"/>
      </w:pPr>
      <w:r>
        <w:t>Share it with your group</w:t>
      </w:r>
    </w:p>
    <w:p w14:paraId="4CBEB6AA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F95CA91" wp14:editId="3089183C">
                <wp:extent cx="5943600" cy="762000"/>
                <wp:effectExtent l="12700" t="12700" r="12700" b="127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62000"/>
                          <a:chOff x="152400" y="152400"/>
                          <a:chExt cx="11887200" cy="1515426"/>
                        </a:xfrm>
                      </wpg:grpSpPr>
                      <pic:pic xmlns:pic="http://schemas.openxmlformats.org/drawingml/2006/picture">
                        <pic:nvPicPr>
                          <pic:cNvPr id="21" name="Shape 25" descr="Screen Shot 2019-09-18 at 3.43.33 PM.png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b="80445"/>
                          <a:stretch/>
                        </pic:blipFill>
                        <pic:spPr>
                          <a:xfrm>
                            <a:off x="152400" y="152400"/>
                            <a:ext cx="11887200" cy="151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10676075" y="707850"/>
                            <a:ext cx="1047300" cy="387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8F4F7C6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5CA91" id="Group 20" o:spid="_x0000_s1038" style="width:468pt;height:60pt;mso-position-horizontal-relative:char;mso-position-vertical-relative:line" coordorigin="1524,1524" coordsize="118872,1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">
                <v:shape id="Shape 25" o:spid="_x0000_s1039" type="#_x0000_t75" alt="Screen Shot 2019-09-18 at 3.43.33 PM.png" style="position:absolute;left:1524;top:1524;width:118872;height:15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">
                  <v:imagedata r:id="rId16" o:title="Screen Shot 2019-09-18 at 3.43.33 PM" cropbottom="52720f"/>
                </v:shape>
                <v:oval id="Oval 22" o:spid="_x0000_s1040" style="position:absolute;left:106760;top:7078;width:10473;height:3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8F4F7C6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B72780A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6737D82" wp14:editId="67A2912E">
                <wp:extent cx="5943600" cy="3568700"/>
                <wp:effectExtent l="12700" t="12700" r="12700" b="1270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68700"/>
                          <a:chOff x="152400" y="152400"/>
                          <a:chExt cx="11887202" cy="7120124"/>
                        </a:xfrm>
                      </wpg:grpSpPr>
                      <pic:pic xmlns:pic="http://schemas.openxmlformats.org/drawingml/2006/picture">
                        <pic:nvPicPr>
                          <pic:cNvPr id="24" name="Shape 20" descr="Screen Shot 2019-09-18 at 4.07.01 PM.png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b="12587"/>
                          <a:stretch/>
                        </pic:blipFill>
                        <pic:spPr>
                          <a:xfrm>
                            <a:off x="152400" y="152400"/>
                            <a:ext cx="11887202" cy="712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3633000" y="4130825"/>
                            <a:ext cx="4926000" cy="3054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44BDA2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37D82" id="Group 23" o:spid="_x0000_s1041" style="width:468pt;height:281pt;mso-position-horizontal-relative:char;mso-position-vertical-relative:line" coordorigin="1524,1524" coordsize="118872,71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">
                <v:shape id="Shape 20" o:spid="_x0000_s1042" type="#_x0000_t75" alt="Screen Shot 2019-09-18 at 4.07.01 PM.png" style="position:absolute;left:1524;top:1524;width:118872;height:71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">
                  <v:imagedata r:id="rId18" o:title="Screen Shot 2019-09-18 at 4.07.01 PM" cropbottom="8249f"/>
                </v:shape>
                <v:oval id="Oval 25" o:spid="_x0000_s1043" style="position:absolute;left:36330;top:41308;width:49260;height:30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744BDA2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1740123" w14:textId="77777777" w:rsidR="00B25C80" w:rsidRDefault="00B25C80" w:rsidP="00B25C80">
      <w:pPr>
        <w:widowControl w:val="0"/>
        <w:spacing w:before="120" w:after="0" w:line="240" w:lineRule="auto"/>
        <w:ind w:left="720"/>
      </w:pPr>
    </w:p>
    <w:p w14:paraId="5A5C4599" w14:textId="77777777" w:rsidR="00B25C80" w:rsidRDefault="00B25C80" w:rsidP="00B25C80">
      <w:pPr>
        <w:widowControl w:val="0"/>
        <w:numPr>
          <w:ilvl w:val="0"/>
          <w:numId w:val="4"/>
        </w:numPr>
        <w:spacing w:before="120" w:after="0" w:line="240" w:lineRule="auto"/>
      </w:pPr>
      <w:r>
        <w:lastRenderedPageBreak/>
        <w:t xml:space="preserve">Edit pages simultaneously </w:t>
      </w:r>
    </w:p>
    <w:p w14:paraId="20E6ED08" w14:textId="77777777" w:rsidR="00B25C80" w:rsidRDefault="00B25C80" w:rsidP="00B25C80">
      <w:pPr>
        <w:widowControl w:val="0"/>
        <w:numPr>
          <w:ilvl w:val="0"/>
          <w:numId w:val="4"/>
        </w:numPr>
        <w:spacing w:after="0" w:line="240" w:lineRule="auto"/>
      </w:pPr>
      <w:r>
        <w:t>Insert an image, video, and link (cite source)</w:t>
      </w:r>
    </w:p>
    <w:p w14:paraId="562000CE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2A89150" wp14:editId="77DB90B6">
                <wp:extent cx="5943600" cy="4736545"/>
                <wp:effectExtent l="12700" t="12700" r="12700" b="127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6545"/>
                          <a:chOff x="152400" y="152400"/>
                          <a:chExt cx="11092672" cy="8839200"/>
                        </a:xfrm>
                      </wpg:grpSpPr>
                      <pic:pic xmlns:pic="http://schemas.openxmlformats.org/drawingml/2006/picture">
                        <pic:nvPicPr>
                          <pic:cNvPr id="27" name="Shape 4" descr="Screen Shot 2019-09-18 at 3.57.06 PM.png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92672" cy="88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311800" y="892100"/>
                            <a:ext cx="4121100" cy="1154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476F99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7136775" y="8164625"/>
                            <a:ext cx="3907800" cy="533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9056DC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A89150" id="Group 26" o:spid="_x0000_s1044" style="width:468pt;height:372.95pt;mso-position-horizontal-relative:char;mso-position-vertical-relative:line" coordorigin="1524,1524" coordsize="110926,88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">
                <v:shape id="Shape 4" o:spid="_x0000_s1045" type="#_x0000_t75" alt="Screen Shot 2019-09-18 at 3.57.06 PM.png" style="position:absolute;left:1524;top:1524;width:110926;height:883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">
                  <v:imagedata r:id="rId20" o:title="Screen Shot 2019-09-18 at 3.57.06 PM"/>
                </v:shape>
                <v:oval id="Oval 28" o:spid="_x0000_s1046" style="position:absolute;left:13118;top:8921;width:41211;height:11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0476F99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9" o:spid="_x0000_s1047" style="position:absolute;left:71367;top:81646;width:3907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99056DC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24CBC1D1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D4B907A" wp14:editId="16F263A0">
                <wp:extent cx="5943600" cy="4732490"/>
                <wp:effectExtent l="12700" t="12700" r="12700" b="127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2490"/>
                          <a:chOff x="152400" y="152400"/>
                          <a:chExt cx="11103860" cy="8839199"/>
                        </a:xfrm>
                      </wpg:grpSpPr>
                      <pic:pic xmlns:pic="http://schemas.openxmlformats.org/drawingml/2006/picture">
                        <pic:nvPicPr>
                          <pic:cNvPr id="31" name="Shape 11" descr="Screen Shot 2019-09-18 at 3.56.41 P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103860" cy="883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1347825" y="940600"/>
                            <a:ext cx="1735800" cy="1309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CC0757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5187750" y="8397350"/>
                            <a:ext cx="3403500" cy="484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879D2BE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B907A" id="Group 30" o:spid="_x0000_s1048" style="width:468pt;height:372.65pt;mso-position-horizontal-relative:char;mso-position-vertical-relative:line" coordorigin="1524,1524" coordsize="111038,88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">
                <v:shape id="Shape 11" o:spid="_x0000_s1049" type="#_x0000_t75" alt="Screen Shot 2019-09-18 at 3.56.41 PM.png" style="position:absolute;left:1524;top:1524;width:111038;height:883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">
                  <v:imagedata r:id="rId22" o:title="Screen Shot 2019-09-18 at 3.56.41 PM"/>
                </v:shape>
                <v:oval id="Oval 32" o:spid="_x0000_s1050" style="position:absolute;left:13478;top:9406;width:17358;height:13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2CC0757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3" o:spid="_x0000_s1051" style="position:absolute;left:51877;top:83973;width:34035;height:4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879D2BE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7D746BE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BE4B9A7" wp14:editId="40B33547">
                <wp:extent cx="5943600" cy="2705100"/>
                <wp:effectExtent l="12700" t="12700" r="12700" b="1270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05100"/>
                          <a:chOff x="152400" y="152400"/>
                          <a:chExt cx="11887200" cy="5413526"/>
                        </a:xfrm>
                      </wpg:grpSpPr>
                      <pic:pic xmlns:pic="http://schemas.openxmlformats.org/drawingml/2006/picture">
                        <pic:nvPicPr>
                          <pic:cNvPr id="35" name="Shape 2" descr="Screen Shot 2019-09-18 at 4.00.40 PM.png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b="31982"/>
                          <a:stretch/>
                        </pic:blipFill>
                        <pic:spPr>
                          <a:xfrm>
                            <a:off x="152400" y="152400"/>
                            <a:ext cx="11887200" cy="541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833825" y="833925"/>
                            <a:ext cx="2230200" cy="3607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D91840C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4B9A7" id="Group 34" o:spid="_x0000_s1052" style="width:468pt;height:213pt;mso-position-horizontal-relative:char;mso-position-vertical-relative:line" coordorigin="1524,1524" coordsize="118872,5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">
                <v:shape id="Shape 2" o:spid="_x0000_s1053" type="#_x0000_t75" alt="Screen Shot 2019-09-18 at 4.00.40 PM.png" style="position:absolute;left:1524;top:1524;width:118872;height:541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">
                  <v:imagedata r:id="rId24" o:title="Screen Shot 2019-09-18 at 4.00.40 PM" cropbottom="20960f"/>
                </v:shape>
                <v:oval id="Oval 36" o:spid="_x0000_s1054" style="position:absolute;left:8338;top:8339;width:22302;height:36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D91840C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58C1BC5E" w14:textId="77777777" w:rsidR="00B25C80" w:rsidRDefault="00B25C80" w:rsidP="00B25C80">
      <w:pPr>
        <w:widowControl w:val="0"/>
        <w:spacing w:before="120" w:after="0" w:line="240" w:lineRule="auto"/>
        <w:ind w:left="720"/>
      </w:pPr>
    </w:p>
    <w:p w14:paraId="6B7E793B" w14:textId="77777777" w:rsidR="00B25C80" w:rsidRPr="00B25C80" w:rsidRDefault="00B25C80" w:rsidP="00B25C80">
      <w:pPr>
        <w:pStyle w:val="BodyText"/>
      </w:pPr>
    </w:p>
    <w:p w14:paraId="1B6437B8" w14:textId="77777777" w:rsidR="00B25C80" w:rsidRDefault="00B25C80" w:rsidP="00B25C80">
      <w:pPr>
        <w:widowControl w:val="0"/>
        <w:numPr>
          <w:ilvl w:val="0"/>
          <w:numId w:val="4"/>
        </w:numPr>
        <w:spacing w:before="120" w:after="0" w:line="240" w:lineRule="auto"/>
      </w:pPr>
      <w:r>
        <w:lastRenderedPageBreak/>
        <w:t>Use an animation and a transition</w:t>
      </w:r>
    </w:p>
    <w:p w14:paraId="6EBA51F3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60FB724" wp14:editId="13F1AB76">
                <wp:extent cx="5943600" cy="4000500"/>
                <wp:effectExtent l="12700" t="12700" r="12700" b="1270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000500"/>
                          <a:chOff x="152400" y="152400"/>
                          <a:chExt cx="11887201" cy="8005367"/>
                        </a:xfrm>
                      </wpg:grpSpPr>
                      <pic:pic xmlns:pic="http://schemas.openxmlformats.org/drawingml/2006/picture">
                        <pic:nvPicPr>
                          <pic:cNvPr id="38" name="Shape 29" descr="Screen Shot 2019-09-18 at 4.03.59 PM.png"/>
                          <pic:cNvPicPr preferRelativeResize="0"/>
                        </pic:nvPicPr>
                        <pic:blipFill>
                          <a:blip r:embed="rId2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80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1031975" y="775725"/>
                            <a:ext cx="1561200" cy="3297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68D50E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FB724" id="Group 37" o:spid="_x0000_s1055" style="width:468pt;height:315pt;mso-position-horizontal-relative:char;mso-position-vertical-relative:line" coordorigin="1524,1524" coordsize="118872,8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">
                <v:shape id="Shape 29" o:spid="_x0000_s1056" type="#_x0000_t75" alt="Screen Shot 2019-09-18 at 4.03.59 PM.png" style="position:absolute;left:1524;top:1524;width:118872;height:80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">
                  <v:imagedata r:id="rId26" o:title="Screen Shot 2019-09-18 at 4.03.59 PM"/>
                </v:shape>
                <v:oval id="Oval 39" o:spid="_x0000_s1057" style="position:absolute;left:10319;top:7757;width:15612;height:32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F68D50E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14:paraId="7CE6DBBF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94B7701" wp14:editId="1F21307D">
                <wp:extent cx="5943600" cy="3452043"/>
                <wp:effectExtent l="12700" t="12700" r="12700" b="12700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2043"/>
                          <a:chOff x="152400" y="152400"/>
                          <a:chExt cx="11887201" cy="6897101"/>
                        </a:xfrm>
                      </wpg:grpSpPr>
                      <pic:pic xmlns:pic="http://schemas.openxmlformats.org/drawingml/2006/picture">
                        <pic:nvPicPr>
                          <pic:cNvPr id="41" name="Shape 31" descr="Screen Shot 2019-09-18 at 4.04.37 PM.png"/>
                          <pic:cNvPicPr preferRelativeResize="0"/>
                        </pic:nvPicPr>
                        <pic:blipFill rotWithShape="1">
                          <a:blip r:embed="rId27">
                            <a:alphaModFix/>
                          </a:blip>
                          <a:srcRect b="6331"/>
                          <a:stretch/>
                        </pic:blipFill>
                        <pic:spPr>
                          <a:xfrm>
                            <a:off x="152400" y="152400"/>
                            <a:ext cx="11887201" cy="68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Oval 42"/>
                        <wps:cNvSpPr/>
                        <wps:spPr>
                          <a:xfrm>
                            <a:off x="8930675" y="930875"/>
                            <a:ext cx="2695500" cy="4130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5E74AF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B7701" id="Group 40" o:spid="_x0000_s1058" style="width:468pt;height:271.8pt;mso-position-horizontal-relative:char;mso-position-vertical-relative:line" coordorigin="1524,1524" coordsize="118872,68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">
                <v:shape id="Shape 31" o:spid="_x0000_s1059" type="#_x0000_t75" alt="Screen Shot 2019-09-18 at 4.04.37 PM.png" style="position:absolute;left:1524;top:1524;width:118872;height:689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">
                  <v:imagedata r:id="rId28" o:title="Screen Shot 2019-09-18 at 4.04.37 PM" cropbottom="4149f"/>
                </v:shape>
                <v:oval id="Oval 42" o:spid="_x0000_s1060" style="position:absolute;left:89306;top:9308;width:26955;height:41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5E74AF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F8933FC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574DFE0E" wp14:editId="66184656">
                <wp:extent cx="5943600" cy="2400300"/>
                <wp:effectExtent l="12700" t="12700" r="12700" b="1270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152400" y="152400"/>
                          <a:chExt cx="11887200" cy="4783226"/>
                        </a:xfrm>
                      </wpg:grpSpPr>
                      <pic:pic xmlns:pic="http://schemas.openxmlformats.org/drawingml/2006/picture">
                        <pic:nvPicPr>
                          <pic:cNvPr id="44" name="Shape 7" descr="Screen Shot 2019-09-18 at 4.05.19 PM.png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b="41670"/>
                          <a:stretch/>
                        </pic:blipFill>
                        <pic:spPr>
                          <a:xfrm>
                            <a:off x="152400" y="152400"/>
                            <a:ext cx="11887200" cy="478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Oval 45"/>
                        <wps:cNvSpPr/>
                        <wps:spPr>
                          <a:xfrm>
                            <a:off x="1894975" y="698175"/>
                            <a:ext cx="1881300" cy="2831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812222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DFE0E" id="Group 43" o:spid="_x0000_s1061" style="width:468pt;height:189pt;mso-position-horizontal-relative:char;mso-position-vertical-relative:line" coordorigin="1524,1524" coordsize="118872,4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">
                <v:shape id="Shape 7" o:spid="_x0000_s1062" type="#_x0000_t75" alt="Screen Shot 2019-09-18 at 4.05.19 PM.png" style="position:absolute;left:1524;top:1524;width:118872;height:478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">
                  <v:imagedata r:id="rId30" o:title="Screen Shot 2019-09-18 at 4.05.19 PM" cropbottom="27309f"/>
                </v:shape>
                <v:oval id="Oval 45" o:spid="_x0000_s1063" style="position:absolute;left:18949;top:6981;width:18813;height:28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1812222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D9C1F4B" w14:textId="77777777" w:rsidR="00B25C80" w:rsidRDefault="00B25C80" w:rsidP="00B25C80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C4F369F" wp14:editId="15EF4263">
                <wp:extent cx="5943600" cy="2400300"/>
                <wp:effectExtent l="12700" t="12700" r="12700" b="1270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152400" y="152400"/>
                          <a:chExt cx="11887201" cy="4783225"/>
                        </a:xfrm>
                      </wpg:grpSpPr>
                      <pic:pic xmlns:pic="http://schemas.openxmlformats.org/drawingml/2006/picture">
                        <pic:nvPicPr>
                          <pic:cNvPr id="47" name="Shape 27" descr="Screen Shot 2019-09-18 at 4.05.53 PM.png"/>
                          <pic:cNvPicPr preferRelativeResize="0"/>
                        </pic:nvPicPr>
                        <pic:blipFill rotWithShape="1">
                          <a:blip r:embed="rId31">
                            <a:alphaModFix/>
                          </a:blip>
                          <a:srcRect b="35237"/>
                          <a:stretch/>
                        </pic:blipFill>
                        <pic:spPr>
                          <a:xfrm>
                            <a:off x="152400" y="152400"/>
                            <a:ext cx="11887201" cy="478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Oval 48"/>
                        <wps:cNvSpPr/>
                        <wps:spPr>
                          <a:xfrm>
                            <a:off x="8950075" y="1056950"/>
                            <a:ext cx="2870100" cy="3190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CEB0C8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F369F" id="Group 46" o:spid="_x0000_s1064" style="width:468pt;height:189pt;mso-position-horizontal-relative:char;mso-position-vertical-relative:line" coordorigin="1524,1524" coordsize="118872,4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">
                <v:shape id="Shape 27" o:spid="_x0000_s1065" type="#_x0000_t75" alt="Screen Shot 2019-09-18 at 4.05.53 PM.png" style="position:absolute;left:1524;top:1524;width:118872;height:478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">
                  <v:imagedata r:id="rId32" o:title="Screen Shot 2019-09-18 at 4.05.53 PM" cropbottom="23093f"/>
                </v:shape>
                <v:oval id="Oval 48" o:spid="_x0000_s1066" style="position:absolute;left:89500;top:10569;width:28701;height:31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CEB0C8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969446E" w14:textId="77777777" w:rsidR="00B25C80" w:rsidRDefault="00B25C80" w:rsidP="00B25C80">
      <w:pPr>
        <w:widowControl w:val="0"/>
        <w:spacing w:before="120" w:after="0" w:line="240" w:lineRule="auto"/>
        <w:ind w:left="720"/>
      </w:pPr>
    </w:p>
    <w:p w14:paraId="1673150B" w14:textId="77777777" w:rsidR="00B25C80" w:rsidRDefault="00B25C80" w:rsidP="00B25C80">
      <w:pPr>
        <w:widowControl w:val="0"/>
        <w:spacing w:before="120" w:after="0" w:line="240" w:lineRule="auto"/>
      </w:pPr>
      <w:r>
        <w:t>**To find a shared document, go to Drive &gt; Shared with me</w:t>
      </w:r>
    </w:p>
    <w:p w14:paraId="57FAFBBF" w14:textId="77777777" w:rsidR="00B25C80" w:rsidRDefault="00B25C80" w:rsidP="00B25C80">
      <w:pPr>
        <w:widowControl w:val="0"/>
        <w:spacing w:before="120" w:after="0" w:line="240" w:lineRule="auto"/>
        <w:ind w:firstLine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6D29487" wp14:editId="2798BA3D">
                <wp:extent cx="5943600" cy="2298700"/>
                <wp:effectExtent l="12700" t="12700" r="12700" b="1270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98700"/>
                          <a:chOff x="152400" y="146825"/>
                          <a:chExt cx="11887200" cy="4585755"/>
                        </a:xfrm>
                      </wpg:grpSpPr>
                      <pic:pic xmlns:pic="http://schemas.openxmlformats.org/drawingml/2006/picture">
                        <pic:nvPicPr>
                          <pic:cNvPr id="50" name="Shape 22" descr="Screen Shot 2019-09-12 at 4.34.49 PM.png"/>
                          <pic:cNvPicPr preferRelativeResize="0"/>
                        </pic:nvPicPr>
                        <pic:blipFill>
                          <a:blip r:embed="rId3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Oval 51"/>
                        <wps:cNvSpPr/>
                        <wps:spPr>
                          <a:xfrm>
                            <a:off x="736950" y="1468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BED2101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52400" y="27861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4494B65" w14:textId="77777777" w:rsidR="00B25C80" w:rsidRDefault="00B25C80" w:rsidP="00B25C8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29487" id="Group 49" o:spid="_x0000_s1067" style="width:468pt;height:181pt;mso-position-horizontal-relative:char;mso-position-vertical-relative:line" coordorigin="1524,1468" coordsize="118872,4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">
                <v:shape id="Shape 22" o:spid="_x0000_s1068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">
                  <v:imagedata r:id="rId34" o:title="Screen Shot 2019-09-12 at 4.34.49 PM"/>
                </v:shape>
                <v:oval id="Oval 51" o:spid="_x0000_s1069" style="position:absolute;left:7369;top:1468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BED2101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52" o:spid="_x0000_s1070" style="position:absolute;left:1524;top:27861;width:17649;height:3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4494B65" w14:textId="77777777" w:rsidR="00B25C80" w:rsidRDefault="00B25C80" w:rsidP="00B25C8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45EA8749" w14:textId="77777777" w:rsidR="001B5BA6" w:rsidRPr="00B25C80" w:rsidRDefault="001B5BA6" w:rsidP="00B25C80"/>
    <w:sectPr w:rsidR="001B5BA6" w:rsidRPr="00B25C80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E6101" w14:textId="77777777" w:rsidR="00153C94" w:rsidRDefault="00153C94" w:rsidP="00DC1CA0">
      <w:r>
        <w:separator/>
      </w:r>
    </w:p>
  </w:endnote>
  <w:endnote w:type="continuationSeparator" w:id="0">
    <w:p w14:paraId="5159F41F" w14:textId="77777777" w:rsidR="00153C94" w:rsidRDefault="00153C94" w:rsidP="00D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9FC8" w14:textId="77777777" w:rsidR="00DC1CA0" w:rsidRPr="00304DC6" w:rsidRDefault="008F712F" w:rsidP="004C2D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F1EA23C" wp14:editId="25428787">
              <wp:simplePos x="0" y="0"/>
              <wp:positionH relativeFrom="column">
                <wp:posOffset>1341450</wp:posOffset>
              </wp:positionH>
              <wp:positionV relativeFrom="paragraph">
                <wp:posOffset>-240665</wp:posOffset>
              </wp:positionV>
              <wp:extent cx="3735294" cy="1828800"/>
              <wp:effectExtent l="0" t="0" r="0" b="0"/>
              <wp:wrapNone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529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5BB2EE" w14:textId="7D98138A" w:rsidR="009F0B2E" w:rsidRPr="008C5074" w:rsidRDefault="002349B4" w:rsidP="008C5074">
                          <w:pPr>
                            <w:pStyle w:val="Footer"/>
                          </w:pPr>
                          <w:r>
                            <w:t>G SUITE AND GOOGLE CLASSROOM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1EA2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left:0;text-align:left;margin-left:105.65pt;margin-top:-18.95pt;width:294.1pt;height:2in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" filled="f" stroked="f" strokeweight=".5pt">
              <v:textbox style="mso-fit-shape-to-text:t">
                <w:txbxContent>
                  <w:p w14:paraId="695BB2EE" w14:textId="7D98138A" w:rsidR="009F0B2E" w:rsidRPr="008C5074" w:rsidRDefault="002349B4" w:rsidP="008C5074">
                    <w:pPr>
                      <w:pStyle w:val="Footer"/>
                    </w:pPr>
                    <w:r>
                      <w:t>G SUITE AND GOOGLE CLASSROOM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5" behindDoc="1" locked="0" layoutInCell="1" allowOverlap="1" wp14:anchorId="04561492" wp14:editId="755FE64C">
          <wp:simplePos x="0" y="0"/>
          <wp:positionH relativeFrom="column">
            <wp:posOffset>1243584</wp:posOffset>
          </wp:positionH>
          <wp:positionV relativeFrom="paragraph">
            <wp:posOffset>-193853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5FF37" w14:textId="77777777" w:rsidR="00153C94" w:rsidRDefault="00153C94" w:rsidP="00DC1CA0">
      <w:r>
        <w:separator/>
      </w:r>
    </w:p>
  </w:footnote>
  <w:footnote w:type="continuationSeparator" w:id="0">
    <w:p w14:paraId="313567EB" w14:textId="77777777" w:rsidR="00153C94" w:rsidRDefault="00153C94" w:rsidP="00DC1C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3"/>
  </w:num>
  <w:num w:numId="2" w16cid:durableId="1771200790">
    <w:abstractNumId w:val="2"/>
  </w:num>
  <w:num w:numId="3" w16cid:durableId="729034853">
    <w:abstractNumId w:val="1"/>
  </w:num>
  <w:num w:numId="4" w16cid:durableId="150681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9B4"/>
    <w:rsid w:val="00072D23"/>
    <w:rsid w:val="000C7623"/>
    <w:rsid w:val="00153C94"/>
    <w:rsid w:val="001B5BA6"/>
    <w:rsid w:val="001C5AFC"/>
    <w:rsid w:val="002040D8"/>
    <w:rsid w:val="00231C2A"/>
    <w:rsid w:val="00233158"/>
    <w:rsid w:val="002349B4"/>
    <w:rsid w:val="00245200"/>
    <w:rsid w:val="00246BC1"/>
    <w:rsid w:val="00274BB5"/>
    <w:rsid w:val="002D4C34"/>
    <w:rsid w:val="00304DC6"/>
    <w:rsid w:val="00403889"/>
    <w:rsid w:val="00463853"/>
    <w:rsid w:val="00480109"/>
    <w:rsid w:val="004806AD"/>
    <w:rsid w:val="004856EB"/>
    <w:rsid w:val="004C2D48"/>
    <w:rsid w:val="004D0B87"/>
    <w:rsid w:val="005345DE"/>
    <w:rsid w:val="005B2598"/>
    <w:rsid w:val="005B4511"/>
    <w:rsid w:val="005E3EB2"/>
    <w:rsid w:val="00644B47"/>
    <w:rsid w:val="006C5B24"/>
    <w:rsid w:val="006E2654"/>
    <w:rsid w:val="006F637F"/>
    <w:rsid w:val="00782F44"/>
    <w:rsid w:val="007A5710"/>
    <w:rsid w:val="00802DB0"/>
    <w:rsid w:val="008C5074"/>
    <w:rsid w:val="008E31E6"/>
    <w:rsid w:val="008F712F"/>
    <w:rsid w:val="009112D3"/>
    <w:rsid w:val="00914680"/>
    <w:rsid w:val="00976B6A"/>
    <w:rsid w:val="00977E3D"/>
    <w:rsid w:val="009A7873"/>
    <w:rsid w:val="009F0B2E"/>
    <w:rsid w:val="00A1673F"/>
    <w:rsid w:val="00A77EC7"/>
    <w:rsid w:val="00AF213D"/>
    <w:rsid w:val="00B25C80"/>
    <w:rsid w:val="00BD7B9F"/>
    <w:rsid w:val="00BF08CE"/>
    <w:rsid w:val="00C83603"/>
    <w:rsid w:val="00CD2461"/>
    <w:rsid w:val="00CE2E34"/>
    <w:rsid w:val="00CF4EFB"/>
    <w:rsid w:val="00D72955"/>
    <w:rsid w:val="00D760BA"/>
    <w:rsid w:val="00DC1CA0"/>
    <w:rsid w:val="00DE0B48"/>
    <w:rsid w:val="00E26CEB"/>
    <w:rsid w:val="00E326C3"/>
    <w:rsid w:val="00E45663"/>
    <w:rsid w:val="00E46C11"/>
    <w:rsid w:val="00E76FF3"/>
    <w:rsid w:val="00EA2AF9"/>
    <w:rsid w:val="00EB6E7A"/>
    <w:rsid w:val="00F10244"/>
    <w:rsid w:val="00F80B5C"/>
    <w:rsid w:val="00F87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BC469"/>
  <w15:chartTrackingRefBased/>
  <w15:docId w15:val="{C0B6221B-8E53-4142-9023-AA79FD2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2349B4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CEB"/>
    <w:pPr>
      <w:spacing w:before="20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6CEB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E26CEB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E26CEB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6CEB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6C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6C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6C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6C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CEB"/>
    <w:rPr>
      <w:rFonts w:ascii="Calibri" w:eastAsia="Times New Roman" w:hAnsi="Calibri" w:cs="Calibri"/>
      <w:b/>
      <w:bCs/>
      <w:color w:val="971D20" w:themeColor="accent3"/>
      <w:kern w:val="3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26CEB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E26CEB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E26CEB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6CEB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6CEB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6CEB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6CEB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6CEB"/>
    <w:rPr>
      <w:rFonts w:ascii="Calibri" w:eastAsiaTheme="majorEastAsia" w:hAnsi="Calibri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E26CEB"/>
    <w:rPr>
      <w:b/>
      <w:bCs/>
      <w:caps/>
      <w:sz w:val="32"/>
      <w:szCs w:val="32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E26CEB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26CEB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26CEB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E26CEB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E26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E26CEB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E26CEB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6C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6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CEB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E26CEB"/>
    <w:pPr>
      <w:ind w:left="720"/>
      <w:contextualSpacing/>
    </w:pPr>
  </w:style>
  <w:style w:type="paragraph" w:customStyle="1" w:styleId="AnswerKey">
    <w:name w:val="Answer Key"/>
    <w:basedOn w:val="Normal"/>
    <w:qFormat/>
    <w:rsid w:val="00E26CEB"/>
    <w:rPr>
      <w:color w:val="D30F7F" w:themeColor="accent5"/>
    </w:rPr>
  </w:style>
  <w:style w:type="paragraph" w:styleId="BodyText">
    <w:name w:val="Body Text"/>
    <w:basedOn w:val="Normal"/>
    <w:link w:val="BodyTextChar"/>
    <w:uiPriority w:val="99"/>
    <w:semiHidden/>
    <w:unhideWhenUsed/>
    <w:rsid w:val="002349B4"/>
  </w:style>
  <w:style w:type="character" w:customStyle="1" w:styleId="BodyTextChar">
    <w:name w:val="Body Text Char"/>
    <w:basedOn w:val="DefaultParagraphFont"/>
    <w:link w:val="BodyText"/>
    <w:uiPriority w:val="99"/>
    <w:semiHidden/>
    <w:rsid w:val="002349B4"/>
    <w:rPr>
      <w:kern w:val="0"/>
      <w:szCs w:val="22"/>
      <w14:ligatures w14:val="none"/>
    </w:rPr>
  </w:style>
  <w:style w:type="table" w:styleId="TableGrid">
    <w:name w:val="Table Grid"/>
    <w:basedOn w:val="TableNormal"/>
    <w:uiPriority w:val="39"/>
    <w:rsid w:val="002349B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2349B4"/>
    <w:pPr>
      <w:jc w:val="center"/>
    </w:pPr>
    <w:rPr>
      <w:rFonts w:asciiTheme="majorHAnsi" w:hAnsiTheme="majorHAnsi"/>
      <w:b/>
      <w:color w:val="FFFFFF" w:themeColor="background1"/>
    </w:rPr>
  </w:style>
  <w:style w:type="character" w:customStyle="1" w:styleId="TableColumnHeadersChar">
    <w:name w:val="Table Column Headers Char"/>
    <w:basedOn w:val="DefaultParagraphFont"/>
    <w:link w:val="TableColumnHeaders"/>
    <w:rsid w:val="002349B4"/>
    <w:rPr>
      <w:rFonts w:asciiTheme="majorHAnsi" w:hAnsiTheme="majorHAnsi"/>
      <w:b/>
      <w:color w:val="FFFFFF" w:themeColor="background1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LEARN%20Vertical%20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</Template>
  <TotalTime>1</TotalTime>
  <Pages>6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Vertical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k20center@ou.edu</dc:creator>
  <cp:keywords/>
  <dc:description/>
  <cp:lastModifiedBy>Lieu, Mary</cp:lastModifiedBy>
  <cp:revision>2</cp:revision>
  <cp:lastPrinted>2026-04-28T22:56:00Z</cp:lastPrinted>
  <dcterms:created xsi:type="dcterms:W3CDTF">2026-04-28T22:58:00Z</dcterms:created>
  <dcterms:modified xsi:type="dcterms:W3CDTF">2026-04-28T22:58:00Z</dcterms:modified>
  <cp:category/>
</cp:coreProperties>
</file>