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73EA1" w:rsidRDefault="00552385" w:rsidP="00D106FF">
      <w:r>
        <w:rPr>
          <w:rFonts w:ascii="Calibri" w:eastAsia="Calibri" w:hAnsi="Calibri" w:cs="Calibri"/>
          <w:b/>
          <w:sz w:val="32"/>
          <w:szCs w:val="32"/>
        </w:rPr>
        <w:t>HOW TO CREATE GOOGLE SLIDES</w:t>
      </w:r>
    </w:p>
    <w:p w:rsidR="004E3EBF" w:rsidRDefault="004E3EBF" w:rsidP="004E3EBF">
      <w:r>
        <w:t>Following is the task list from the G</w:t>
      </w:r>
      <w:r>
        <w:t xml:space="preserve"> S</w:t>
      </w:r>
      <w:r>
        <w:t xml:space="preserve">uite &amp; Google Classroom presentation with accompanying screenshots. Work through the list to familiarize yourself with Google Slides. </w:t>
      </w:r>
    </w:p>
    <w:p w:rsidR="004E3EBF" w:rsidRDefault="004E3EBF" w:rsidP="004E3EBF">
      <w:pPr>
        <w:pStyle w:val="Heading1"/>
      </w:pPr>
      <w:r>
        <w:t>Task List</w:t>
      </w:r>
    </w:p>
    <w:p w:rsidR="004E3EBF" w:rsidRDefault="004E3EBF" w:rsidP="004E3EBF">
      <w:pPr>
        <w:widowControl w:val="0"/>
        <w:numPr>
          <w:ilvl w:val="0"/>
          <w:numId w:val="12"/>
        </w:numPr>
        <w:spacing w:before="120" w:after="0" w:line="240" w:lineRule="auto"/>
      </w:pPr>
      <w:r>
        <w:t>Click on New, choose Slides and title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D367045" wp14:editId="7C7DCA0D">
                <wp:extent cx="5943600" cy="2260600"/>
                <wp:effectExtent l="12700" t="12700" r="12700" b="1270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0600"/>
                          <a:chOff x="152400" y="152400"/>
                          <a:chExt cx="11887201" cy="4514414"/>
                        </a:xfrm>
                      </wpg:grpSpPr>
                      <pic:pic xmlns:pic="http://schemas.openxmlformats.org/drawingml/2006/picture">
                        <pic:nvPicPr>
                          <pic:cNvPr id="7" name="Shape 16" descr="Screen Shot 2019-09-12 at 4.31.53 PM.png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451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228600" y="1221775"/>
                            <a:ext cx="940500" cy="552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67045" id="Group 5" o:spid="_x0000_s1026" style="width:468pt;height:178pt;mso-position-horizontal-relative:char;mso-position-vertical-relative:line" coordorigin="1524,1524" coordsize="118872,451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6" o:spid="_x0000_s1027" type="#_x0000_t75" alt="Screen Shot 2019-09-12 at 4.31.53 PM.png" style="position:absolute;left:1524;top:1524;width:118872;height:4514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">
                  <v:imagedata r:id="rId9" o:title="Screen Shot 2019-09-12 at 4.31.53 PM"/>
                </v:shape>
                <v:oval id="Oval 9" o:spid="_x0000_s1028" style="position:absolute;left:2286;top:12217;width:9405;height:55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0BD3D67" wp14:editId="76E94273">
                <wp:extent cx="5943600" cy="1879600"/>
                <wp:effectExtent l="12700" t="12700" r="12700" b="1270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79600"/>
                          <a:chOff x="152400" y="152400"/>
                          <a:chExt cx="11887201" cy="3735975"/>
                        </a:xfrm>
                      </wpg:grpSpPr>
                      <pic:pic xmlns:pic="http://schemas.openxmlformats.org/drawingml/2006/picture">
                        <pic:nvPicPr>
                          <pic:cNvPr id="12" name="Shape 18" descr="Screen Shot 2019-09-18 at 3.42.52 PM.png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18850"/>
                          <a:stretch/>
                        </pic:blipFill>
                        <pic:spPr>
                          <a:xfrm>
                            <a:off x="152400" y="152400"/>
                            <a:ext cx="11887201" cy="373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/>
                        <wps:cNvSpPr/>
                        <wps:spPr>
                          <a:xfrm>
                            <a:off x="213325" y="2666600"/>
                            <a:ext cx="2307900" cy="3975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D3D67" id="Group 11" o:spid="_x0000_s1029" style="width:468pt;height:148pt;mso-position-horizontal-relative:char;mso-position-vertical-relative:line" coordorigin="1524,1524" coordsize="118872,373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">
                <v:shape id="Shape 18" o:spid="_x0000_s1030" type="#_x0000_t75" alt="Screen Shot 2019-09-18 at 3.42.52 PM.png" style="position:absolute;left:1524;top:1524;width:118872;height:3735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">
                  <v:imagedata r:id="rId11" o:title="Screen Shot 2019-09-18 at 3.42.52 PM" cropbottom="12354f"/>
                </v:shape>
                <v:oval id="Oval 13" o:spid="_x0000_s1031" style="position:absolute;left:2133;top:26666;width:23079;height:39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DA73228" wp14:editId="423C21FD">
                <wp:extent cx="5943600" cy="1219200"/>
                <wp:effectExtent l="12700" t="12700" r="12700" b="12700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19200"/>
                          <a:chOff x="152400" y="152400"/>
                          <a:chExt cx="11887201" cy="2417225"/>
                        </a:xfrm>
                      </wpg:grpSpPr>
                      <pic:pic xmlns:pic="http://schemas.openxmlformats.org/drawingml/2006/picture">
                        <pic:nvPicPr>
                          <pic:cNvPr id="15" name="Shape 14" descr="Screen Shot 2019-09-18 at 3.43.16 PM.png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69583"/>
                          <a:stretch/>
                        </pic:blipFill>
                        <pic:spPr>
                          <a:xfrm>
                            <a:off x="152400" y="152400"/>
                            <a:ext cx="11887201" cy="241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436350" y="591500"/>
                            <a:ext cx="1696800" cy="494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73228" id="Group 14" o:spid="_x0000_s1032" style="width:468pt;height:96pt;mso-position-horizontal-relative:char;mso-position-vertical-relative:line" coordorigin="1524,1524" coordsize="118872,241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">
                <v:shape id="Shape 14" o:spid="_x0000_s1033" type="#_x0000_t75" alt="Screen Shot 2019-09-18 at 3.43.16 PM.png" style="position:absolute;left:1524;top:1524;width:118872;height:2417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">
                  <v:imagedata r:id="rId13" o:title="Screen Shot 2019-09-18 at 3.43.16 PM" cropbottom="45602f"/>
                </v:shape>
                <v:oval id="Oval 16" o:spid="_x0000_s1034" style="position:absolute;left:4363;top:5915;width:16968;height:49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spacing w:after="160" w:line="259" w:lineRule="auto"/>
      </w:pPr>
      <w:r>
        <w:br w:type="page"/>
      </w:r>
    </w:p>
    <w:p w:rsidR="004E3EBF" w:rsidRDefault="004E3EBF" w:rsidP="004E3EBF">
      <w:pPr>
        <w:widowControl w:val="0"/>
        <w:numPr>
          <w:ilvl w:val="0"/>
          <w:numId w:val="12"/>
        </w:numPr>
        <w:spacing w:before="120" w:after="0" w:line="240" w:lineRule="auto"/>
      </w:pPr>
      <w:r>
        <w:lastRenderedPageBreak/>
        <w:t>Create 5 slides about how to use G Suite in your classrooms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7F0D1B0" wp14:editId="0CA8FA33">
                <wp:extent cx="5943600" cy="2628900"/>
                <wp:effectExtent l="12700" t="12700" r="12700" b="1270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628900"/>
                          <a:chOff x="152400" y="152400"/>
                          <a:chExt cx="11887200" cy="5238976"/>
                        </a:xfrm>
                      </wpg:grpSpPr>
                      <pic:pic xmlns:pic="http://schemas.openxmlformats.org/drawingml/2006/picture">
                        <pic:nvPicPr>
                          <pic:cNvPr id="18" name="Shape 9" descr="Screen Shot 2019-09-18 at 3.47.51 PM.png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b="30805"/>
                          <a:stretch/>
                        </pic:blipFill>
                        <pic:spPr>
                          <a:xfrm>
                            <a:off x="152400" y="152400"/>
                            <a:ext cx="11887200" cy="523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195325" y="1116500"/>
                            <a:ext cx="475200" cy="407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F0D1B0" id="Group 17" o:spid="_x0000_s1035" style="width:468pt;height:207pt;mso-position-horizontal-relative:char;mso-position-vertical-relative:line" coordorigin="1524,1524" coordsize="118872,52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">
                <v:shape id="Shape 9" o:spid="_x0000_s1036" type="#_x0000_t75" alt="Screen Shot 2019-09-18 at 3.47.51 PM.png" style="position:absolute;left:1524;top:1524;width:118872;height:52389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">
                  <v:imagedata r:id="rId15" o:title="Screen Shot 2019-09-18 at 3.47.51 PM" cropbottom="20188f"/>
                </v:shape>
                <v:oval id="Oval 19" o:spid="_x0000_s1037" style="position:absolute;left:1953;top:11165;width:4752;height:40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numPr>
          <w:ilvl w:val="0"/>
          <w:numId w:val="12"/>
        </w:numPr>
        <w:spacing w:before="120" w:after="0" w:line="240" w:lineRule="auto"/>
      </w:pPr>
      <w:r>
        <w:t>Share it with your group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49931EEA" wp14:editId="2C15CD2D">
                <wp:extent cx="5943600" cy="762000"/>
                <wp:effectExtent l="12700" t="12700" r="12700" b="12700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762000"/>
                          <a:chOff x="152400" y="152400"/>
                          <a:chExt cx="11887200" cy="1515426"/>
                        </a:xfrm>
                      </wpg:grpSpPr>
                      <pic:pic xmlns:pic="http://schemas.openxmlformats.org/drawingml/2006/picture">
                        <pic:nvPicPr>
                          <pic:cNvPr id="21" name="Shape 25" descr="Screen Shot 2019-09-18 at 3.43.33 PM.png"/>
                          <pic:cNvPicPr preferRelativeResize="0"/>
                        </pic:nvPicPr>
                        <pic:blipFill rotWithShape="1">
                          <a:blip r:embed="rId16">
                            <a:alphaModFix/>
                          </a:blip>
                          <a:srcRect b="80445"/>
                          <a:stretch/>
                        </pic:blipFill>
                        <pic:spPr>
                          <a:xfrm>
                            <a:off x="152400" y="152400"/>
                            <a:ext cx="11887200" cy="151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Oval 22"/>
                        <wps:cNvSpPr/>
                        <wps:spPr>
                          <a:xfrm>
                            <a:off x="10676075" y="707850"/>
                            <a:ext cx="1047300" cy="3879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31EEA" id="Group 20" o:spid="_x0000_s1038" style="width:468pt;height:60pt;mso-position-horizontal-relative:char;mso-position-vertical-relative:line" coordorigin="1524,1524" coordsize="118872,151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">
                <v:shape id="Shape 25" o:spid="_x0000_s1039" type="#_x0000_t75" alt="Screen Shot 2019-09-18 at 3.43.33 PM.png" style="position:absolute;left:1524;top:1524;width:118872;height:1515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">
                  <v:imagedata r:id="rId17" o:title="Screen Shot 2019-09-18 at 3.43.33 PM" cropbottom="52720f"/>
                </v:shape>
                <v:oval id="Oval 22" o:spid="_x0000_s1040" style="position:absolute;left:106760;top:7078;width:10473;height:38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B6D0CD7" wp14:editId="0192779D">
                <wp:extent cx="5943600" cy="3568700"/>
                <wp:effectExtent l="12700" t="12700" r="12700" b="1270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68700"/>
                          <a:chOff x="152400" y="152400"/>
                          <a:chExt cx="11887202" cy="7120124"/>
                        </a:xfrm>
                      </wpg:grpSpPr>
                      <pic:pic xmlns:pic="http://schemas.openxmlformats.org/drawingml/2006/picture">
                        <pic:nvPicPr>
                          <pic:cNvPr id="24" name="Shape 20" descr="Screen Shot 2019-09-18 at 4.07.01 PM.png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b="12587"/>
                          <a:stretch/>
                        </pic:blipFill>
                        <pic:spPr>
                          <a:xfrm>
                            <a:off x="152400" y="152400"/>
                            <a:ext cx="11887202" cy="712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Oval 25"/>
                        <wps:cNvSpPr/>
                        <wps:spPr>
                          <a:xfrm>
                            <a:off x="3633000" y="4130825"/>
                            <a:ext cx="4926000" cy="30546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D0CD7" id="Group 23" o:spid="_x0000_s1041" style="width:468pt;height:281pt;mso-position-horizontal-relative:char;mso-position-vertical-relative:line" coordorigin="1524,1524" coordsize="118872,712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">
                <v:shape id="Shape 20" o:spid="_x0000_s1042" type="#_x0000_t75" alt="Screen Shot 2019-09-18 at 4.07.01 PM.png" style="position:absolute;left:1524;top:1524;width:118872;height:7120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">
                  <v:imagedata r:id="rId19" o:title="Screen Shot 2019-09-18 at 4.07.01 PM" cropbottom="8249f"/>
                </v:shape>
                <v:oval id="Oval 25" o:spid="_x0000_s1043" style="position:absolute;left:36330;top:41308;width:49260;height:3054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</w:p>
    <w:p w:rsidR="004E3EBF" w:rsidRDefault="004E3EBF" w:rsidP="004E3EBF">
      <w:pPr>
        <w:widowControl w:val="0"/>
        <w:numPr>
          <w:ilvl w:val="0"/>
          <w:numId w:val="12"/>
        </w:numPr>
        <w:spacing w:before="120" w:after="0" w:line="240" w:lineRule="auto"/>
      </w:pPr>
      <w:r>
        <w:lastRenderedPageBreak/>
        <w:t xml:space="preserve">Edit pages simultaneously </w:t>
      </w:r>
    </w:p>
    <w:p w:rsidR="004E3EBF" w:rsidRDefault="004E3EBF" w:rsidP="004E3EBF">
      <w:pPr>
        <w:widowControl w:val="0"/>
        <w:numPr>
          <w:ilvl w:val="0"/>
          <w:numId w:val="12"/>
        </w:numPr>
        <w:spacing w:after="0" w:line="240" w:lineRule="auto"/>
      </w:pPr>
      <w:r>
        <w:t>Insert an image, video, and link (cite source)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B037DE7" wp14:editId="0001E5C8">
                <wp:extent cx="5943600" cy="4736545"/>
                <wp:effectExtent l="12700" t="12700" r="12700" b="1270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6545"/>
                          <a:chOff x="152400" y="152400"/>
                          <a:chExt cx="11092672" cy="8839200"/>
                        </a:xfrm>
                      </wpg:grpSpPr>
                      <pic:pic xmlns:pic="http://schemas.openxmlformats.org/drawingml/2006/picture">
                        <pic:nvPicPr>
                          <pic:cNvPr id="27" name="Shape 4" descr="Screen Shot 2019-09-18 at 3.57.06 PM.png"/>
                          <pic:cNvPicPr preferRelativeResize="0"/>
                        </pic:nvPicPr>
                        <pic:blipFill>
                          <a:blip r:embed="rId2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092672" cy="88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311800" y="892100"/>
                            <a:ext cx="4121100" cy="11541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7136775" y="8164625"/>
                            <a:ext cx="3907800" cy="533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37DE7" id="Group 26" o:spid="_x0000_s1044" style="width:468pt;height:372.95pt;mso-position-horizontal-relative:char;mso-position-vertical-relative:line" coordorigin="1524,1524" coordsize="110926,883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">
                <v:shape id="Shape 4" o:spid="_x0000_s1045" type="#_x0000_t75" alt="Screen Shot 2019-09-18 at 3.57.06 PM.png" style="position:absolute;left:1524;top:1524;width:110926;height:8839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">
                  <v:imagedata r:id="rId21" o:title="Screen Shot 2019-09-18 at 3.57.06 PM"/>
                </v:shape>
                <v:oval id="Oval 28" o:spid="_x0000_s1046" style="position:absolute;left:13118;top:8921;width:41211;height:115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29" o:spid="_x0000_s1047" style="position:absolute;left:71367;top:81646;width:39078;height:53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63D8E705" wp14:editId="1323A1F5">
                <wp:extent cx="5943600" cy="4732490"/>
                <wp:effectExtent l="12700" t="12700" r="12700" b="1270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732490"/>
                          <a:chOff x="152400" y="152400"/>
                          <a:chExt cx="11103860" cy="8839199"/>
                        </a:xfrm>
                      </wpg:grpSpPr>
                      <pic:pic xmlns:pic="http://schemas.openxmlformats.org/drawingml/2006/picture">
                        <pic:nvPicPr>
                          <pic:cNvPr id="31" name="Shape 11" descr="Screen Shot 2019-09-18 at 3.56.41 PM.png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103860" cy="883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1347825" y="940600"/>
                            <a:ext cx="1735800" cy="1309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3" name="Oval 33"/>
                        <wps:cNvSpPr/>
                        <wps:spPr>
                          <a:xfrm>
                            <a:off x="5187750" y="8397350"/>
                            <a:ext cx="3403500" cy="4848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D8E705" id="Group 30" o:spid="_x0000_s1048" style="width:468pt;height:372.65pt;mso-position-horizontal-relative:char;mso-position-vertical-relative:line" coordorigin="1524,1524" coordsize="111038,883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">
                <v:shape id="Shape 11" o:spid="_x0000_s1049" type="#_x0000_t75" alt="Screen Shot 2019-09-18 at 3.56.41 PM.png" style="position:absolute;left:1524;top:1524;width:111038;height:8839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">
                  <v:imagedata r:id="rId23" o:title="Screen Shot 2019-09-18 at 3.56.41 PM"/>
                </v:shape>
                <v:oval id="Oval 32" o:spid="_x0000_s1050" style="position:absolute;left:13478;top:9406;width:17358;height:1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33" o:spid="_x0000_s1051" style="position:absolute;left:51877;top:83973;width:34035;height:48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908EDFF" wp14:editId="469F401B">
                <wp:extent cx="5943600" cy="2705100"/>
                <wp:effectExtent l="12700" t="12700" r="12700" b="1270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05100"/>
                          <a:chOff x="152400" y="152400"/>
                          <a:chExt cx="11887200" cy="5413526"/>
                        </a:xfrm>
                      </wpg:grpSpPr>
                      <pic:pic xmlns:pic="http://schemas.openxmlformats.org/drawingml/2006/picture">
                        <pic:nvPicPr>
                          <pic:cNvPr id="35" name="Shape 2" descr="Screen Shot 2019-09-18 at 4.00.40 PM.png"/>
                          <pic:cNvPicPr preferRelativeResize="0"/>
                        </pic:nvPicPr>
                        <pic:blipFill rotWithShape="1">
                          <a:blip r:embed="rId24">
                            <a:alphaModFix/>
                          </a:blip>
                          <a:srcRect b="31982"/>
                          <a:stretch/>
                        </pic:blipFill>
                        <pic:spPr>
                          <a:xfrm>
                            <a:off x="152400" y="152400"/>
                            <a:ext cx="11887200" cy="541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833825" y="833925"/>
                            <a:ext cx="2230200" cy="3607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08EDFF" id="Group 34" o:spid="_x0000_s1052" style="width:468pt;height:213pt;mso-position-horizontal-relative:char;mso-position-vertical-relative:line" coordorigin="1524,1524" coordsize="118872,541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">
                <v:shape id="Shape 2" o:spid="_x0000_s1053" type="#_x0000_t75" alt="Screen Shot 2019-09-18 at 4.00.40 PM.png" style="position:absolute;left:1524;top:1524;width:118872;height:5413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">
                  <v:imagedata r:id="rId25" o:title="Screen Shot 2019-09-18 at 4.00.40 PM" cropbottom="20960f"/>
                </v:shape>
                <v:oval id="Oval 36" o:spid="_x0000_s1054" style="position:absolute;left:8338;top:8339;width:22302;height:360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</w:p>
    <w:p w:rsidR="004E3EBF" w:rsidRDefault="004E3EBF" w:rsidP="004E3EBF">
      <w:pPr>
        <w:widowControl w:val="0"/>
        <w:numPr>
          <w:ilvl w:val="0"/>
          <w:numId w:val="12"/>
        </w:numPr>
        <w:spacing w:before="120" w:after="0" w:line="240" w:lineRule="auto"/>
      </w:pPr>
      <w:r>
        <w:t>Use an animation and a transition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666B17EF" wp14:editId="35821AA5">
                <wp:extent cx="5943600" cy="4000500"/>
                <wp:effectExtent l="12700" t="12700" r="12700" b="12700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000500"/>
                          <a:chOff x="152400" y="152400"/>
                          <a:chExt cx="11887201" cy="8005367"/>
                        </a:xfrm>
                      </wpg:grpSpPr>
                      <pic:pic xmlns:pic="http://schemas.openxmlformats.org/drawingml/2006/picture">
                        <pic:nvPicPr>
                          <pic:cNvPr id="38" name="Shape 29" descr="Screen Shot 2019-09-18 at 4.03.59 PM.png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1" cy="80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1031975" y="775725"/>
                            <a:ext cx="1561200" cy="32970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B17EF" id="Group 37" o:spid="_x0000_s1055" style="width:468pt;height:315pt;mso-position-horizontal-relative:char;mso-position-vertical-relative:line" coordorigin="1524,1524" coordsize="118872,800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">
                <v:shape id="Shape 29" o:spid="_x0000_s1056" type="#_x0000_t75" alt="Screen Shot 2019-09-18 at 4.03.59 PM.png" style="position:absolute;left:1524;top:1524;width:118872;height:8005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">
                  <v:imagedata r:id="rId27" o:title="Screen Shot 2019-09-18 at 4.03.59 PM"/>
                </v:shape>
                <v:oval id="Oval 39" o:spid="_x0000_s1057" style="position:absolute;left:10319;top:7757;width:15612;height:329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  <w:r>
        <w:t xml:space="preserve"> </w: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5B44F838" wp14:editId="7FF352BC">
                <wp:extent cx="5943600" cy="3452043"/>
                <wp:effectExtent l="12700" t="12700" r="12700" b="12700"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52043"/>
                          <a:chOff x="152400" y="152400"/>
                          <a:chExt cx="11887201" cy="6897101"/>
                        </a:xfrm>
                      </wpg:grpSpPr>
                      <pic:pic xmlns:pic="http://schemas.openxmlformats.org/drawingml/2006/picture">
                        <pic:nvPicPr>
                          <pic:cNvPr id="41" name="Shape 31" descr="Screen Shot 2019-09-18 at 4.04.37 PM.png"/>
                          <pic:cNvPicPr preferRelativeResize="0"/>
                        </pic:nvPicPr>
                        <pic:blipFill rotWithShape="1">
                          <a:blip r:embed="rId28">
                            <a:alphaModFix/>
                          </a:blip>
                          <a:srcRect b="6331"/>
                          <a:stretch/>
                        </pic:blipFill>
                        <pic:spPr>
                          <a:xfrm>
                            <a:off x="152400" y="152400"/>
                            <a:ext cx="11887201" cy="689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Oval 42"/>
                        <wps:cNvSpPr/>
                        <wps:spPr>
                          <a:xfrm>
                            <a:off x="8930675" y="930875"/>
                            <a:ext cx="2695500" cy="41307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4F838" id="Group 40" o:spid="_x0000_s1058" style="width:468pt;height:271.8pt;mso-position-horizontal-relative:char;mso-position-vertical-relative:line" coordorigin="1524,1524" coordsize="118872,689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">
                <v:shape id="Shape 31" o:spid="_x0000_s1059" type="#_x0000_t75" alt="Screen Shot 2019-09-18 at 4.04.37 PM.png" style="position:absolute;left:1524;top:1524;width:118872;height:6897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">
                  <v:imagedata r:id="rId29" o:title="Screen Shot 2019-09-18 at 4.04.37 PM" cropbottom="4149f"/>
                </v:shape>
                <v:oval id="Oval 42" o:spid="_x0000_s1060" style="position:absolute;left:89306;top:9308;width:26955;height:4130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34B9E0B2" wp14:editId="59EDE3CE">
                <wp:extent cx="5943600" cy="2400300"/>
                <wp:effectExtent l="12700" t="12700" r="12700" b="12700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152400" y="152400"/>
                          <a:chExt cx="11887200" cy="4783226"/>
                        </a:xfrm>
                      </wpg:grpSpPr>
                      <pic:pic xmlns:pic="http://schemas.openxmlformats.org/drawingml/2006/picture">
                        <pic:nvPicPr>
                          <pic:cNvPr id="44" name="Shape 7" descr="Screen Shot 2019-09-18 at 4.05.19 PM.png"/>
                          <pic:cNvPicPr preferRelativeResize="0"/>
                        </pic:nvPicPr>
                        <pic:blipFill rotWithShape="1">
                          <a:blip r:embed="rId30">
                            <a:alphaModFix/>
                          </a:blip>
                          <a:srcRect b="41670"/>
                          <a:stretch/>
                        </pic:blipFill>
                        <pic:spPr>
                          <a:xfrm>
                            <a:off x="152400" y="152400"/>
                            <a:ext cx="11887200" cy="478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Oval 45"/>
                        <wps:cNvSpPr/>
                        <wps:spPr>
                          <a:xfrm>
                            <a:off x="1894975" y="698175"/>
                            <a:ext cx="1881300" cy="2831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9E0B2" id="Group 43" o:spid="_x0000_s1061" style="width:468pt;height:189pt;mso-position-horizontal-relative:char;mso-position-vertical-relative:line" coordorigin="1524,1524" coordsize="118872,478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">
                <v:shape id="Shape 7" o:spid="_x0000_s1062" type="#_x0000_t75" alt="Screen Shot 2019-09-18 at 4.05.19 PM.png" style="position:absolute;left:1524;top:1524;width:118872;height:4783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">
                  <v:imagedata r:id="rId31" o:title="Screen Shot 2019-09-18 at 4.05.19 PM" cropbottom="27309f"/>
                </v:shape>
                <v:oval id="Oval 45" o:spid="_x0000_s1063" style="position:absolute;left:18949;top:6981;width:18813;height:283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16493932" wp14:editId="1223E119">
                <wp:extent cx="5943600" cy="2400300"/>
                <wp:effectExtent l="12700" t="12700" r="12700" b="1270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400300"/>
                          <a:chOff x="152400" y="152400"/>
                          <a:chExt cx="11887201" cy="4783225"/>
                        </a:xfrm>
                      </wpg:grpSpPr>
                      <pic:pic xmlns:pic="http://schemas.openxmlformats.org/drawingml/2006/picture">
                        <pic:nvPicPr>
                          <pic:cNvPr id="47" name="Shape 27" descr="Screen Shot 2019-09-18 at 4.05.53 PM.png"/>
                          <pic:cNvPicPr preferRelativeResize="0"/>
                        </pic:nvPicPr>
                        <pic:blipFill rotWithShape="1">
                          <a:blip r:embed="rId32">
                            <a:alphaModFix/>
                          </a:blip>
                          <a:srcRect b="35237"/>
                          <a:stretch/>
                        </pic:blipFill>
                        <pic:spPr>
                          <a:xfrm>
                            <a:off x="152400" y="152400"/>
                            <a:ext cx="11887201" cy="478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Oval 48"/>
                        <wps:cNvSpPr/>
                        <wps:spPr>
                          <a:xfrm>
                            <a:off x="8950075" y="1056950"/>
                            <a:ext cx="2870100" cy="31902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93932" id="Group 46" o:spid="_x0000_s1064" style="width:468pt;height:189pt;mso-position-horizontal-relative:char;mso-position-vertical-relative:line" coordorigin="1524,1524" coordsize="118872,478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">
                <v:shape id="Shape 27" o:spid="_x0000_s1065" type="#_x0000_t75" alt="Screen Shot 2019-09-18 at 4.05.53 PM.png" style="position:absolute;left:1524;top:1524;width:118872;height:4783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">
                  <v:imagedata r:id="rId33" o:title="Screen Shot 2019-09-18 at 4.05.53 PM" cropbottom="23093f"/>
                </v:shape>
                <v:oval id="Oval 48" o:spid="_x0000_s1066" style="position:absolute;left:89500;top:10569;width:28701;height:319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4E3EBF" w:rsidRDefault="004E3EBF" w:rsidP="004E3EBF">
      <w:pPr>
        <w:widowControl w:val="0"/>
        <w:spacing w:before="120" w:after="0" w:line="240" w:lineRule="auto"/>
        <w:ind w:left="720"/>
      </w:pPr>
    </w:p>
    <w:p w:rsidR="004E3EBF" w:rsidRDefault="004E3EBF" w:rsidP="004E3EBF">
      <w:pPr>
        <w:widowControl w:val="0"/>
        <w:spacing w:before="120" w:after="0" w:line="240" w:lineRule="auto"/>
      </w:pPr>
      <w:r>
        <w:t>**To find a shared document, go to Drive &gt; Shared with me</w:t>
      </w:r>
    </w:p>
    <w:p w:rsidR="004E3EBF" w:rsidRDefault="004E3EBF" w:rsidP="004E3EBF">
      <w:pPr>
        <w:widowControl w:val="0"/>
        <w:spacing w:before="120" w:after="0" w:line="240" w:lineRule="auto"/>
        <w:ind w:firstLine="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057F3CD3" wp14:editId="7D4D1BBA">
                <wp:extent cx="5943600" cy="2298700"/>
                <wp:effectExtent l="12700" t="12700" r="12700" b="1270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98700"/>
                          <a:chOff x="152400" y="146825"/>
                          <a:chExt cx="11887200" cy="4585755"/>
                        </a:xfrm>
                      </wpg:grpSpPr>
                      <pic:pic xmlns:pic="http://schemas.openxmlformats.org/drawingml/2006/picture">
                        <pic:nvPicPr>
                          <pic:cNvPr id="50" name="Shape 22" descr="Screen Shot 2019-09-12 at 4.34.49 PM.png"/>
                          <pic:cNvPicPr preferRelativeResize="0"/>
                        </pic:nvPicPr>
                        <pic:blipFill>
                          <a:blip r:embed="rId3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1887200" cy="458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Oval 51"/>
                        <wps:cNvSpPr/>
                        <wps:spPr>
                          <a:xfrm>
                            <a:off x="736950" y="1468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52400" y="2786125"/>
                            <a:ext cx="1764900" cy="386400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4E3EBF" w:rsidRDefault="004E3EBF" w:rsidP="004E3EBF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F3CD3" id="Group 49" o:spid="_x0000_s1067" style="width:468pt;height:181pt;mso-position-horizontal-relative:char;mso-position-vertical-relative:line" coordorigin="1524,1468" coordsize="118872,45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">
                <v:shape id="Shape 22" o:spid="_x0000_s1068" type="#_x0000_t75" alt="Screen Shot 2019-09-12 at 4.34.49 PM.png" style="position:absolute;left:1524;top:1524;width:118872;height:4580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">
                  <v:imagedata r:id="rId35" o:title="Screen Shot 2019-09-12 at 4.34.49 PM"/>
                </v:shape>
                <v:oval id="Oval 51" o:spid="_x0000_s1069" style="position:absolute;left:7369;top:1468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52" o:spid="_x0000_s1070" style="position:absolute;left:1524;top:27861;width:17649;height:386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" filled="f" strokecolor="red" strokeweight="1.5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4E3EBF" w:rsidRDefault="004E3EBF" w:rsidP="004E3EBF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845F5B" w:rsidRPr="00845F5B" w:rsidRDefault="00845F5B" w:rsidP="00845F5B">
      <w:pPr>
        <w:pStyle w:val="BodyText"/>
      </w:pPr>
    </w:p>
    <w:sectPr w:rsidR="00845F5B" w:rsidRPr="00845F5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BB" w:rsidRDefault="005C3FBB" w:rsidP="00293785">
      <w:pPr>
        <w:spacing w:after="0" w:line="240" w:lineRule="auto"/>
      </w:pPr>
      <w:r>
        <w:separator/>
      </w:r>
    </w:p>
  </w:endnote>
  <w:endnote w:type="continuationSeparator" w:id="0">
    <w:p w:rsidR="005C3FBB" w:rsidRDefault="005C3FB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EA20" wp14:editId="2FF0AFDB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93785" w:rsidRDefault="005C3FBB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4AC0EEE776E13A4C9C2B42B6F3FCC30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5F5B">
                                <w:t>G Suite and Google Classroom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6EA2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1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" filled="f" stroked="f">
              <v:textbox>
                <w:txbxContent>
                  <w:p w:rsidR="00293785" w:rsidRDefault="005C3FBB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4AC0EEE776E13A4C9C2B42B6F3FCC30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845F5B">
                          <w:t>G Suite and Google Classroom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F97436B" wp14:editId="2902381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BB" w:rsidRDefault="005C3FBB" w:rsidP="00293785">
      <w:pPr>
        <w:spacing w:after="0" w:line="240" w:lineRule="auto"/>
      </w:pPr>
      <w:r>
        <w:separator/>
      </w:r>
    </w:p>
  </w:footnote>
  <w:footnote w:type="continuationSeparator" w:id="0">
    <w:p w:rsidR="005C3FBB" w:rsidRDefault="005C3FBB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E0E" w:rsidRDefault="00FA1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86C8A"/>
    <w:multiLevelType w:val="multilevel"/>
    <w:tmpl w:val="7C50AC1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F5B"/>
    <w:rsid w:val="0004006F"/>
    <w:rsid w:val="00053775"/>
    <w:rsid w:val="0005619A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4E3EBF"/>
    <w:rsid w:val="005078B4"/>
    <w:rsid w:val="0053328A"/>
    <w:rsid w:val="00540FC6"/>
    <w:rsid w:val="005511B6"/>
    <w:rsid w:val="00552385"/>
    <w:rsid w:val="00553C98"/>
    <w:rsid w:val="005C3FBB"/>
    <w:rsid w:val="00645D7F"/>
    <w:rsid w:val="00656940"/>
    <w:rsid w:val="00665274"/>
    <w:rsid w:val="00666C03"/>
    <w:rsid w:val="00686DAB"/>
    <w:rsid w:val="006E1542"/>
    <w:rsid w:val="00721EA4"/>
    <w:rsid w:val="007B055F"/>
    <w:rsid w:val="007E6F1D"/>
    <w:rsid w:val="00845F5B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  <w:rsid w:val="00FA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B74A8E"/>
  <w15:docId w15:val="{597546B5-4875-6B4D-A8D9-277EB9D4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rrinwalters/Desktop/LEARN/LEARN%20Templates/Vertical%20LEARN%20Document%20Attachment%20with%20Instruction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C0EEE776E13A4C9C2B42B6F3FCC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3EE7B-A435-584A-9A6A-9D2F1BD4CAD0}"/>
      </w:docPartPr>
      <w:docPartBody>
        <w:p w:rsidR="00000000" w:rsidRDefault="006323AB">
          <w:pPr>
            <w:pStyle w:val="4AC0EEE776E13A4C9C2B42B6F3FCC30D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AB"/>
    <w:rsid w:val="0063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AC0EEE776E13A4C9C2B42B6F3FCC30D">
    <w:name w:val="4AC0EEE776E13A4C9C2B42B6F3FCC3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D6C2-391C-8844-BF0F-C1E6E19B0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 (2).dotx</Template>
  <TotalTime>1</TotalTime>
  <Pages>6</Pages>
  <Words>97</Words>
  <Characters>439</Characters>
  <Application>Microsoft Office Word</Application>
  <DocSecurity>0</DocSecurity>
  <Lines>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Suite and Google Classroom</vt:lpstr>
    </vt:vector>
  </TitlesOfParts>
  <Manager/>
  <Company/>
  <LinksUpToDate>false</LinksUpToDate>
  <CharactersWithSpaces>488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Suite and Google Classroom</dc:title>
  <dc:subject/>
  <dc:creator>K20 Center</dc:creator>
  <cp:keywords/>
  <dc:description/>
  <cp:lastModifiedBy>Walters, Darrin J.</cp:lastModifiedBy>
  <cp:revision>2</cp:revision>
  <cp:lastPrinted>2016-07-14T14:08:00Z</cp:lastPrinted>
  <dcterms:created xsi:type="dcterms:W3CDTF">2020-03-31T20:51:00Z</dcterms:created>
  <dcterms:modified xsi:type="dcterms:W3CDTF">2020-03-31T20:51:00Z</dcterms:modified>
  <cp:category/>
</cp:coreProperties>
</file>