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5000" w:type="pct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672483" w14:paraId="71F39B5C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79A42A8F" w14:textId="1CA4A75E" w:rsidR="00A31982" w:rsidRPr="00A31982" w:rsidRDefault="00A31982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bookmarkStart w:id="0" w:name="_Hlk156888767"/>
            <w:r w:rsidRPr="00A31982">
              <w:rPr>
                <w:color w:val="auto"/>
                <w:sz w:val="32"/>
                <w:szCs w:val="32"/>
              </w:rPr>
              <w:t>#1</w:t>
            </w:r>
          </w:p>
          <w:p w14:paraId="0C6B7BF3" w14:textId="7E96C8D9" w:rsidR="004463B6" w:rsidRPr="004463B6" w:rsidRDefault="004463B6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4463B6">
              <w:rPr>
                <w:color w:val="971D20" w:themeColor="accent3"/>
                <w:sz w:val="32"/>
                <w:szCs w:val="32"/>
              </w:rPr>
              <w:t xml:space="preserve">y= x + 3 </w:t>
            </w:r>
          </w:p>
          <w:p w14:paraId="127EC962" w14:textId="77777777" w:rsidR="004463B6" w:rsidRPr="004463B6" w:rsidRDefault="004463B6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77D714C" w14:textId="77777777" w:rsidR="004463B6" w:rsidRPr="008D20A1" w:rsidRDefault="004463B6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25007F9B" w14:textId="228B5D0D" w:rsidR="004463B6" w:rsidRPr="008D20A1" w:rsidRDefault="004463B6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(-2,1), (0,3), (2,5), (4, 7) </w:t>
            </w:r>
          </w:p>
          <w:p w14:paraId="4B49D3CB" w14:textId="36B9AE96" w:rsidR="00672483" w:rsidRPr="00B22490" w:rsidRDefault="00672483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7FA7F393" w14:textId="6C793454" w:rsidR="00A31982" w:rsidRPr="00A31982" w:rsidRDefault="00A31982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 w:rsidR="003746E0">
              <w:rPr>
                <w:color w:val="auto"/>
                <w:sz w:val="32"/>
                <w:szCs w:val="32"/>
              </w:rPr>
              <w:t>2</w:t>
            </w:r>
          </w:p>
          <w:p w14:paraId="556D4028" w14:textId="22F682CA" w:rsidR="00E71EAA" w:rsidRP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E71EAA">
              <w:rPr>
                <w:color w:val="971D20" w:themeColor="accent3"/>
                <w:sz w:val="32"/>
                <w:szCs w:val="32"/>
              </w:rPr>
              <w:t>y= x - 4</w:t>
            </w:r>
          </w:p>
          <w:p w14:paraId="5B432183" w14:textId="77777777" w:rsidR="00E71EAA" w:rsidRPr="00E71EAA" w:rsidRDefault="00E71EAA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50C2AD7" w14:textId="77777777" w:rsidR="00FC6CA3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396981DF" w14:textId="6E12747F" w:rsidR="00E71EAA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</w:t>
            </w:r>
            <w:proofErr w:type="gramStart"/>
            <w:r w:rsidRPr="008D20A1">
              <w:rPr>
                <w:b w:val="0"/>
                <w:color w:val="971D20" w:themeColor="accent3"/>
                <w:sz w:val="28"/>
                <w:szCs w:val="28"/>
              </w:rPr>
              <w:t>1,-</w:t>
            </w:r>
            <w:proofErr w:type="gramEnd"/>
            <w:r w:rsidRPr="008D20A1">
              <w:rPr>
                <w:b w:val="0"/>
                <w:color w:val="971D20" w:themeColor="accent3"/>
                <w:sz w:val="28"/>
                <w:szCs w:val="28"/>
              </w:rPr>
              <w:t>5), (</w:t>
            </w:r>
            <w:proofErr w:type="gramStart"/>
            <w:r w:rsidRPr="008D20A1">
              <w:rPr>
                <w:b w:val="0"/>
                <w:color w:val="971D20" w:themeColor="accent3"/>
                <w:sz w:val="28"/>
                <w:szCs w:val="28"/>
              </w:rPr>
              <w:t>0,-</w:t>
            </w:r>
            <w:proofErr w:type="gramEnd"/>
            <w:r w:rsidRPr="008D20A1">
              <w:rPr>
                <w:b w:val="0"/>
                <w:color w:val="971D20" w:themeColor="accent3"/>
                <w:sz w:val="28"/>
                <w:szCs w:val="28"/>
              </w:rPr>
              <w:t>4), (</w:t>
            </w:r>
            <w:proofErr w:type="gramStart"/>
            <w:r w:rsidRPr="008D20A1">
              <w:rPr>
                <w:b w:val="0"/>
                <w:color w:val="971D20" w:themeColor="accent3"/>
                <w:sz w:val="28"/>
                <w:szCs w:val="28"/>
              </w:rPr>
              <w:t>2,-</w:t>
            </w:r>
            <w:proofErr w:type="gramEnd"/>
            <w:r w:rsidRPr="008D20A1">
              <w:rPr>
                <w:b w:val="0"/>
                <w:color w:val="971D20" w:themeColor="accent3"/>
                <w:sz w:val="28"/>
                <w:szCs w:val="28"/>
              </w:rPr>
              <w:t>2), (5,1)</w:t>
            </w:r>
          </w:p>
          <w:p w14:paraId="6A4EF400" w14:textId="019F402A" w:rsidR="00672483" w:rsidRPr="00B22490" w:rsidRDefault="00672483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tr w:rsidR="00672483" w14:paraId="21AB039D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6FBA3952" w14:textId="715E9E30" w:rsidR="00823243" w:rsidRPr="00A31982" w:rsidRDefault="00823243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#3</w:t>
            </w:r>
          </w:p>
          <w:p w14:paraId="696A22FA" w14:textId="65D3AE0D" w:rsidR="00E71EAA" w:rsidRP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E71EAA">
              <w:rPr>
                <w:color w:val="971D20" w:themeColor="accent3"/>
                <w:sz w:val="32"/>
                <w:szCs w:val="32"/>
              </w:rPr>
              <w:t xml:space="preserve">y=-x +2 </w:t>
            </w:r>
          </w:p>
          <w:p w14:paraId="27CCCD0E" w14:textId="77777777" w:rsidR="00E71EAA" w:rsidRPr="00E71EAA" w:rsidRDefault="00E71EAA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503D8A50" w14:textId="77777777" w:rsidR="00823243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Points to Plot:</w:t>
            </w:r>
          </w:p>
          <w:p w14:paraId="76E34BB4" w14:textId="24A7B0FC" w:rsidR="00E71EAA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 (-2, 4), (0, 2), (2, 0), (4, -2)</w:t>
            </w:r>
          </w:p>
          <w:p w14:paraId="60B20E9A" w14:textId="2D3BC7BB" w:rsidR="00672483" w:rsidRPr="00B22490" w:rsidRDefault="00672483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7E1AD518" w14:textId="62C19E83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4</w:t>
            </w:r>
          </w:p>
          <w:p w14:paraId="0A60AD06" w14:textId="1C41B04A" w:rsidR="00E71EAA" w:rsidRP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>
              <w:rPr>
                <w:color w:val="971D20" w:themeColor="accent3"/>
                <w:sz w:val="32"/>
                <w:szCs w:val="32"/>
              </w:rPr>
              <w:t xml:space="preserve"> </w:t>
            </w:r>
            <w:r w:rsidRPr="00E71EAA">
              <w:rPr>
                <w:color w:val="971D20" w:themeColor="accent3"/>
                <w:sz w:val="32"/>
                <w:szCs w:val="32"/>
              </w:rPr>
              <w:t xml:space="preserve">y= 2x + 1 </w:t>
            </w:r>
          </w:p>
          <w:p w14:paraId="39DA822B" w14:textId="77777777" w:rsidR="00E71EAA" w:rsidRPr="00E71EAA" w:rsidRDefault="00E71EAA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0FF717FE" w14:textId="77777777" w:rsidR="008D20A1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0EC06DF0" w14:textId="6857EB9F" w:rsidR="00E71EAA" w:rsidRPr="008D20A1" w:rsidRDefault="00E71EAA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(-2, -3), (0, 1), (1, 3), (3, 7)</w:t>
            </w:r>
          </w:p>
          <w:p w14:paraId="29E718B1" w14:textId="55BB3803" w:rsidR="00672483" w:rsidRPr="00B22490" w:rsidRDefault="00672483" w:rsidP="000034FE">
            <w:pPr>
              <w:pStyle w:val="RowHeader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tr w:rsidR="00E71EAA" w14:paraId="2635C671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3B1D6C9F" w14:textId="59478579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5</w:t>
            </w:r>
          </w:p>
          <w:p w14:paraId="0EFEF8C2" w14:textId="09C64DC3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>
              <w:rPr>
                <w:color w:val="971D20" w:themeColor="accent3"/>
                <w:sz w:val="32"/>
                <w:szCs w:val="32"/>
              </w:rPr>
              <w:t xml:space="preserve"> </w:t>
            </w:r>
            <w:r w:rsidRPr="005614D3">
              <w:rPr>
                <w:color w:val="971D20" w:themeColor="accent3"/>
                <w:sz w:val="32"/>
                <w:szCs w:val="32"/>
              </w:rPr>
              <w:t xml:space="preserve">y= 3x -2 </w:t>
            </w:r>
          </w:p>
          <w:p w14:paraId="6699E358" w14:textId="777777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3F3A10B6" w14:textId="77777777" w:rsid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38B3A200" w14:textId="643E25B9" w:rsidR="005614D3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(-1, -5), (0, -2), (1, 1), (3, 7)</w:t>
            </w:r>
          </w:p>
          <w:p w14:paraId="293174F1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49736B7C" w14:textId="47D5A02C" w:rsidR="003746E0" w:rsidRPr="003746E0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6</w:t>
            </w:r>
          </w:p>
          <w:p w14:paraId="47D2A0E2" w14:textId="6F667A6C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5614D3">
              <w:rPr>
                <w:color w:val="971D20" w:themeColor="accent3"/>
                <w:sz w:val="32"/>
                <w:szCs w:val="32"/>
              </w:rPr>
              <w:t xml:space="preserve">y= -2x + 4 </w:t>
            </w:r>
          </w:p>
          <w:p w14:paraId="7672C714" w14:textId="777777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25D0032C" w14:textId="77777777" w:rsidR="008D20A1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2C4C4753" w14:textId="15602DF6" w:rsidR="005614D3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(-1, 6), (0, 4), (2, 0), (3, -2)</w:t>
            </w:r>
          </w:p>
          <w:p w14:paraId="696015EB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tr w:rsidR="00E71EAA" w14:paraId="4CC693C7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23E449AB" w14:textId="790C2901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7</w:t>
            </w:r>
          </w:p>
          <w:p w14:paraId="27D32248" w14:textId="4D1A0430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5614D3">
              <w:rPr>
                <w:color w:val="971D20" w:themeColor="accent3"/>
                <w:sz w:val="32"/>
                <w:szCs w:val="32"/>
              </w:rPr>
              <w:t>y= 1/2 x- 3</w:t>
            </w:r>
          </w:p>
          <w:p w14:paraId="69D6DB00" w14:textId="777777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4ED76E83" w14:textId="77777777" w:rsidR="008D20A1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729C8DB3" w14:textId="3816696E" w:rsidR="005614D3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(-2, -4), (0, -3), (2, -2), (6, 0)</w:t>
            </w:r>
          </w:p>
          <w:p w14:paraId="6D727D79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3BB98A94" w14:textId="117CA307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8</w:t>
            </w:r>
          </w:p>
          <w:p w14:paraId="1F4A278F" w14:textId="3C9082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5614D3">
              <w:rPr>
                <w:color w:val="971D20" w:themeColor="accent3"/>
                <w:sz w:val="32"/>
                <w:szCs w:val="32"/>
              </w:rPr>
              <w:t>y= 1/3 x +1</w:t>
            </w:r>
          </w:p>
          <w:p w14:paraId="7ADC6260" w14:textId="77777777" w:rsidR="005614D3" w:rsidRPr="005614D3" w:rsidRDefault="005614D3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4D847AC3" w14:textId="77777777" w:rsidR="008D20A1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73B6FD60" w14:textId="39B7715B" w:rsidR="005614D3" w:rsidRPr="008D20A1" w:rsidRDefault="005614D3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(-3 ,0), (0, 1), (3, 2), (6, 3)</w:t>
            </w:r>
          </w:p>
          <w:p w14:paraId="5C448C48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tr w:rsidR="00E71EAA" w14:paraId="0D2D2146" w14:textId="77777777" w:rsidTr="005C1035">
        <w:trPr>
          <w:trHeight w:val="1670"/>
        </w:trPr>
        <w:tc>
          <w:tcPr>
            <w:tcW w:w="2500" w:type="pct"/>
            <w:vAlign w:val="center"/>
          </w:tcPr>
          <w:p w14:paraId="7CB1F410" w14:textId="0AD5C35A" w:rsidR="003746E0" w:rsidRPr="00A31982" w:rsidRDefault="003746E0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</w:t>
            </w:r>
            <w:r>
              <w:rPr>
                <w:color w:val="auto"/>
                <w:sz w:val="32"/>
                <w:szCs w:val="32"/>
              </w:rPr>
              <w:t>9</w:t>
            </w:r>
          </w:p>
          <w:p w14:paraId="07F1B84C" w14:textId="5FDDD908" w:rsidR="00460C57" w:rsidRPr="00460C57" w:rsidRDefault="00460C57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460C57">
              <w:rPr>
                <w:color w:val="971D20" w:themeColor="accent3"/>
                <w:sz w:val="32"/>
                <w:szCs w:val="32"/>
              </w:rPr>
              <w:t>y= -1/2x +2</w:t>
            </w:r>
          </w:p>
          <w:p w14:paraId="5F37E14C" w14:textId="77777777" w:rsidR="00460C57" w:rsidRPr="00460C57" w:rsidRDefault="00460C57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41DD5CCE" w14:textId="77777777" w:rsidR="008D20A1" w:rsidRPr="008D20A1" w:rsidRDefault="00460C57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7DCB0875" w14:textId="3BDA5436" w:rsidR="00460C57" w:rsidRPr="008D20A1" w:rsidRDefault="00460C57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(-4, 4), (-2, 3), (0, 2), (4, 0)</w:t>
            </w:r>
          </w:p>
          <w:p w14:paraId="43ECA930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  <w:tc>
          <w:tcPr>
            <w:tcW w:w="2500" w:type="pct"/>
            <w:vAlign w:val="center"/>
          </w:tcPr>
          <w:p w14:paraId="52E9DD0A" w14:textId="0A3197FA" w:rsidR="000034FE" w:rsidRPr="00A31982" w:rsidRDefault="000034FE" w:rsidP="000034FE">
            <w:pPr>
              <w:pStyle w:val="RowHeader"/>
              <w:ind w:left="360"/>
              <w:rPr>
                <w:color w:val="auto"/>
                <w:sz w:val="32"/>
                <w:szCs w:val="32"/>
              </w:rPr>
            </w:pPr>
            <w:r w:rsidRPr="00A31982">
              <w:rPr>
                <w:color w:val="auto"/>
                <w:sz w:val="32"/>
                <w:szCs w:val="32"/>
              </w:rPr>
              <w:t>#1</w:t>
            </w:r>
            <w:r>
              <w:rPr>
                <w:color w:val="auto"/>
                <w:sz w:val="32"/>
                <w:szCs w:val="32"/>
              </w:rPr>
              <w:t>0</w:t>
            </w:r>
          </w:p>
          <w:p w14:paraId="15AA218D" w14:textId="5B6724D1" w:rsidR="00460C57" w:rsidRPr="00460C57" w:rsidRDefault="00460C57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  <w:r w:rsidRPr="00460C57">
              <w:rPr>
                <w:color w:val="971D20" w:themeColor="accent3"/>
                <w:sz w:val="32"/>
                <w:szCs w:val="32"/>
              </w:rPr>
              <w:t>y= -3x -1</w:t>
            </w:r>
          </w:p>
          <w:p w14:paraId="3AD5E960" w14:textId="77777777" w:rsidR="00460C57" w:rsidRPr="00460C57" w:rsidRDefault="00460C57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  <w:p w14:paraId="69BE128B" w14:textId="77777777" w:rsidR="008D20A1" w:rsidRPr="008D20A1" w:rsidRDefault="00460C57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 xml:space="preserve">Points to Plot: </w:t>
            </w:r>
          </w:p>
          <w:p w14:paraId="3B66E8D5" w14:textId="6E666859" w:rsidR="00460C57" w:rsidRPr="008D20A1" w:rsidRDefault="00460C57" w:rsidP="000034FE">
            <w:pPr>
              <w:pStyle w:val="RowHeader"/>
              <w:jc w:val="center"/>
              <w:rPr>
                <w:b w:val="0"/>
                <w:color w:val="971D20" w:themeColor="accent3"/>
                <w:sz w:val="28"/>
                <w:szCs w:val="28"/>
              </w:rPr>
            </w:pPr>
            <w:r w:rsidRPr="008D20A1">
              <w:rPr>
                <w:b w:val="0"/>
                <w:color w:val="971D20" w:themeColor="accent3"/>
                <w:sz w:val="28"/>
                <w:szCs w:val="28"/>
              </w:rPr>
              <w:t>(-2, 5), (-1, 2), (0, -1), (1, -4)</w:t>
            </w:r>
          </w:p>
          <w:p w14:paraId="6923602A" w14:textId="77777777" w:rsidR="00E71EAA" w:rsidRDefault="00E71EAA" w:rsidP="000034FE">
            <w:pPr>
              <w:pStyle w:val="RowHeader"/>
              <w:ind w:left="360"/>
              <w:jc w:val="center"/>
              <w:rPr>
                <w:color w:val="971D20" w:themeColor="accent3"/>
                <w:sz w:val="32"/>
                <w:szCs w:val="32"/>
              </w:rPr>
            </w:pPr>
          </w:p>
        </w:tc>
      </w:tr>
      <w:bookmarkEnd w:id="0"/>
    </w:tbl>
    <w:p w14:paraId="0EDB44EE" w14:textId="615E12D3" w:rsidR="0036040A" w:rsidRPr="0036040A" w:rsidRDefault="0036040A" w:rsidP="000034FE">
      <w:pPr>
        <w:pStyle w:val="BodyText"/>
      </w:pPr>
    </w:p>
    <w:sectPr w:rsidR="0036040A" w:rsidRPr="0036040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7D09" w14:textId="77777777" w:rsidR="00A34BF1" w:rsidRDefault="00A34BF1" w:rsidP="00293785">
      <w:pPr>
        <w:spacing w:after="0" w:line="240" w:lineRule="auto"/>
      </w:pPr>
      <w:r>
        <w:separator/>
      </w:r>
    </w:p>
  </w:endnote>
  <w:endnote w:type="continuationSeparator" w:id="0">
    <w:p w14:paraId="5CD12815" w14:textId="77777777" w:rsidR="00A34BF1" w:rsidRDefault="00A34BF1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1A66" w14:textId="31B75765" w:rsidR="00293785" w:rsidRDefault="005C1035">
    <w:pPr>
      <w:pStyle w:val="Foo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1A0803A" wp14:editId="4AF893A9">
          <wp:simplePos x="0" y="0"/>
          <wp:positionH relativeFrom="column">
            <wp:posOffset>1209821</wp:posOffset>
          </wp:positionH>
          <wp:positionV relativeFrom="paragraph">
            <wp:posOffset>-258298</wp:posOffset>
          </wp:positionV>
          <wp:extent cx="4902200" cy="508000"/>
          <wp:effectExtent l="0" t="0" r="0" b="0"/>
          <wp:wrapNone/>
          <wp:docPr id="97648457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484576" name="Picture 9764845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5875F30D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00B542F5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22490">
                                <w:t>PEER COACHING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2DBDE9F2" w14:textId="00B542F5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B22490">
                          <w:t>PEER COACHING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2AD0" w14:textId="77777777" w:rsidR="00A34BF1" w:rsidRDefault="00A34BF1" w:rsidP="00293785">
      <w:pPr>
        <w:spacing w:after="0" w:line="240" w:lineRule="auto"/>
      </w:pPr>
      <w:r>
        <w:separator/>
      </w:r>
    </w:p>
  </w:footnote>
  <w:footnote w:type="continuationSeparator" w:id="0">
    <w:p w14:paraId="3F3E1DAE" w14:textId="77777777" w:rsidR="00A34BF1" w:rsidRDefault="00A34BF1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9A0E2" w14:textId="166D5BDA" w:rsidR="000034FE" w:rsidRDefault="000034FE" w:rsidP="000034FE">
    <w:pPr>
      <w:pStyle w:val="Title"/>
    </w:pPr>
    <w:r>
      <w:t>LINEAR EQUATIONS CARDS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5C7F"/>
    <w:multiLevelType w:val="multilevel"/>
    <w:tmpl w:val="667E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796C"/>
    <w:multiLevelType w:val="multilevel"/>
    <w:tmpl w:val="E22C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9556D"/>
    <w:multiLevelType w:val="multilevel"/>
    <w:tmpl w:val="0362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C6000"/>
    <w:multiLevelType w:val="multilevel"/>
    <w:tmpl w:val="3194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A04A6"/>
    <w:multiLevelType w:val="multilevel"/>
    <w:tmpl w:val="F29A8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2A61"/>
    <w:multiLevelType w:val="multilevel"/>
    <w:tmpl w:val="1A5A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16C91"/>
    <w:multiLevelType w:val="multilevel"/>
    <w:tmpl w:val="AF28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8265C"/>
    <w:multiLevelType w:val="multilevel"/>
    <w:tmpl w:val="BE764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A3CA6"/>
    <w:multiLevelType w:val="multilevel"/>
    <w:tmpl w:val="E6A0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B675CF"/>
    <w:multiLevelType w:val="multilevel"/>
    <w:tmpl w:val="9C22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14"/>
  </w:num>
  <w:num w:numId="2" w16cid:durableId="788202420">
    <w:abstractNumId w:val="15"/>
  </w:num>
  <w:num w:numId="3" w16cid:durableId="717778651">
    <w:abstractNumId w:val="5"/>
  </w:num>
  <w:num w:numId="4" w16cid:durableId="1987009065">
    <w:abstractNumId w:val="8"/>
  </w:num>
  <w:num w:numId="5" w16cid:durableId="1545823521">
    <w:abstractNumId w:val="10"/>
  </w:num>
  <w:num w:numId="6" w16cid:durableId="1303848991">
    <w:abstractNumId w:val="13"/>
  </w:num>
  <w:num w:numId="7" w16cid:durableId="595018071">
    <w:abstractNumId w:val="11"/>
  </w:num>
  <w:num w:numId="8" w16cid:durableId="396712405">
    <w:abstractNumId w:val="17"/>
  </w:num>
  <w:num w:numId="9" w16cid:durableId="1891962199">
    <w:abstractNumId w:val="19"/>
  </w:num>
  <w:num w:numId="10" w16cid:durableId="1727877130">
    <w:abstractNumId w:val="20"/>
  </w:num>
  <w:num w:numId="11" w16cid:durableId="972296995">
    <w:abstractNumId w:val="7"/>
  </w:num>
  <w:num w:numId="12" w16cid:durableId="964116078">
    <w:abstractNumId w:val="3"/>
  </w:num>
  <w:num w:numId="13" w16cid:durableId="1619146203">
    <w:abstractNumId w:val="18"/>
  </w:num>
  <w:num w:numId="14" w16cid:durableId="1545866731">
    <w:abstractNumId w:val="6"/>
  </w:num>
  <w:num w:numId="15" w16cid:durableId="208877607">
    <w:abstractNumId w:val="9"/>
  </w:num>
  <w:num w:numId="16" w16cid:durableId="1267494061">
    <w:abstractNumId w:val="0"/>
  </w:num>
  <w:num w:numId="17" w16cid:durableId="1977221587">
    <w:abstractNumId w:val="2"/>
  </w:num>
  <w:num w:numId="18" w16cid:durableId="267741166">
    <w:abstractNumId w:val="12"/>
  </w:num>
  <w:num w:numId="19" w16cid:durableId="1607539722">
    <w:abstractNumId w:val="16"/>
  </w:num>
  <w:num w:numId="20" w16cid:durableId="1141309715">
    <w:abstractNumId w:val="4"/>
  </w:num>
  <w:num w:numId="21" w16cid:durableId="19925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034FE"/>
    <w:rsid w:val="0004006F"/>
    <w:rsid w:val="00053775"/>
    <w:rsid w:val="0005619A"/>
    <w:rsid w:val="0008589D"/>
    <w:rsid w:val="000A04A0"/>
    <w:rsid w:val="000C2515"/>
    <w:rsid w:val="0011259B"/>
    <w:rsid w:val="00116FDD"/>
    <w:rsid w:val="00125621"/>
    <w:rsid w:val="00195D29"/>
    <w:rsid w:val="001D0BBF"/>
    <w:rsid w:val="001E1F85"/>
    <w:rsid w:val="001F125D"/>
    <w:rsid w:val="002345CC"/>
    <w:rsid w:val="002409E5"/>
    <w:rsid w:val="00293785"/>
    <w:rsid w:val="002A045C"/>
    <w:rsid w:val="002C0879"/>
    <w:rsid w:val="002C37B4"/>
    <w:rsid w:val="0036040A"/>
    <w:rsid w:val="003746E0"/>
    <w:rsid w:val="003810DE"/>
    <w:rsid w:val="00397FA9"/>
    <w:rsid w:val="003C7E96"/>
    <w:rsid w:val="00443155"/>
    <w:rsid w:val="004463B6"/>
    <w:rsid w:val="00446C13"/>
    <w:rsid w:val="00460C57"/>
    <w:rsid w:val="00480109"/>
    <w:rsid w:val="004A6530"/>
    <w:rsid w:val="005078B4"/>
    <w:rsid w:val="0053328A"/>
    <w:rsid w:val="00540FC6"/>
    <w:rsid w:val="005511B6"/>
    <w:rsid w:val="00553C98"/>
    <w:rsid w:val="005614D3"/>
    <w:rsid w:val="005A7635"/>
    <w:rsid w:val="005C1035"/>
    <w:rsid w:val="00607EA2"/>
    <w:rsid w:val="00645D7F"/>
    <w:rsid w:val="00656940"/>
    <w:rsid w:val="00665274"/>
    <w:rsid w:val="00666C03"/>
    <w:rsid w:val="0066781E"/>
    <w:rsid w:val="00672483"/>
    <w:rsid w:val="00673203"/>
    <w:rsid w:val="00686DAB"/>
    <w:rsid w:val="006B4CC2"/>
    <w:rsid w:val="006E1542"/>
    <w:rsid w:val="006E2BF8"/>
    <w:rsid w:val="00721EA4"/>
    <w:rsid w:val="007906C6"/>
    <w:rsid w:val="00797CB5"/>
    <w:rsid w:val="007B055F"/>
    <w:rsid w:val="007B74E5"/>
    <w:rsid w:val="007E6F1D"/>
    <w:rsid w:val="00800DE2"/>
    <w:rsid w:val="00823243"/>
    <w:rsid w:val="00880013"/>
    <w:rsid w:val="008920A4"/>
    <w:rsid w:val="008D20A1"/>
    <w:rsid w:val="008E2705"/>
    <w:rsid w:val="008F5386"/>
    <w:rsid w:val="00913172"/>
    <w:rsid w:val="00981E19"/>
    <w:rsid w:val="009B52E4"/>
    <w:rsid w:val="009D6E8D"/>
    <w:rsid w:val="009F5E92"/>
    <w:rsid w:val="00A101E8"/>
    <w:rsid w:val="00A16051"/>
    <w:rsid w:val="00A31982"/>
    <w:rsid w:val="00A34BF1"/>
    <w:rsid w:val="00AC349E"/>
    <w:rsid w:val="00AE5798"/>
    <w:rsid w:val="00B22490"/>
    <w:rsid w:val="00B225C8"/>
    <w:rsid w:val="00B92DBF"/>
    <w:rsid w:val="00BA1CB9"/>
    <w:rsid w:val="00BD119F"/>
    <w:rsid w:val="00BF0518"/>
    <w:rsid w:val="00C01FE7"/>
    <w:rsid w:val="00C3160B"/>
    <w:rsid w:val="00C73EA1"/>
    <w:rsid w:val="00C8524A"/>
    <w:rsid w:val="00C976E3"/>
    <w:rsid w:val="00CC4F77"/>
    <w:rsid w:val="00CD3CF6"/>
    <w:rsid w:val="00CE336D"/>
    <w:rsid w:val="00D106FF"/>
    <w:rsid w:val="00D15E37"/>
    <w:rsid w:val="00D255DA"/>
    <w:rsid w:val="00D269D8"/>
    <w:rsid w:val="00D54B65"/>
    <w:rsid w:val="00D6005F"/>
    <w:rsid w:val="00D626EB"/>
    <w:rsid w:val="00D84FE8"/>
    <w:rsid w:val="00DC7A6D"/>
    <w:rsid w:val="00E71EAA"/>
    <w:rsid w:val="00E87972"/>
    <w:rsid w:val="00EA74D2"/>
    <w:rsid w:val="00EB0BFF"/>
    <w:rsid w:val="00ED24C8"/>
    <w:rsid w:val="00F377E2"/>
    <w:rsid w:val="00F50748"/>
    <w:rsid w:val="00F72D02"/>
    <w:rsid w:val="00F7344A"/>
    <w:rsid w:val="00FC2F74"/>
    <w:rsid w:val="00FC6CA3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8AC3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8AC3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6792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4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8AC3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8AC3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2A045C"/>
    <w:rsid w:val="003F4098"/>
    <w:rsid w:val="00480109"/>
    <w:rsid w:val="0056102B"/>
    <w:rsid w:val="00673203"/>
    <w:rsid w:val="006F1439"/>
    <w:rsid w:val="008C1393"/>
    <w:rsid w:val="00A029E8"/>
    <w:rsid w:val="00AE5798"/>
    <w:rsid w:val="00B156E1"/>
    <w:rsid w:val="00BA1CB9"/>
    <w:rsid w:val="00BD7809"/>
    <w:rsid w:val="00BF0518"/>
    <w:rsid w:val="00CA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  <w:style w:type="paragraph" w:customStyle="1" w:styleId="EC93A3A9FBC34D13AE9F84D4B25B99A4">
    <w:name w:val="EC93A3A9FBC34D13AE9F84D4B25B99A4"/>
    <w:rsid w:val="00BD78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10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Card Sort</vt:lpstr>
    </vt:vector>
  </TitlesOfParts>
  <Manager/>
  <Company/>
  <LinksUpToDate>false</LinksUpToDate>
  <CharactersWithSpaces>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COACHING</dc:title>
  <dc:subject/>
  <dc:creator>K20 Center</dc:creator>
  <cp:keywords/>
  <dc:description/>
  <cp:lastModifiedBy>Willems, Kelsey</cp:lastModifiedBy>
  <cp:revision>13</cp:revision>
  <cp:lastPrinted>2016-07-14T14:08:00Z</cp:lastPrinted>
  <dcterms:created xsi:type="dcterms:W3CDTF">2026-08-18T19:23:00Z</dcterms:created>
  <dcterms:modified xsi:type="dcterms:W3CDTF">2026-08-18T20:59:00Z</dcterms:modified>
  <cp:category/>
</cp:coreProperties>
</file>