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W w:w="5000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672483" w14:paraId="71F39B5C" w14:textId="77777777" w:rsidTr="005C1035">
        <w:trPr>
          <w:trHeight w:val="1670"/>
        </w:trPr>
        <w:tc>
          <w:tcPr>
            <w:tcW w:w="2500" w:type="pct"/>
            <w:vAlign w:val="center"/>
          </w:tcPr>
          <w:p w14:paraId="79A42A8F" w14:textId="1CA4A75E" w:rsidR="00A31982" w:rsidRPr="00A31982" w:rsidRDefault="00A31982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bookmarkStart w:id="0" w:name="_Hlk156888767"/>
            <w:r w:rsidRPr="00A31982">
              <w:rPr>
                <w:color w:val="auto"/>
                <w:sz w:val="32"/>
                <w:szCs w:val="32"/>
              </w:rPr>
              <w:t>#1</w:t>
            </w:r>
          </w:p>
          <w:p w14:paraId="0C6B7BF3" w14:textId="7E96C8D9" w:rsidR="004463B6" w:rsidRPr="004463B6" w:rsidRDefault="004463B6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4463B6">
              <w:rPr>
                <w:color w:val="971D20" w:themeColor="accent3"/>
                <w:sz w:val="32"/>
                <w:szCs w:val="32"/>
              </w:rPr>
              <w:t xml:space="preserve">y= x + 3 </w:t>
            </w:r>
          </w:p>
          <w:p w14:paraId="127EC962" w14:textId="77777777" w:rsidR="004463B6" w:rsidRPr="004463B6" w:rsidRDefault="004463B6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577D714C" w14:textId="77777777" w:rsidR="004463B6" w:rsidRPr="008D20A1" w:rsidRDefault="004463B6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25007F9B" w14:textId="228B5D0D" w:rsidR="004463B6" w:rsidRPr="008D20A1" w:rsidRDefault="004463B6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(-2,1), (0,3), (2,5), (4, 7) </w:t>
            </w:r>
          </w:p>
          <w:p w14:paraId="4B49D3CB" w14:textId="36B9AE96" w:rsidR="00672483" w:rsidRPr="00B22490" w:rsidRDefault="00672483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14:paraId="7FA7F393" w14:textId="6C793454" w:rsidR="00A31982" w:rsidRPr="00A31982" w:rsidRDefault="00A31982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 w:rsidR="003746E0">
              <w:rPr>
                <w:color w:val="auto"/>
                <w:sz w:val="32"/>
                <w:szCs w:val="32"/>
              </w:rPr>
              <w:t>2</w:t>
            </w:r>
          </w:p>
          <w:p w14:paraId="556D4028" w14:textId="22F682CA" w:rsidR="00E71EAA" w:rsidRP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E71EAA">
              <w:rPr>
                <w:color w:val="971D20" w:themeColor="accent3"/>
                <w:sz w:val="32"/>
                <w:szCs w:val="32"/>
              </w:rPr>
              <w:t>y= x - 4</w:t>
            </w:r>
          </w:p>
          <w:p w14:paraId="5B432183" w14:textId="77777777" w:rsidR="00E71EAA" w:rsidRPr="00E71EAA" w:rsidRDefault="00E71EAA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550C2AD7" w14:textId="77777777" w:rsidR="00FC6CA3" w:rsidRPr="008D20A1" w:rsidRDefault="00E71EAA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396981DF" w14:textId="6E12747F" w:rsidR="00E71EAA" w:rsidRPr="008D20A1" w:rsidRDefault="00E71EAA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</w:t>
            </w:r>
            <w:proofErr w:type="gramStart"/>
            <w:r w:rsidRPr="008D20A1">
              <w:rPr>
                <w:b w:val="0"/>
                <w:color w:val="971D20" w:themeColor="accent3"/>
                <w:sz w:val="28"/>
                <w:szCs w:val="28"/>
              </w:rPr>
              <w:t>1,-</w:t>
            </w:r>
            <w:proofErr w:type="gramEnd"/>
            <w:r w:rsidRPr="008D20A1">
              <w:rPr>
                <w:b w:val="0"/>
                <w:color w:val="971D20" w:themeColor="accent3"/>
                <w:sz w:val="28"/>
                <w:szCs w:val="28"/>
              </w:rPr>
              <w:t>5), (</w:t>
            </w:r>
            <w:proofErr w:type="gramStart"/>
            <w:r w:rsidRPr="008D20A1">
              <w:rPr>
                <w:b w:val="0"/>
                <w:color w:val="971D20" w:themeColor="accent3"/>
                <w:sz w:val="28"/>
                <w:szCs w:val="28"/>
              </w:rPr>
              <w:t>0,-</w:t>
            </w:r>
            <w:proofErr w:type="gramEnd"/>
            <w:r w:rsidRPr="008D20A1">
              <w:rPr>
                <w:b w:val="0"/>
                <w:color w:val="971D20" w:themeColor="accent3"/>
                <w:sz w:val="28"/>
                <w:szCs w:val="28"/>
              </w:rPr>
              <w:t>4), (</w:t>
            </w:r>
            <w:proofErr w:type="gramStart"/>
            <w:r w:rsidRPr="008D20A1">
              <w:rPr>
                <w:b w:val="0"/>
                <w:color w:val="971D20" w:themeColor="accent3"/>
                <w:sz w:val="28"/>
                <w:szCs w:val="28"/>
              </w:rPr>
              <w:t>2,-</w:t>
            </w:r>
            <w:proofErr w:type="gramEnd"/>
            <w:r w:rsidRPr="008D20A1">
              <w:rPr>
                <w:b w:val="0"/>
                <w:color w:val="971D20" w:themeColor="accent3"/>
                <w:sz w:val="28"/>
                <w:szCs w:val="28"/>
              </w:rPr>
              <w:t>2), (5,1)</w:t>
            </w:r>
          </w:p>
          <w:p w14:paraId="6A4EF400" w14:textId="019F402A" w:rsidR="00672483" w:rsidRPr="00B22490" w:rsidRDefault="00672483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</w:tr>
      <w:tr w:rsidR="00672483" w14:paraId="21AB039D" w14:textId="77777777" w:rsidTr="005C1035">
        <w:trPr>
          <w:trHeight w:val="1670"/>
        </w:trPr>
        <w:tc>
          <w:tcPr>
            <w:tcW w:w="2500" w:type="pct"/>
            <w:vAlign w:val="center"/>
          </w:tcPr>
          <w:p w14:paraId="6FBA3952" w14:textId="715E9E30" w:rsidR="00823243" w:rsidRPr="00A31982" w:rsidRDefault="00823243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#3</w:t>
            </w:r>
          </w:p>
          <w:p w14:paraId="696A22FA" w14:textId="65D3AE0D" w:rsidR="00E71EAA" w:rsidRP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E71EAA">
              <w:rPr>
                <w:color w:val="971D20" w:themeColor="accent3"/>
                <w:sz w:val="32"/>
                <w:szCs w:val="32"/>
              </w:rPr>
              <w:t xml:space="preserve">y=-x +2 </w:t>
            </w:r>
          </w:p>
          <w:p w14:paraId="27CCCD0E" w14:textId="77777777" w:rsidR="00E71EAA" w:rsidRPr="00E71EAA" w:rsidRDefault="00E71EAA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503D8A50" w14:textId="77777777" w:rsidR="00823243" w:rsidRPr="008D20A1" w:rsidRDefault="00E71EAA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Points to Plot:</w:t>
            </w:r>
          </w:p>
          <w:p w14:paraId="76E34BB4" w14:textId="24A7B0FC" w:rsidR="00E71EAA" w:rsidRPr="008D20A1" w:rsidRDefault="00E71EAA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 (-2, 4), (0, 2), (2, 0), (4, -2)</w:t>
            </w:r>
          </w:p>
          <w:p w14:paraId="60B20E9A" w14:textId="2D3BC7BB" w:rsidR="00672483" w:rsidRPr="00B22490" w:rsidRDefault="00672483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14:paraId="7E1AD518" w14:textId="62C19E83" w:rsidR="003746E0" w:rsidRPr="00A31982" w:rsidRDefault="003746E0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>
              <w:rPr>
                <w:color w:val="auto"/>
                <w:sz w:val="32"/>
                <w:szCs w:val="32"/>
              </w:rPr>
              <w:t>4</w:t>
            </w:r>
          </w:p>
          <w:p w14:paraId="0A60AD06" w14:textId="1C41B04A" w:rsidR="00E71EAA" w:rsidRP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>
              <w:rPr>
                <w:color w:val="971D20" w:themeColor="accent3"/>
                <w:sz w:val="32"/>
                <w:szCs w:val="32"/>
              </w:rPr>
              <w:t xml:space="preserve"> </w:t>
            </w:r>
            <w:r w:rsidRPr="00E71EAA">
              <w:rPr>
                <w:color w:val="971D20" w:themeColor="accent3"/>
                <w:sz w:val="32"/>
                <w:szCs w:val="32"/>
              </w:rPr>
              <w:t xml:space="preserve">y= 2x + 1 </w:t>
            </w:r>
          </w:p>
          <w:p w14:paraId="39DA822B" w14:textId="77777777" w:rsidR="00E71EAA" w:rsidRPr="00E71EAA" w:rsidRDefault="00E71EAA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0FF717FE" w14:textId="77777777" w:rsidR="008D20A1" w:rsidRPr="008D20A1" w:rsidRDefault="00E71EAA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0EC06DF0" w14:textId="6857EB9F" w:rsidR="00E71EAA" w:rsidRPr="008D20A1" w:rsidRDefault="00E71EAA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(-2, -3), (0, 1), (1, 3), (3, 7)</w:t>
            </w:r>
          </w:p>
          <w:p w14:paraId="29E718B1" w14:textId="55BB3803" w:rsidR="00672483" w:rsidRPr="00B22490" w:rsidRDefault="00672483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</w:tr>
      <w:tr w:rsidR="00E71EAA" w14:paraId="2635C671" w14:textId="77777777" w:rsidTr="005C1035">
        <w:trPr>
          <w:trHeight w:val="1670"/>
        </w:trPr>
        <w:tc>
          <w:tcPr>
            <w:tcW w:w="2500" w:type="pct"/>
            <w:vAlign w:val="center"/>
          </w:tcPr>
          <w:p w14:paraId="3B1D6C9F" w14:textId="59478579" w:rsidR="003746E0" w:rsidRPr="00A31982" w:rsidRDefault="003746E0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>
              <w:rPr>
                <w:color w:val="auto"/>
                <w:sz w:val="32"/>
                <w:szCs w:val="32"/>
              </w:rPr>
              <w:t>5</w:t>
            </w:r>
          </w:p>
          <w:p w14:paraId="0EFEF8C2" w14:textId="09C64DC3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>
              <w:rPr>
                <w:color w:val="971D20" w:themeColor="accent3"/>
                <w:sz w:val="32"/>
                <w:szCs w:val="32"/>
              </w:rPr>
              <w:t xml:space="preserve"> </w:t>
            </w:r>
            <w:r w:rsidRPr="005614D3">
              <w:rPr>
                <w:color w:val="971D20" w:themeColor="accent3"/>
                <w:sz w:val="32"/>
                <w:szCs w:val="32"/>
              </w:rPr>
              <w:t xml:space="preserve">y= 3x -2 </w:t>
            </w:r>
          </w:p>
          <w:p w14:paraId="6699E358" w14:textId="77777777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3F3A10B6" w14:textId="77777777" w:rsid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38B3A200" w14:textId="643E25B9" w:rsidR="005614D3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(-1, -5), (0, -2), (1, 1), (3, 7)</w:t>
            </w:r>
          </w:p>
          <w:p w14:paraId="293174F1" w14:textId="77777777" w:rsid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14:paraId="49736B7C" w14:textId="47D5A02C" w:rsidR="003746E0" w:rsidRPr="003746E0" w:rsidRDefault="003746E0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>
              <w:rPr>
                <w:color w:val="auto"/>
                <w:sz w:val="32"/>
                <w:szCs w:val="32"/>
              </w:rPr>
              <w:t>6</w:t>
            </w:r>
          </w:p>
          <w:p w14:paraId="47D2A0E2" w14:textId="6F667A6C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5614D3">
              <w:rPr>
                <w:color w:val="971D20" w:themeColor="accent3"/>
                <w:sz w:val="32"/>
                <w:szCs w:val="32"/>
              </w:rPr>
              <w:t xml:space="preserve">y= -2x + 4 </w:t>
            </w:r>
          </w:p>
          <w:p w14:paraId="7672C714" w14:textId="77777777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25D0032C" w14:textId="77777777" w:rsidR="008D20A1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2C4C4753" w14:textId="15602DF6" w:rsidR="005614D3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(-1, 6), (0, 4), (2, 0), (3, -2)</w:t>
            </w:r>
          </w:p>
          <w:p w14:paraId="696015EB" w14:textId="77777777" w:rsid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</w:tr>
      <w:tr w:rsidR="00E71EAA" w14:paraId="4CC693C7" w14:textId="77777777" w:rsidTr="005C1035">
        <w:trPr>
          <w:trHeight w:val="1670"/>
        </w:trPr>
        <w:tc>
          <w:tcPr>
            <w:tcW w:w="2500" w:type="pct"/>
            <w:vAlign w:val="center"/>
          </w:tcPr>
          <w:p w14:paraId="23E449AB" w14:textId="790C2901" w:rsidR="003746E0" w:rsidRPr="00A31982" w:rsidRDefault="003746E0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>
              <w:rPr>
                <w:color w:val="auto"/>
                <w:sz w:val="32"/>
                <w:szCs w:val="32"/>
              </w:rPr>
              <w:t>7</w:t>
            </w:r>
          </w:p>
          <w:p w14:paraId="27D32248" w14:textId="4D1A0430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5614D3">
              <w:rPr>
                <w:color w:val="971D20" w:themeColor="accent3"/>
                <w:sz w:val="32"/>
                <w:szCs w:val="32"/>
              </w:rPr>
              <w:t>y= 1/2 x- 3</w:t>
            </w:r>
          </w:p>
          <w:p w14:paraId="69D6DB00" w14:textId="77777777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4ED76E83" w14:textId="77777777" w:rsidR="008D20A1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729C8DB3" w14:textId="3816696E" w:rsidR="005614D3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(-2, -4), (0, -3), (2, -2), (6, 0)</w:t>
            </w:r>
          </w:p>
          <w:p w14:paraId="6D727D79" w14:textId="77777777" w:rsid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14:paraId="3BB98A94" w14:textId="117CA307" w:rsidR="003746E0" w:rsidRPr="00A31982" w:rsidRDefault="003746E0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>
              <w:rPr>
                <w:color w:val="auto"/>
                <w:sz w:val="32"/>
                <w:szCs w:val="32"/>
              </w:rPr>
              <w:t>8</w:t>
            </w:r>
          </w:p>
          <w:p w14:paraId="1F4A278F" w14:textId="3C908277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5614D3">
              <w:rPr>
                <w:color w:val="971D20" w:themeColor="accent3"/>
                <w:sz w:val="32"/>
                <w:szCs w:val="32"/>
              </w:rPr>
              <w:t>y= 1/3 x +1</w:t>
            </w:r>
          </w:p>
          <w:p w14:paraId="7ADC6260" w14:textId="77777777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4D847AC3" w14:textId="77777777" w:rsidR="008D20A1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73B6FD60" w14:textId="39B7715B" w:rsidR="005614D3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(-3 ,0), (0, 1), (3, 2), (6, 3)</w:t>
            </w:r>
          </w:p>
          <w:p w14:paraId="5C448C48" w14:textId="77777777" w:rsid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</w:tr>
      <w:tr w:rsidR="00E71EAA" w14:paraId="0D2D2146" w14:textId="77777777" w:rsidTr="005C1035">
        <w:trPr>
          <w:trHeight w:val="1670"/>
        </w:trPr>
        <w:tc>
          <w:tcPr>
            <w:tcW w:w="2500" w:type="pct"/>
            <w:vAlign w:val="center"/>
          </w:tcPr>
          <w:p w14:paraId="7CB1F410" w14:textId="0AD5C35A" w:rsidR="003746E0" w:rsidRPr="00A31982" w:rsidRDefault="003746E0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>
              <w:rPr>
                <w:color w:val="auto"/>
                <w:sz w:val="32"/>
                <w:szCs w:val="32"/>
              </w:rPr>
              <w:t>9</w:t>
            </w:r>
          </w:p>
          <w:p w14:paraId="07F1B84C" w14:textId="5FDDD908" w:rsidR="00460C57" w:rsidRPr="00460C57" w:rsidRDefault="00460C57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460C57">
              <w:rPr>
                <w:color w:val="971D20" w:themeColor="accent3"/>
                <w:sz w:val="32"/>
                <w:szCs w:val="32"/>
              </w:rPr>
              <w:t>y= -1/2x +2</w:t>
            </w:r>
          </w:p>
          <w:p w14:paraId="5F37E14C" w14:textId="77777777" w:rsidR="00460C57" w:rsidRPr="00460C57" w:rsidRDefault="00460C57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41DD5CCE" w14:textId="77777777" w:rsidR="008D20A1" w:rsidRPr="008D20A1" w:rsidRDefault="00460C57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7DCB0875" w14:textId="3BDA5436" w:rsidR="00460C57" w:rsidRPr="008D20A1" w:rsidRDefault="00460C57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(-4, 4), (-2, 3), (0, 2), (4, 0)</w:t>
            </w:r>
          </w:p>
          <w:p w14:paraId="43ECA930" w14:textId="77777777" w:rsid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14:paraId="52E9DD0A" w14:textId="0A3197FA" w:rsidR="000034FE" w:rsidRPr="00A31982" w:rsidRDefault="000034FE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#1</w:t>
            </w:r>
            <w:r>
              <w:rPr>
                <w:color w:val="auto"/>
                <w:sz w:val="32"/>
                <w:szCs w:val="32"/>
              </w:rPr>
              <w:t>0</w:t>
            </w:r>
          </w:p>
          <w:p w14:paraId="15AA218D" w14:textId="5B6724D1" w:rsidR="00460C57" w:rsidRPr="00460C57" w:rsidRDefault="00460C57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460C57">
              <w:rPr>
                <w:color w:val="971D20" w:themeColor="accent3"/>
                <w:sz w:val="32"/>
                <w:szCs w:val="32"/>
              </w:rPr>
              <w:t>y= -3x -1</w:t>
            </w:r>
          </w:p>
          <w:p w14:paraId="3AD5E960" w14:textId="77777777" w:rsidR="00460C57" w:rsidRPr="00460C57" w:rsidRDefault="00460C57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69BE128B" w14:textId="77777777" w:rsidR="008D20A1" w:rsidRPr="008D20A1" w:rsidRDefault="00460C57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3B66E8D5" w14:textId="6E666859" w:rsidR="00460C57" w:rsidRPr="008D20A1" w:rsidRDefault="00460C57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(-2, 5), (-1, 2), (0, -1), (1, -4)</w:t>
            </w:r>
          </w:p>
          <w:p w14:paraId="6923602A" w14:textId="77777777" w:rsid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</w:tr>
      <w:bookmarkEnd w:id="0"/>
    </w:tbl>
    <w:p w14:paraId="0EDB44EE" w14:textId="615E12D3" w:rsidR="0036040A" w:rsidRPr="0036040A" w:rsidRDefault="0036040A" w:rsidP="000034FE">
      <w:pPr>
        <w:pStyle w:val="BodyText"/>
      </w:pPr>
    </w:p>
    <w:sectPr w:rsidR="0036040A" w:rsidRPr="0036040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CA909" w14:textId="77777777" w:rsidR="00D723D6" w:rsidRDefault="00D723D6" w:rsidP="00293785">
      <w:pPr>
        <w:spacing w:after="0" w:line="240" w:lineRule="auto"/>
      </w:pPr>
      <w:r>
        <w:separator/>
      </w:r>
    </w:p>
  </w:endnote>
  <w:endnote w:type="continuationSeparator" w:id="0">
    <w:p w14:paraId="5104F984" w14:textId="77777777" w:rsidR="00D723D6" w:rsidRDefault="00D723D6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1A66" w14:textId="31B75765" w:rsidR="00293785" w:rsidRDefault="005C1035">
    <w:pPr>
      <w:pStyle w:val="Foo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1A0803A" wp14:editId="4AF893A9">
          <wp:simplePos x="0" y="0"/>
          <wp:positionH relativeFrom="column">
            <wp:posOffset>1209821</wp:posOffset>
          </wp:positionH>
          <wp:positionV relativeFrom="paragraph">
            <wp:posOffset>-258298</wp:posOffset>
          </wp:positionV>
          <wp:extent cx="4902200" cy="508000"/>
          <wp:effectExtent l="0" t="0" r="0" b="0"/>
          <wp:wrapNone/>
          <wp:docPr id="97648457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484576" name="Picture 9764845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F8F68A" wp14:editId="5875F30D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DE9F2" w14:textId="00B542F5" w:rsidR="00293785" w:rsidRDefault="00D723D6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6E4E37BA4CA4F0996566C307F042F1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22490">
                                <w:t>PEER COACHING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AF8F68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2DBDE9F2" w14:textId="00B542F5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6E4E37BA4CA4F0996566C307F042F1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22490">
                          <w:t>PEER COACHING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CDE8E" w14:textId="77777777" w:rsidR="00D723D6" w:rsidRDefault="00D723D6" w:rsidP="00293785">
      <w:pPr>
        <w:spacing w:after="0" w:line="240" w:lineRule="auto"/>
      </w:pPr>
      <w:r>
        <w:separator/>
      </w:r>
    </w:p>
  </w:footnote>
  <w:footnote w:type="continuationSeparator" w:id="0">
    <w:p w14:paraId="37D826D2" w14:textId="77777777" w:rsidR="00D723D6" w:rsidRDefault="00D723D6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9A0E2" w14:textId="166D5BDA" w:rsidR="000034FE" w:rsidRDefault="000034FE" w:rsidP="000034FE">
    <w:pPr>
      <w:pStyle w:val="Title"/>
    </w:pPr>
    <w:r>
      <w:t>LINEAR EQUATIONS CARDS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5C7F"/>
    <w:multiLevelType w:val="multilevel"/>
    <w:tmpl w:val="667E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796C"/>
    <w:multiLevelType w:val="multilevel"/>
    <w:tmpl w:val="E22C2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9556D"/>
    <w:multiLevelType w:val="multilevel"/>
    <w:tmpl w:val="03624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C6000"/>
    <w:multiLevelType w:val="multilevel"/>
    <w:tmpl w:val="3194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A04A6"/>
    <w:multiLevelType w:val="multilevel"/>
    <w:tmpl w:val="F29A8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2A61"/>
    <w:multiLevelType w:val="multilevel"/>
    <w:tmpl w:val="1A5A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16C91"/>
    <w:multiLevelType w:val="multilevel"/>
    <w:tmpl w:val="AF28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8265C"/>
    <w:multiLevelType w:val="multilevel"/>
    <w:tmpl w:val="BE764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A3CA6"/>
    <w:multiLevelType w:val="multilevel"/>
    <w:tmpl w:val="E6A0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B675CF"/>
    <w:multiLevelType w:val="multilevel"/>
    <w:tmpl w:val="9C225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648721">
    <w:abstractNumId w:val="14"/>
  </w:num>
  <w:num w:numId="2" w16cid:durableId="788202420">
    <w:abstractNumId w:val="15"/>
  </w:num>
  <w:num w:numId="3" w16cid:durableId="717778651">
    <w:abstractNumId w:val="5"/>
  </w:num>
  <w:num w:numId="4" w16cid:durableId="1987009065">
    <w:abstractNumId w:val="8"/>
  </w:num>
  <w:num w:numId="5" w16cid:durableId="1545823521">
    <w:abstractNumId w:val="10"/>
  </w:num>
  <w:num w:numId="6" w16cid:durableId="1303848991">
    <w:abstractNumId w:val="13"/>
  </w:num>
  <w:num w:numId="7" w16cid:durableId="595018071">
    <w:abstractNumId w:val="11"/>
  </w:num>
  <w:num w:numId="8" w16cid:durableId="396712405">
    <w:abstractNumId w:val="17"/>
  </w:num>
  <w:num w:numId="9" w16cid:durableId="1891962199">
    <w:abstractNumId w:val="19"/>
  </w:num>
  <w:num w:numId="10" w16cid:durableId="1727877130">
    <w:abstractNumId w:val="20"/>
  </w:num>
  <w:num w:numId="11" w16cid:durableId="972296995">
    <w:abstractNumId w:val="7"/>
  </w:num>
  <w:num w:numId="12" w16cid:durableId="964116078">
    <w:abstractNumId w:val="3"/>
  </w:num>
  <w:num w:numId="13" w16cid:durableId="1619146203">
    <w:abstractNumId w:val="18"/>
  </w:num>
  <w:num w:numId="14" w16cid:durableId="1545866731">
    <w:abstractNumId w:val="6"/>
  </w:num>
  <w:num w:numId="15" w16cid:durableId="208877607">
    <w:abstractNumId w:val="9"/>
  </w:num>
  <w:num w:numId="16" w16cid:durableId="1267494061">
    <w:abstractNumId w:val="0"/>
  </w:num>
  <w:num w:numId="17" w16cid:durableId="1977221587">
    <w:abstractNumId w:val="2"/>
  </w:num>
  <w:num w:numId="18" w16cid:durableId="267741166">
    <w:abstractNumId w:val="12"/>
  </w:num>
  <w:num w:numId="19" w16cid:durableId="1607539722">
    <w:abstractNumId w:val="16"/>
  </w:num>
  <w:num w:numId="20" w16cid:durableId="1141309715">
    <w:abstractNumId w:val="4"/>
  </w:num>
  <w:num w:numId="21" w16cid:durableId="199250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83"/>
    <w:rsid w:val="000034FE"/>
    <w:rsid w:val="0004006F"/>
    <w:rsid w:val="00053775"/>
    <w:rsid w:val="0005619A"/>
    <w:rsid w:val="0008589D"/>
    <w:rsid w:val="000A04A0"/>
    <w:rsid w:val="000C2515"/>
    <w:rsid w:val="0011259B"/>
    <w:rsid w:val="00116FDD"/>
    <w:rsid w:val="00125621"/>
    <w:rsid w:val="00195D29"/>
    <w:rsid w:val="001D0BBF"/>
    <w:rsid w:val="001E1F85"/>
    <w:rsid w:val="001F125D"/>
    <w:rsid w:val="002345CC"/>
    <w:rsid w:val="002409E5"/>
    <w:rsid w:val="00293785"/>
    <w:rsid w:val="002A045C"/>
    <w:rsid w:val="002C0879"/>
    <w:rsid w:val="002C37B4"/>
    <w:rsid w:val="0036040A"/>
    <w:rsid w:val="003746E0"/>
    <w:rsid w:val="003810DE"/>
    <w:rsid w:val="00397FA9"/>
    <w:rsid w:val="003C7E96"/>
    <w:rsid w:val="00443155"/>
    <w:rsid w:val="004463B6"/>
    <w:rsid w:val="00446C13"/>
    <w:rsid w:val="00460C57"/>
    <w:rsid w:val="00480109"/>
    <w:rsid w:val="004A6530"/>
    <w:rsid w:val="005078B4"/>
    <w:rsid w:val="0053328A"/>
    <w:rsid w:val="00540FC6"/>
    <w:rsid w:val="005511B6"/>
    <w:rsid w:val="00553C98"/>
    <w:rsid w:val="005614D3"/>
    <w:rsid w:val="005A7635"/>
    <w:rsid w:val="005C1035"/>
    <w:rsid w:val="00607EA2"/>
    <w:rsid w:val="00645D7F"/>
    <w:rsid w:val="00652F34"/>
    <w:rsid w:val="00656940"/>
    <w:rsid w:val="00665274"/>
    <w:rsid w:val="00666C03"/>
    <w:rsid w:val="0066781E"/>
    <w:rsid w:val="00672483"/>
    <w:rsid w:val="00673203"/>
    <w:rsid w:val="00686DAB"/>
    <w:rsid w:val="006B4CC2"/>
    <w:rsid w:val="006E1542"/>
    <w:rsid w:val="006E2BF8"/>
    <w:rsid w:val="00721EA4"/>
    <w:rsid w:val="007906C6"/>
    <w:rsid w:val="00797CB5"/>
    <w:rsid w:val="007B055F"/>
    <w:rsid w:val="007B74E5"/>
    <w:rsid w:val="007E6F1D"/>
    <w:rsid w:val="00800DE2"/>
    <w:rsid w:val="00823243"/>
    <w:rsid w:val="00880013"/>
    <w:rsid w:val="008920A4"/>
    <w:rsid w:val="008D20A1"/>
    <w:rsid w:val="008E2705"/>
    <w:rsid w:val="008F5386"/>
    <w:rsid w:val="00913172"/>
    <w:rsid w:val="00981E19"/>
    <w:rsid w:val="009B52E4"/>
    <w:rsid w:val="009D6E8D"/>
    <w:rsid w:val="009F5E92"/>
    <w:rsid w:val="00A101E8"/>
    <w:rsid w:val="00A16051"/>
    <w:rsid w:val="00A31982"/>
    <w:rsid w:val="00A34BF1"/>
    <w:rsid w:val="00AC349E"/>
    <w:rsid w:val="00AE5798"/>
    <w:rsid w:val="00B22490"/>
    <w:rsid w:val="00B225C8"/>
    <w:rsid w:val="00B92DBF"/>
    <w:rsid w:val="00BA1CB9"/>
    <w:rsid w:val="00BD119F"/>
    <w:rsid w:val="00BF0518"/>
    <w:rsid w:val="00C01FE7"/>
    <w:rsid w:val="00C3160B"/>
    <w:rsid w:val="00C73EA1"/>
    <w:rsid w:val="00C8524A"/>
    <w:rsid w:val="00C976E3"/>
    <w:rsid w:val="00CC4F77"/>
    <w:rsid w:val="00CD3CF6"/>
    <w:rsid w:val="00CE336D"/>
    <w:rsid w:val="00D106FF"/>
    <w:rsid w:val="00D15E37"/>
    <w:rsid w:val="00D255DA"/>
    <w:rsid w:val="00D269D8"/>
    <w:rsid w:val="00D54B65"/>
    <w:rsid w:val="00D6005F"/>
    <w:rsid w:val="00D626EB"/>
    <w:rsid w:val="00D723D6"/>
    <w:rsid w:val="00D84FE8"/>
    <w:rsid w:val="00DC7A6D"/>
    <w:rsid w:val="00E71EAA"/>
    <w:rsid w:val="00E87972"/>
    <w:rsid w:val="00EA74D2"/>
    <w:rsid w:val="00EB0BFF"/>
    <w:rsid w:val="00ED24C8"/>
    <w:rsid w:val="00F27820"/>
    <w:rsid w:val="00F377E2"/>
    <w:rsid w:val="00F50748"/>
    <w:rsid w:val="00F72D02"/>
    <w:rsid w:val="00F7344A"/>
    <w:rsid w:val="00FC2F74"/>
    <w:rsid w:val="00FC6CA3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5EA6C"/>
  <w15:docId w15:val="{2B611FDA-0755-4757-835F-D95A44A7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672483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288AC3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288AC3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595959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6792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446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288AC3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8AC3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E4E37BA4CA4F0996566C307F042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91839-F13E-452B-86A6-A401D95B55CF}"/>
      </w:docPartPr>
      <w:docPartBody>
        <w:p w:rsidR="00B156E1" w:rsidRDefault="00B156E1">
          <w:pPr>
            <w:pStyle w:val="66E4E37BA4CA4F0996566C307F042F1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E1"/>
    <w:rsid w:val="00140386"/>
    <w:rsid w:val="002A045C"/>
    <w:rsid w:val="003F4098"/>
    <w:rsid w:val="00480109"/>
    <w:rsid w:val="0056102B"/>
    <w:rsid w:val="00673203"/>
    <w:rsid w:val="006F1439"/>
    <w:rsid w:val="008C1393"/>
    <w:rsid w:val="00A029E8"/>
    <w:rsid w:val="00AE5798"/>
    <w:rsid w:val="00B156E1"/>
    <w:rsid w:val="00BA1CB9"/>
    <w:rsid w:val="00BD7809"/>
    <w:rsid w:val="00BF0518"/>
    <w:rsid w:val="00CA5725"/>
    <w:rsid w:val="00F2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6E4E37BA4CA4F0996566C307F042F1A">
    <w:name w:val="66E4E37BA4CA4F0996566C307F042F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Card Sort</vt:lpstr>
    </vt:vector>
  </TitlesOfParts>
  <Manager/>
  <Company/>
  <LinksUpToDate>false</LinksUpToDate>
  <CharactersWithSpaces>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COACHING</dc:title>
  <dc:subject>MATH Instruction</dc:subject>
  <dc:creator>K20 Center</dc:creator>
  <cp:keywords/>
  <dc:description/>
  <cp:lastModifiedBy>McLeod Porter, Delma</cp:lastModifiedBy>
  <cp:revision>2</cp:revision>
  <cp:lastPrinted>2016-07-14T14:08:00Z</cp:lastPrinted>
  <dcterms:created xsi:type="dcterms:W3CDTF">2026-08-26T15:09:00Z</dcterms:created>
  <dcterms:modified xsi:type="dcterms:W3CDTF">2026-08-26T15:09:00Z</dcterms:modified>
  <cp:category/>
</cp:coreProperties>
</file>