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981E3B" w14:textId="68BD85F5" w:rsidR="00BE672D" w:rsidRDefault="008071C6">
      <w:pPr>
        <w:pStyle w:val="Title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C981E51" wp14:editId="3C668EF4">
            <wp:simplePos x="0" y="0"/>
            <wp:positionH relativeFrom="column">
              <wp:posOffset>0</wp:posOffset>
            </wp:positionH>
            <wp:positionV relativeFrom="paragraph">
              <wp:posOffset>103</wp:posOffset>
            </wp:positionV>
            <wp:extent cx="852488" cy="860684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2488" cy="8606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1422F">
        <w:t>CHECKLIST FOR CAMPUS VISITS </w:t>
      </w:r>
    </w:p>
    <w:p w14:paraId="0C981E3C" w14:textId="77777777" w:rsidR="00BE672D" w:rsidRPr="00BE62BD" w:rsidRDefault="0021422F">
      <w:pPr>
        <w:spacing w:after="0" w:line="240" w:lineRule="auto"/>
      </w:pPr>
      <w:r w:rsidRPr="00BE62BD">
        <w:rPr>
          <w:rStyle w:val="Heading1Char"/>
          <w:rFonts w:eastAsiaTheme="minorHAnsi"/>
        </w:rPr>
        <w:t>College:</w:t>
      </w:r>
      <w:r w:rsidRPr="00BE62BD">
        <w:t xml:space="preserve"> </w:t>
      </w:r>
      <w:r w:rsidRPr="00BE62BD">
        <w:rPr>
          <w:u w:val="single"/>
        </w:rPr>
        <w:t>_________________________________________</w:t>
      </w:r>
      <w:r w:rsidRPr="00BE62BD">
        <w:t xml:space="preserve">   </w:t>
      </w:r>
    </w:p>
    <w:p w14:paraId="0C981E3D" w14:textId="714D8075" w:rsidR="00BE672D" w:rsidRPr="00BE62BD" w:rsidRDefault="00BE62BD">
      <w:pPr>
        <w:spacing w:after="0" w:line="240" w:lineRule="auto"/>
      </w:pPr>
      <w:r>
        <w:br/>
      </w:r>
      <w:r w:rsidR="0021422F" w:rsidRPr="00BE62BD">
        <w:rPr>
          <w:rStyle w:val="Heading1Char"/>
          <w:rFonts w:eastAsiaTheme="minorHAnsi"/>
        </w:rPr>
        <w:t>Campus Visit Date(s):</w:t>
      </w:r>
      <w:r w:rsidR="0021422F" w:rsidRPr="00BE62BD">
        <w:t xml:space="preserve"> </w:t>
      </w:r>
      <w:r w:rsidR="0021422F" w:rsidRPr="00BE62BD">
        <w:rPr>
          <w:u w:val="single"/>
        </w:rPr>
        <w:t>____________________</w:t>
      </w:r>
      <w:r w:rsidR="00D67DCA" w:rsidRPr="00BE62BD">
        <w:rPr>
          <w:u w:val="single"/>
        </w:rPr>
        <w:t>__________</w:t>
      </w:r>
    </w:p>
    <w:p w14:paraId="0C981E3E" w14:textId="77777777" w:rsidR="00BE672D" w:rsidRDefault="00BE672D">
      <w:pPr>
        <w:spacing w:line="240" w:lineRule="auto"/>
      </w:pPr>
    </w:p>
    <w:p w14:paraId="0C981E3F" w14:textId="77777777" w:rsidR="00BE672D" w:rsidRDefault="0021422F">
      <w:pPr>
        <w:pStyle w:val="Heading1"/>
      </w:pPr>
      <w:r>
        <w:t>Checklist for Counselors:</w:t>
      </w:r>
    </w:p>
    <w:p w14:paraId="0C981E40" w14:textId="71150A31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 xml:space="preserve">Schedule campus </w:t>
      </w:r>
      <w:proofErr w:type="gramStart"/>
      <w:r>
        <w:t>visit</w:t>
      </w:r>
      <w:proofErr w:type="gramEnd"/>
      <w:r>
        <w:t xml:space="preserve"> with Student Experiences Coordinator</w:t>
      </w:r>
      <w:r w:rsidR="00C84547">
        <w:t>.</w:t>
      </w:r>
    </w:p>
    <w:p w14:paraId="0C981E41" w14:textId="77777777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Send accessibility needs and food allergies to the Student Experiences Coordinator.</w:t>
      </w:r>
    </w:p>
    <w:p w14:paraId="0C981E42" w14:textId="56556473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 xml:space="preserve">Distribute and collect permission slips, </w:t>
      </w:r>
      <w:r w:rsidR="00465BDB">
        <w:t>according to</w:t>
      </w:r>
      <w:r>
        <w:t xml:space="preserve"> your district policy</w:t>
      </w:r>
      <w:r w:rsidR="00C84547">
        <w:t>.</w:t>
      </w:r>
    </w:p>
    <w:p w14:paraId="0C981E43" w14:textId="3D035A26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Recruit chaperones and an administrator (chaperones include teachers, school staff, parents, and volunteers)</w:t>
      </w:r>
      <w:r w:rsidR="00C84547">
        <w:t>.</w:t>
      </w:r>
    </w:p>
    <w:p w14:paraId="0C981E44" w14:textId="44A62A16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Send final list of students and chaperones to Student Experiences Coordinator one week before campus visit</w:t>
      </w:r>
      <w:r w:rsidR="00C84547">
        <w:t>.</w:t>
      </w:r>
    </w:p>
    <w:p w14:paraId="0C981E45" w14:textId="44046742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Review with chaperone instructions</w:t>
      </w:r>
      <w:r w:rsidR="00465BDB">
        <w:t xml:space="preserve"> with volunteers. (Include </w:t>
      </w:r>
      <w:r>
        <w:t>grouping, agenda, expectations, procedures, etc</w:t>
      </w:r>
      <w:r w:rsidR="00D67DCA">
        <w:t>.</w:t>
      </w:r>
      <w:r w:rsidR="00465BDB">
        <w:t>).</w:t>
      </w:r>
    </w:p>
    <w:p w14:paraId="0C981E46" w14:textId="35A9765E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Create bus list and assign chaperones to groups (designate colored wristbands for each group)</w:t>
      </w:r>
      <w:r w:rsidR="00C84547">
        <w:t>.</w:t>
      </w:r>
    </w:p>
    <w:p w14:paraId="0C981E47" w14:textId="412ECEF6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Remind parents and students about campus visit, using the district communication channels</w:t>
      </w:r>
      <w:r w:rsidR="00C84547">
        <w:t>.</w:t>
      </w:r>
    </w:p>
    <w:p w14:paraId="0C981E48" w14:textId="61ECA190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 xml:space="preserve">Give your school cafeteria total number of students who won’t be at lunch on the </w:t>
      </w:r>
      <w:r w:rsidR="00465BDB">
        <w:t>campus visit day</w:t>
      </w:r>
      <w:r w:rsidR="00C84547">
        <w:t>.</w:t>
      </w:r>
    </w:p>
    <w:p w14:paraId="0C981E49" w14:textId="4BFE7219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Give last in-school announcement and reminders to parents about the campus visit, using the district communication channels</w:t>
      </w:r>
      <w:r w:rsidR="00C84547">
        <w:t>.</w:t>
      </w:r>
    </w:p>
    <w:p w14:paraId="0C981E4A" w14:textId="011DDA04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 xml:space="preserve">Remind </w:t>
      </w:r>
      <w:r w:rsidR="00C84547">
        <w:t>c</w:t>
      </w:r>
      <w:r>
        <w:t>haperones of meeting times</w:t>
      </w:r>
      <w:r w:rsidR="00C84547">
        <w:t>.</w:t>
      </w:r>
      <w:r>
        <w:t xml:space="preserve"> </w:t>
      </w:r>
    </w:p>
    <w:p w14:paraId="0C981E4B" w14:textId="50167FC1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Let Student Experience Coordinator know shirts have been received</w:t>
      </w:r>
      <w:r w:rsidR="00C84547">
        <w:t>,</w:t>
      </w:r>
    </w:p>
    <w:p w14:paraId="0C981E4C" w14:textId="77777777" w:rsidR="00BE672D" w:rsidRDefault="0021422F" w:rsidP="00D67DCA">
      <w:pPr>
        <w:numPr>
          <w:ilvl w:val="0"/>
          <w:numId w:val="2"/>
        </w:numPr>
        <w:spacing w:after="0" w:line="276" w:lineRule="auto"/>
      </w:pPr>
      <w:r>
        <w:t>CAMPUS VISIT DAY!</w:t>
      </w:r>
    </w:p>
    <w:p w14:paraId="0C981E4D" w14:textId="0A2FDE17" w:rsidR="00BE672D" w:rsidRDefault="0021422F" w:rsidP="00D67DCA">
      <w:pPr>
        <w:numPr>
          <w:ilvl w:val="1"/>
          <w:numId w:val="2"/>
        </w:numPr>
        <w:spacing w:after="0" w:line="276" w:lineRule="auto"/>
      </w:pPr>
      <w:r>
        <w:t>Distribute shirts for students to wear during visit</w:t>
      </w:r>
      <w:r w:rsidR="00C84547">
        <w:t>.</w:t>
      </w:r>
    </w:p>
    <w:p w14:paraId="0C981E4E" w14:textId="6967DD10" w:rsidR="00BE672D" w:rsidRDefault="0021422F" w:rsidP="00D67DCA">
      <w:pPr>
        <w:numPr>
          <w:ilvl w:val="1"/>
          <w:numId w:val="2"/>
        </w:numPr>
        <w:spacing w:after="0" w:line="276" w:lineRule="auto"/>
      </w:pPr>
      <w:r>
        <w:t>Distribute colored wristbands for assigned groups</w:t>
      </w:r>
      <w:r w:rsidR="00C84547">
        <w:t>.</w:t>
      </w:r>
    </w:p>
    <w:p w14:paraId="0C981E4F" w14:textId="77777777" w:rsidR="00BE672D" w:rsidRDefault="0021422F" w:rsidP="00D67DCA">
      <w:pPr>
        <w:numPr>
          <w:ilvl w:val="1"/>
          <w:numId w:val="2"/>
        </w:numPr>
        <w:spacing w:line="276" w:lineRule="auto"/>
      </w:pPr>
      <w:r>
        <w:t xml:space="preserve">Have the bus driver's name and number handy and make sure the bus drivers know when to pick up. </w:t>
      </w:r>
    </w:p>
    <w:p w14:paraId="0C981E50" w14:textId="77777777" w:rsidR="00BE672D" w:rsidRDefault="00BE672D">
      <w:pPr>
        <w:spacing w:line="240" w:lineRule="auto"/>
      </w:pPr>
    </w:p>
    <w:sectPr w:rsidR="00BE67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F83035" w14:textId="77777777" w:rsidR="002B7622" w:rsidRDefault="002B7622">
      <w:pPr>
        <w:spacing w:after="0" w:line="240" w:lineRule="auto"/>
      </w:pPr>
      <w:r>
        <w:separator/>
      </w:r>
    </w:p>
  </w:endnote>
  <w:endnote w:type="continuationSeparator" w:id="0">
    <w:p w14:paraId="397E1FDC" w14:textId="77777777" w:rsidR="002B7622" w:rsidRDefault="002B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CC4CFF1F-D88A-EC42-9C43-A7B321972B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BE6A459-4ECE-6C48-90D7-99791A312F81}"/>
    <w:embedBold r:id="rId3" w:fontKey="{BC3DEE19-02D2-0443-8814-74A4911027B7}"/>
    <w:embedItalic r:id="rId4" w:fontKey="{8F9448AE-4BBD-444E-875D-F86E81BAFD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6BB552B1-EE03-0846-A3CE-2EFD555ACB3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EDBC9624-D72C-9548-980B-6C101931692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A2614409-987F-4B42-B5A6-0CD892769108}"/>
    <w:embedBold r:id="rId8" w:fontKey="{D8721654-694F-3841-A323-755AD88E53C6}"/>
    <w:embedItalic r:id="rId9" w:fontKey="{23034AB7-C497-7A4B-B076-4197A2CD97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FD404BA-DD7E-8549-B548-10A35BF0AA3C}"/>
    <w:embedBold r:id="rId11" w:fontKey="{4D43D3CA-4605-C245-9B0C-0D7ADF7BEAF3}"/>
    <w:embedItalic r:id="rId12" w:fontKey="{9CCDF965-A0E7-AF42-BC7B-94E8D0132DF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3" w:fontKey="{4B077961-1525-0B40-B8F7-2DBEBB6065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81E56" w14:textId="77777777" w:rsidR="00BE672D" w:rsidRDefault="00BE672D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81E57" w14:textId="75B05414" w:rsidR="00BE672D" w:rsidRDefault="008071C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C981E5C" wp14:editId="76DEECF6">
              <wp:simplePos x="0" y="0"/>
              <wp:positionH relativeFrom="column">
                <wp:posOffset>3422650</wp:posOffset>
              </wp:positionH>
              <wp:positionV relativeFrom="paragraph">
                <wp:posOffset>-234788</wp:posOffset>
              </wp:positionV>
              <wp:extent cx="3744595" cy="269594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4595" cy="269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81E5E" w14:textId="1DACE673" w:rsidR="00BE672D" w:rsidRPr="008071C6" w:rsidRDefault="008071C6" w:rsidP="008071C6">
                          <w:pPr>
                            <w:pStyle w:val="Footer"/>
                          </w:pPr>
                          <w:fldSimple w:instr=" TITLE  \* MERGEFORMAT ">
                            <w:r w:rsidR="00BE62BD">
                              <w:t>Find Your Route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981E5C" id="Rectangle 1" o:spid="_x0000_s1026" style="position:absolute;left:0;text-align:left;margin-left:269.5pt;margin-top:-18.5pt;width:294.85pt;height:21.25pt;z-index:-25165721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" filled="f" stroked="f">
              <v:textbox inset="2.53958mm,1.2694mm,2.53958mm,1.2694mm">
                <w:txbxContent>
                  <w:p w14:paraId="0C981E5E" w14:textId="1DACE673" w:rsidR="00BE672D" w:rsidRPr="008071C6" w:rsidRDefault="008071C6" w:rsidP="008071C6">
                    <w:pPr>
                      <w:pStyle w:val="Footer"/>
                    </w:pPr>
                    <w:fldSimple w:instr=" TITLE  \* MERGEFORMAT ">
                      <w:r w:rsidR="00BE62BD">
                        <w:t>Find Your Route</w:t>
                      </w:r>
                    </w:fldSimple>
                  </w:p>
                </w:txbxContent>
              </v:textbox>
            </v:rect>
          </w:pict>
        </mc:Fallback>
      </mc:AlternateContent>
    </w:r>
    <w:r w:rsidR="0021422F">
      <w:rPr>
        <w:b/>
        <w:bCs/>
        <w:smallCaps/>
        <w:color w:val="000000"/>
      </w:rPr>
      <w:tab/>
    </w:r>
    <w:r w:rsidR="0021422F">
      <w:rPr>
        <w:b/>
        <w:bCs/>
        <w:smallCaps/>
        <w:color w:val="000000"/>
      </w:rPr>
      <w:tab/>
    </w:r>
    <w:r w:rsidR="0021422F">
      <w:rPr>
        <w:b/>
        <w:bCs/>
        <w:smallCaps/>
        <w:color w:val="000000"/>
      </w:rPr>
      <w:tab/>
    </w:r>
    <w:r w:rsidR="0021422F">
      <w:rPr>
        <w:b/>
        <w:bCs/>
        <w:smallCaps/>
        <w:color w:val="000000"/>
      </w:rPr>
      <w:tab/>
    </w:r>
    <w:r w:rsidR="0021422F">
      <w:rPr>
        <w:b/>
        <w:bCs/>
        <w:smallCaps/>
        <w:color w:val="000000"/>
      </w:rPr>
      <w:tab/>
    </w:r>
    <w:r w:rsidR="0021422F">
      <w:rPr>
        <w:b/>
        <w:bCs/>
        <w:smallCaps/>
        <w:color w:val="000000"/>
      </w:rPr>
      <w:tab/>
    </w:r>
    <w:r w:rsidR="0021422F">
      <w:rPr>
        <w:b/>
        <w:bCs/>
        <w:smallCaps/>
        <w:color w:val="000000"/>
      </w:rPr>
      <w:tab/>
    </w:r>
    <w:r w:rsidR="0021422F">
      <w:rPr>
        <w:b/>
        <w:bCs/>
        <w:smallCaps/>
        <w:color w:val="000000"/>
      </w:rPr>
      <w:tab/>
    </w:r>
    <w:r w:rsidR="0021422F">
      <w:rPr>
        <w:noProof/>
      </w:rPr>
      <w:drawing>
        <wp:anchor distT="0" distB="0" distL="0" distR="0" simplePos="0" relativeHeight="251658240" behindDoc="1" locked="0" layoutInCell="1" hidden="0" allowOverlap="1" wp14:anchorId="0C981E5A" wp14:editId="7866624A">
          <wp:simplePos x="0" y="0"/>
          <wp:positionH relativeFrom="column">
            <wp:posOffset>4137932</wp:posOffset>
          </wp:positionH>
          <wp:positionV relativeFrom="paragraph">
            <wp:posOffset>-266900</wp:posOffset>
          </wp:positionV>
          <wp:extent cx="4165600" cy="5334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65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81E59" w14:textId="77777777" w:rsidR="00BE672D" w:rsidRDefault="00BE672D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02ABCA" w14:textId="77777777" w:rsidR="002B7622" w:rsidRDefault="002B7622">
      <w:pPr>
        <w:spacing w:after="0" w:line="240" w:lineRule="auto"/>
      </w:pPr>
      <w:r>
        <w:separator/>
      </w:r>
    </w:p>
  </w:footnote>
  <w:footnote w:type="continuationSeparator" w:id="0">
    <w:p w14:paraId="0CE194AC" w14:textId="77777777" w:rsidR="002B7622" w:rsidRDefault="002B7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81E53" w14:textId="77777777" w:rsidR="00BE672D" w:rsidRDefault="00BE67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81E54" w14:textId="77777777" w:rsidR="00BE672D" w:rsidRDefault="00BE672D">
    <w:pPr>
      <w:pStyle w:val="Heading1"/>
      <w:tabs>
        <w:tab w:val="center" w:pos="4680"/>
        <w:tab w:val="right" w:pos="9360"/>
      </w:tabs>
    </w:pPr>
    <w:bookmarkStart w:id="0" w:name="_mo544hebs6fz" w:colFirst="0" w:colLast="0"/>
    <w:bookmarkEnd w:id="0"/>
  </w:p>
  <w:p w14:paraId="0C981E55" w14:textId="77777777" w:rsidR="00BE672D" w:rsidRDefault="00BE67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981E58" w14:textId="77777777" w:rsidR="00BE672D" w:rsidRDefault="00BE67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8A530D"/>
    <w:multiLevelType w:val="hybridMultilevel"/>
    <w:tmpl w:val="C2C6AF04"/>
    <w:lvl w:ilvl="0" w:tplc="D8EC85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CB3695"/>
    <w:multiLevelType w:val="multilevel"/>
    <w:tmpl w:val="619863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3683903">
    <w:abstractNumId w:val="2"/>
  </w:num>
  <w:num w:numId="2" w16cid:durableId="2022899855">
    <w:abstractNumId w:val="0"/>
  </w:num>
  <w:num w:numId="3" w16cid:durableId="1296905603">
    <w:abstractNumId w:val="4"/>
  </w:num>
  <w:num w:numId="4" w16cid:durableId="1771200790">
    <w:abstractNumId w:val="3"/>
  </w:num>
  <w:num w:numId="5" w16cid:durableId="72903485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2D"/>
    <w:rsid w:val="0018372F"/>
    <w:rsid w:val="0021422F"/>
    <w:rsid w:val="002A6600"/>
    <w:rsid w:val="002B7622"/>
    <w:rsid w:val="003E3D5C"/>
    <w:rsid w:val="0044205B"/>
    <w:rsid w:val="00465BDB"/>
    <w:rsid w:val="008071C6"/>
    <w:rsid w:val="008F7FF1"/>
    <w:rsid w:val="00AD0849"/>
    <w:rsid w:val="00BE62BD"/>
    <w:rsid w:val="00BE672D"/>
    <w:rsid w:val="00C84547"/>
    <w:rsid w:val="00D67DCA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81E3B"/>
  <w15:docId w15:val="{609893FA-72A3-4849-B106-319C0071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E62BD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2BD"/>
    <w:pPr>
      <w:spacing w:before="200" w:after="120" w:line="240" w:lineRule="auto"/>
      <w:outlineLvl w:val="0"/>
    </w:pPr>
    <w:rPr>
      <w:rFonts w:eastAsia="Times New Roman"/>
      <w:b/>
      <w:bCs/>
      <w:color w:val="3478BB" w:themeColor="background2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2BD"/>
    <w:pPr>
      <w:outlineLvl w:val="1"/>
    </w:pPr>
    <w:rPr>
      <w:i/>
      <w:iCs/>
      <w:color w:val="3478BB" w:themeColor="background2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E62B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E62B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2BD"/>
    <w:pPr>
      <w:keepNext/>
      <w:keepLines/>
      <w:spacing w:before="80" w:after="40"/>
      <w:outlineLvl w:val="4"/>
    </w:pPr>
    <w:rPr>
      <w:rFonts w:eastAsiaTheme="majorEastAsia" w:cstheme="majorBidi"/>
      <w:color w:val="3EA3E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E62B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E62BD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E62BD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2BD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2BD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2BD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E62BD"/>
    <w:rPr>
      <w:rFonts w:eastAsia="Times New Roman"/>
      <w:b/>
      <w:bCs/>
      <w:color w:val="3478BB" w:themeColor="background2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E62BD"/>
    <w:rPr>
      <w:rFonts w:eastAsiaTheme="minorHAnsi"/>
      <w:i/>
      <w:iCs/>
      <w:color w:val="3478BB" w:themeColor="background2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E62BD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BE62BD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2BD"/>
    <w:rPr>
      <w:rFonts w:eastAsiaTheme="majorEastAsia" w:cstheme="majorBidi"/>
      <w:color w:val="3EA3E8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2BD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E62BD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BE62BD"/>
    <w:rPr>
      <w:color w:val="0F2C5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62B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E62BD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BE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E62B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E62BD"/>
    <w:rPr>
      <w:color w:val="97CEF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2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2BD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BE62BD"/>
    <w:pPr>
      <w:ind w:left="720"/>
      <w:contextualSpacing/>
    </w:pPr>
  </w:style>
  <w:style w:type="paragraph" w:customStyle="1" w:styleId="AnswerKey">
    <w:name w:val="Answer Key"/>
    <w:basedOn w:val="Normal"/>
    <w:qFormat/>
    <w:rsid w:val="00BE62BD"/>
    <w:rPr>
      <w:color w:val="000000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METRO/Counselor%20Academy/2026/Templates/METRO%20CA26%20Horizontal%20Template.dotx" TargetMode="External"/></Relationships>
</file>

<file path=word/theme/theme1.xml><?xml version="1.0" encoding="utf-8"?>
<a:theme xmlns:a="http://schemas.openxmlformats.org/drawingml/2006/main" name="Office Theme">
  <a:themeElements>
    <a:clrScheme name="Metro">
      <a:dk1>
        <a:srgbClr val="000000"/>
      </a:dk1>
      <a:lt1>
        <a:srgbClr val="FFFFFF"/>
      </a:lt1>
      <a:dk2>
        <a:srgbClr val="0F2C5F"/>
      </a:dk2>
      <a:lt2>
        <a:srgbClr val="3478BB"/>
      </a:lt2>
      <a:accent1>
        <a:srgbClr val="97CEF3"/>
      </a:accent1>
      <a:accent2>
        <a:srgbClr val="DC4B34"/>
      </a:accent2>
      <a:accent3>
        <a:srgbClr val="F3BE50"/>
      </a:accent3>
      <a:accent4>
        <a:srgbClr val="D30E7F"/>
      </a:accent4>
      <a:accent5>
        <a:srgbClr val="000000"/>
      </a:accent5>
      <a:accent6>
        <a:srgbClr val="BFE2F7"/>
      </a:accent6>
      <a:hlink>
        <a:srgbClr val="3478BB"/>
      </a:hlink>
      <a:folHlink>
        <a:srgbClr val="0F2C5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METRO CA26 Horizontal Template.dotx</Template>
  <TotalTime>1</TotalTime>
  <Pages>1</Pages>
  <Words>209</Words>
  <Characters>1262</Characters>
  <Application>Microsoft Office Word</Application>
  <DocSecurity>0</DocSecurity>
  <Lines>23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 Your Route</vt:lpstr>
    </vt:vector>
  </TitlesOfParts>
  <Manager/>
  <Company/>
  <LinksUpToDate>false</LinksUpToDate>
  <CharactersWithSpaces>1458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Your Route</dc:title>
  <dc:subject/>
  <dc:creator>K20 Center</dc:creator>
  <cp:keywords/>
  <dc:description/>
  <cp:lastModifiedBy>Gracia, Ann M.</cp:lastModifiedBy>
  <cp:revision>3</cp:revision>
  <cp:lastPrinted>2026-08-17T20:16:00Z</cp:lastPrinted>
  <dcterms:created xsi:type="dcterms:W3CDTF">2026-08-17T20:16:00Z</dcterms:created>
  <dcterms:modified xsi:type="dcterms:W3CDTF">2026-08-17T20:16:00Z</dcterms:modified>
  <cp:category/>
</cp:coreProperties>
</file>