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1D9267C" w14:textId="15D925B6" w:rsidR="00DC1CA0" w:rsidRPr="00072D23" w:rsidRDefault="00D547DC" w:rsidP="00924F21">
      <w:pPr>
        <w:pStyle w:val="Title"/>
        <w:spacing w:line="240" w:lineRule="auto"/>
      </w:pPr>
      <w:r>
        <w:t>EXPERTO EN 30 SEGUNDOS</w:t>
      </w:r>
    </w:p>
    <w:tbl>
      <w:tblPr>
        <w:tblpPr w:leftFromText="180" w:rightFromText="180" w:vertAnchor="text" w:tblpY="-51"/>
        <w:tblW w:w="9445" w:type="dxa"/>
        <w:tblBorders>
          <w:insideH w:val="single" w:sz="4" w:space="0" w:color="288AC3" w:themeColor="accent1"/>
          <w:insideV w:val="single" w:sz="4" w:space="0" w:color="288AC3" w:themeColor="accent1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4722"/>
        <w:gridCol w:w="4723"/>
      </w:tblGrid>
      <w:tr w:rsidR="001A0F74" w:rsidRPr="00DC1CA0" w14:paraId="6CFE1C82" w14:textId="77777777" w:rsidTr="001A0F74">
        <w:trPr>
          <w:tblHeader/>
        </w:trPr>
        <w:tc>
          <w:tcPr>
            <w:tcW w:w="4722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5672FAD6" w14:textId="64476503" w:rsidR="001A0F74" w:rsidRPr="001A0F74" w:rsidRDefault="00D547DC" w:rsidP="001A0F74">
            <w:pPr>
              <w:pStyle w:val="Heading1"/>
              <w:jc w:val="center"/>
              <w:rPr>
                <w:rFonts w:ascii="Times New Roman" w:hAnsi="Times New Roman" w:cs="Times New Roman"/>
              </w:rPr>
            </w:pPr>
            <w:r>
              <w:t xml:space="preserve">Lo </w:t>
            </w:r>
            <w:proofErr w:type="spellStart"/>
            <w:r>
              <w:t>que</w:t>
            </w:r>
            <w:proofErr w:type="spellEnd"/>
            <w:r>
              <w:t xml:space="preserve"> </w:t>
            </w:r>
            <w:proofErr w:type="spellStart"/>
            <w:r w:rsidR="003B23D8">
              <w:t>s</w:t>
            </w:r>
            <w:r>
              <w:t>é</w:t>
            </w:r>
            <w:proofErr w:type="spellEnd"/>
            <w:r>
              <w:t xml:space="preserve"> </w:t>
            </w:r>
            <w:proofErr w:type="spellStart"/>
            <w:r>
              <w:t>sobre</w:t>
            </w:r>
            <w:proofErr w:type="spellEnd"/>
            <w:r>
              <w:t xml:space="preserve">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proofErr w:type="spellStart"/>
            <w:r>
              <w:t>tema</w:t>
            </w:r>
            <w:proofErr w:type="spellEnd"/>
          </w:p>
        </w:tc>
        <w:tc>
          <w:tcPr>
            <w:tcW w:w="4723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140DB5A4" w14:textId="3BF8A2F2" w:rsidR="001A0F74" w:rsidRPr="001A0F74" w:rsidRDefault="00D547DC" w:rsidP="001A0F74">
            <w:pPr>
              <w:pStyle w:val="Heading1"/>
              <w:jc w:val="center"/>
              <w:rPr>
                <w:rFonts w:ascii="Times New Roman" w:hAnsi="Times New Roman" w:cs="Times New Roman"/>
              </w:rPr>
            </w:pPr>
            <w:r>
              <w:t xml:space="preserve">Lo que aprendí de mi </w:t>
            </w:r>
            <w:proofErr w:type="spellStart"/>
            <w:r>
              <w:t>compañero</w:t>
            </w:r>
            <w:proofErr w:type="spellEnd"/>
            <w:r>
              <w:t>(a)</w:t>
            </w:r>
          </w:p>
        </w:tc>
      </w:tr>
      <w:tr w:rsidR="001A0F74" w:rsidRPr="00DC1CA0" w14:paraId="3D5CBB2D" w14:textId="77777777" w:rsidTr="001A0F74">
        <w:trPr>
          <w:trHeight w:val="10234"/>
        </w:trPr>
        <w:tc>
          <w:tcPr>
            <w:tcW w:w="4722" w:type="dxa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14:paraId="6B988F73" w14:textId="77777777" w:rsidR="001A0F74" w:rsidRPr="00F33303" w:rsidRDefault="001A0F74" w:rsidP="001A0F74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971D20" w:themeColor="accent3"/>
              </w:rPr>
            </w:pPr>
          </w:p>
        </w:tc>
        <w:tc>
          <w:tcPr>
            <w:tcW w:w="4723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56C42217" w14:textId="77777777" w:rsidR="001A0F74" w:rsidRPr="00DC1CA0" w:rsidRDefault="001A0F74" w:rsidP="001A0F74">
            <w:pPr>
              <w:spacing w:line="240" w:lineRule="auto"/>
            </w:pPr>
          </w:p>
        </w:tc>
      </w:tr>
    </w:tbl>
    <w:p w14:paraId="4BF274D6" w14:textId="2DE5C060" w:rsidR="001B5BA6" w:rsidRPr="00DC1CA0" w:rsidRDefault="00DC1CA0" w:rsidP="00924F21">
      <w:pPr>
        <w:spacing w:line="240" w:lineRule="auto"/>
      </w:pPr>
      <w:r w:rsidRPr="00DC1CA0">
        <w:br/>
      </w:r>
    </w:p>
    <w:sectPr w:rsidR="001B5BA6" w:rsidRPr="00DC1CA0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6F7742A" w14:textId="77777777" w:rsidR="009E183A" w:rsidRDefault="009E183A" w:rsidP="00DC1CA0">
      <w:r>
        <w:separator/>
      </w:r>
    </w:p>
  </w:endnote>
  <w:endnote w:type="continuationSeparator" w:id="0">
    <w:p w14:paraId="0988C2C3" w14:textId="77777777" w:rsidR="009E183A" w:rsidRDefault="009E183A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24E3E9C" w14:textId="77777777" w:rsidR="00DC1CA0" w:rsidRPr="00304DC6" w:rsidRDefault="008F712F" w:rsidP="004C2D4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10C3DF8C" wp14:editId="6FC362D6">
              <wp:simplePos x="0" y="0"/>
              <wp:positionH relativeFrom="column">
                <wp:posOffset>1341450</wp:posOffset>
              </wp:positionH>
              <wp:positionV relativeFrom="paragraph">
                <wp:posOffset>-240665</wp:posOffset>
              </wp:positionV>
              <wp:extent cx="3735294" cy="1828800"/>
              <wp:effectExtent l="0" t="0" r="0" b="0"/>
              <wp:wrapNone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5294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B7E355C" w14:textId="1C2A279D" w:rsidR="009F0B2E" w:rsidRPr="008C5074" w:rsidRDefault="001A0F74" w:rsidP="008C5074">
                          <w:pPr>
                            <w:pStyle w:val="Footer"/>
                          </w:pPr>
                          <w:fldSimple w:instr=" TITLE  \* MERGEFORMAT ">
                            <w:r w:rsidR="0021434F">
                              <w:t>30-Second Expert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0C3DF8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05.65pt;margin-top:-18.95pt;width:294.1pt;height:2in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" filled="f" stroked="f" strokeweight=".5pt">
              <v:textbox style="mso-fit-shape-to-text:t">
                <w:txbxContent>
                  <w:p w14:paraId="6B7E355C" w14:textId="1C2A279D" w:rsidR="009F0B2E" w:rsidRPr="008C5074" w:rsidRDefault="001A0F74" w:rsidP="008C5074">
                    <w:pPr>
                      <w:pStyle w:val="Footer"/>
                    </w:pPr>
                    <w:fldSimple w:instr=" TITLE  \* MERGEFORMAT ">
                      <w:r w:rsidR="0021434F">
                        <w:t>30-Second Expert</w:t>
                      </w:r>
                    </w:fldSimple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5" behindDoc="1" locked="0" layoutInCell="1" allowOverlap="1" wp14:anchorId="19991A10" wp14:editId="1EF966EC">
          <wp:simplePos x="0" y="0"/>
          <wp:positionH relativeFrom="column">
            <wp:posOffset>1243584</wp:posOffset>
          </wp:positionH>
          <wp:positionV relativeFrom="paragraph">
            <wp:posOffset>-193853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04DC6">
      <w:tab/>
    </w:r>
    <w:r w:rsidR="00304DC6">
      <w:tab/>
    </w:r>
    <w:r w:rsidR="00304DC6">
      <w:tab/>
    </w:r>
    <w:r w:rsidR="00304DC6">
      <w:tab/>
    </w:r>
    <w:r w:rsidR="00304DC6">
      <w:tab/>
    </w:r>
    <w:r w:rsidR="00304DC6">
      <w:tab/>
    </w:r>
    <w:r w:rsidR="00304DC6">
      <w:tab/>
    </w:r>
    <w:r w:rsidR="00304DC6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D43B6F8" w14:textId="77777777" w:rsidR="009E183A" w:rsidRDefault="009E183A" w:rsidP="00DC1CA0">
      <w:r>
        <w:separator/>
      </w:r>
    </w:p>
  </w:footnote>
  <w:footnote w:type="continuationSeparator" w:id="0">
    <w:p w14:paraId="172DE3D7" w14:textId="77777777" w:rsidR="009E183A" w:rsidRDefault="009E183A" w:rsidP="00DC1C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attachedTemplate r:id="rId1"/>
  <w:linkStyle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388"/>
    <w:rsid w:val="00072D23"/>
    <w:rsid w:val="000C7623"/>
    <w:rsid w:val="001A0F74"/>
    <w:rsid w:val="001B5BA6"/>
    <w:rsid w:val="002040D8"/>
    <w:rsid w:val="0021434F"/>
    <w:rsid w:val="00222C7A"/>
    <w:rsid w:val="00245200"/>
    <w:rsid w:val="00274BB5"/>
    <w:rsid w:val="002D4C34"/>
    <w:rsid w:val="002D7E66"/>
    <w:rsid w:val="00304DC6"/>
    <w:rsid w:val="003B23D8"/>
    <w:rsid w:val="00403889"/>
    <w:rsid w:val="00463853"/>
    <w:rsid w:val="00480109"/>
    <w:rsid w:val="004806AD"/>
    <w:rsid w:val="004856EB"/>
    <w:rsid w:val="004C2D48"/>
    <w:rsid w:val="004D0B87"/>
    <w:rsid w:val="005345DE"/>
    <w:rsid w:val="005B209D"/>
    <w:rsid w:val="005B2598"/>
    <w:rsid w:val="005B4511"/>
    <w:rsid w:val="005E3EB2"/>
    <w:rsid w:val="00605703"/>
    <w:rsid w:val="006C5B24"/>
    <w:rsid w:val="006E2654"/>
    <w:rsid w:val="006F637F"/>
    <w:rsid w:val="007472DB"/>
    <w:rsid w:val="00782F44"/>
    <w:rsid w:val="007A5710"/>
    <w:rsid w:val="00843190"/>
    <w:rsid w:val="008C5074"/>
    <w:rsid w:val="008E31E6"/>
    <w:rsid w:val="008F712F"/>
    <w:rsid w:val="009112D3"/>
    <w:rsid w:val="00914680"/>
    <w:rsid w:val="00924F21"/>
    <w:rsid w:val="00976B6A"/>
    <w:rsid w:val="00977E3D"/>
    <w:rsid w:val="009958D7"/>
    <w:rsid w:val="009A5045"/>
    <w:rsid w:val="009A7873"/>
    <w:rsid w:val="009E183A"/>
    <w:rsid w:val="009F0B2E"/>
    <w:rsid w:val="00A1673F"/>
    <w:rsid w:val="00AF213D"/>
    <w:rsid w:val="00B31413"/>
    <w:rsid w:val="00BD7B9F"/>
    <w:rsid w:val="00C43388"/>
    <w:rsid w:val="00CE2E34"/>
    <w:rsid w:val="00CF4EFB"/>
    <w:rsid w:val="00D42315"/>
    <w:rsid w:val="00D547DC"/>
    <w:rsid w:val="00D72955"/>
    <w:rsid w:val="00D760BA"/>
    <w:rsid w:val="00DC1CA0"/>
    <w:rsid w:val="00E26CEB"/>
    <w:rsid w:val="00E326C3"/>
    <w:rsid w:val="00E45663"/>
    <w:rsid w:val="00E46C11"/>
    <w:rsid w:val="00EA2AF9"/>
    <w:rsid w:val="00EB6E7A"/>
    <w:rsid w:val="00F10244"/>
    <w:rsid w:val="00F34388"/>
    <w:rsid w:val="00F80B5C"/>
    <w:rsid w:val="00F8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5588EA"/>
  <w15:chartTrackingRefBased/>
  <w15:docId w15:val="{79807911-AD56-A247-8D17-AB0835EFD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924F21"/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4F21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24F21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924F21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924F21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4F21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4F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4F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4F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4F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4F21"/>
    <w:rPr>
      <w:rFonts w:ascii="Calibri" w:eastAsia="Times New Roman" w:hAnsi="Calibri" w:cs="Calibri"/>
      <w:b/>
      <w:bCs/>
      <w:color w:val="971D20" w:themeColor="accent3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924F21"/>
    <w:rPr>
      <w:rFonts w:ascii="Calibri" w:hAnsi="Calibri" w:cs="Calibri"/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924F21"/>
    <w:rPr>
      <w:rFonts w:ascii="Calibri" w:hAnsi="Calibri" w:cs="Calibri"/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924F21"/>
    <w:rPr>
      <w:rFonts w:ascii="Calibri" w:hAnsi="Calibri" w:cs="Calibri"/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4F21"/>
    <w:rPr>
      <w:rFonts w:ascii="Calibri" w:eastAsiaTheme="majorEastAsia" w:hAnsi="Calibri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4F21"/>
    <w:rPr>
      <w:rFonts w:ascii="Calibri" w:eastAsiaTheme="majorEastAsia" w:hAnsi="Calibr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4F21"/>
    <w:rPr>
      <w:rFonts w:ascii="Calibri" w:eastAsiaTheme="majorEastAsia" w:hAnsi="Calibr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4F21"/>
    <w:rPr>
      <w:rFonts w:ascii="Calibri" w:eastAsiaTheme="majorEastAsia" w:hAnsi="Calibr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4F21"/>
    <w:rPr>
      <w:rFonts w:ascii="Calibri" w:eastAsiaTheme="majorEastAsia" w:hAnsi="Calibri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924F21"/>
    <w:rPr>
      <w:b/>
      <w:bCs/>
      <w:cap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924F21"/>
    <w:rPr>
      <w:rFonts w:ascii="Calibri" w:hAnsi="Calibri" w:cs="Calibri"/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924F21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24F21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924F21"/>
    <w:rPr>
      <w:rFonts w:ascii="Calibri" w:hAnsi="Calibri" w:cs="Calibri"/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924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924F21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924F21"/>
    <w:rPr>
      <w:color w:val="288AC3" w:themeColor="accent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4F2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24F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4F21"/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924F21"/>
    <w:pPr>
      <w:ind w:left="720"/>
      <w:contextualSpacing/>
    </w:pPr>
  </w:style>
  <w:style w:type="paragraph" w:customStyle="1" w:styleId="AnswerKey">
    <w:name w:val="Answer Key"/>
    <w:basedOn w:val="Normal"/>
    <w:qFormat/>
    <w:rsid w:val="00924F21"/>
    <w:rPr>
      <w:color w:val="D30F7F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gracia/Documents/LEARN/2025%20Rebrand/LEARN%20Document%20Templates/LEARN%20Vertical%20Template%202025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LEARN Vertical Template 2025.dotx</Template>
  <TotalTime>0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Vertical Template</vt:lpstr>
    </vt:vector>
  </TitlesOfParts>
  <Manager/>
  <Company/>
  <LinksUpToDate>false</LinksUpToDate>
  <CharactersWithSpaces>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30-Second Expert</dc:title>
  <dc:subject/>
  <dc:creator>K20 Center</dc:creator>
  <cp:keywords/>
  <dc:description/>
  <cp:lastModifiedBy>Suyo, Monica J.</cp:lastModifiedBy>
  <cp:revision>3</cp:revision>
  <cp:lastPrinted>2026-07-16T16:34:00Z</cp:lastPrinted>
  <dcterms:created xsi:type="dcterms:W3CDTF">2026-07-16T16:34:00Z</dcterms:created>
  <dcterms:modified xsi:type="dcterms:W3CDTF">2026-07-16T16:36:00Z</dcterms:modified>
  <cp:category/>
</cp:coreProperties>
</file>