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9AECB41" w14:textId="4748C082" w:rsidR="00704583" w:rsidRPr="005C79B7" w:rsidRDefault="00704583" w:rsidP="005C79B7">
      <w:pPr>
        <w:pStyle w:val="Title"/>
      </w:pPr>
      <w:r w:rsidRPr="005C79B7">
        <w:t>CHAMPS</w:t>
      </w:r>
    </w:p>
    <w:p w14:paraId="6AFF5C2E" w14:textId="4E17BD1A" w:rsidR="00895E9E" w:rsidRPr="00895E9E" w:rsidRDefault="00932999" w:rsidP="00932999">
      <w:r>
        <w:t>Below are a few examples for each letter of the acronym</w:t>
      </w:r>
      <w:r w:rsidR="000D5078">
        <w:t>.</w:t>
      </w:r>
      <w:r>
        <w:t xml:space="preserve"> </w:t>
      </w:r>
      <w:r w:rsidR="000D5078">
        <w:t>U</w:t>
      </w:r>
      <w:r>
        <w:t>se this chart to help create a CHAMPS chart for the different types of activities in your classroom.</w:t>
      </w:r>
    </w:p>
    <w:tbl>
      <w:tblPr>
        <w:tblStyle w:val="TableGrid"/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17"/>
        <w:gridCol w:w="2318"/>
        <w:gridCol w:w="2317"/>
        <w:gridCol w:w="2318"/>
        <w:gridCol w:w="2317"/>
        <w:gridCol w:w="2318"/>
      </w:tblGrid>
      <w:tr w:rsidR="00932999" w14:paraId="3A6DECC3" w14:textId="2D13A8CD" w:rsidTr="005C79B7">
        <w:trPr>
          <w:cantSplit/>
          <w:trHeight w:val="99"/>
          <w:tblHeader/>
        </w:trPr>
        <w:tc>
          <w:tcPr>
            <w:tcW w:w="13905" w:type="dxa"/>
            <w:gridSpan w:val="6"/>
            <w:shd w:val="clear" w:color="auto" w:fill="285781" w:themeFill="accent2"/>
          </w:tcPr>
          <w:p w14:paraId="663F82C8" w14:textId="03CC6C00" w:rsidR="00932999" w:rsidRPr="005C79B7" w:rsidRDefault="002E6BCC" w:rsidP="002E6BCC">
            <w:pPr>
              <w:pStyle w:val="TableColumnHeaders"/>
              <w:tabs>
                <w:tab w:val="center" w:pos="6720"/>
                <w:tab w:val="right" w:pos="13440"/>
              </w:tabs>
              <w:jc w:val="left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ab/>
            </w:r>
            <w:r w:rsidR="00932999" w:rsidRPr="005C79B7">
              <w:rPr>
                <w:sz w:val="22"/>
                <w:szCs w:val="22"/>
              </w:rPr>
              <w:t>SUGGESTIONS</w:t>
            </w:r>
            <w:r w:rsidRPr="005C79B7">
              <w:rPr>
                <w:sz w:val="22"/>
                <w:szCs w:val="22"/>
              </w:rPr>
              <w:tab/>
            </w:r>
          </w:p>
        </w:tc>
      </w:tr>
      <w:tr w:rsidR="00932999" w14:paraId="731510BD" w14:textId="2D892958" w:rsidTr="005C79B7">
        <w:trPr>
          <w:trHeight w:val="846"/>
        </w:trPr>
        <w:tc>
          <w:tcPr>
            <w:tcW w:w="2317" w:type="dxa"/>
            <w:vAlign w:val="center"/>
          </w:tcPr>
          <w:p w14:paraId="791CA73B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C</w:t>
            </w:r>
          </w:p>
          <w:p w14:paraId="2620CD42" w14:textId="5B488B7A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Conversation</w:t>
            </w:r>
          </w:p>
        </w:tc>
        <w:tc>
          <w:tcPr>
            <w:tcW w:w="2318" w:type="dxa"/>
            <w:vAlign w:val="center"/>
          </w:tcPr>
          <w:p w14:paraId="52662084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Level 0:</w:t>
            </w:r>
          </w:p>
          <w:p w14:paraId="32FA483D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No</w:t>
            </w:r>
          </w:p>
          <w:p w14:paraId="536F1D57" w14:textId="46B20F4C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Talking</w:t>
            </w:r>
          </w:p>
        </w:tc>
        <w:tc>
          <w:tcPr>
            <w:tcW w:w="2317" w:type="dxa"/>
            <w:vAlign w:val="center"/>
          </w:tcPr>
          <w:p w14:paraId="3801A6DC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Level 1:</w:t>
            </w:r>
          </w:p>
          <w:p w14:paraId="68C56D91" w14:textId="326B0E01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Whisper</w:t>
            </w:r>
          </w:p>
        </w:tc>
        <w:tc>
          <w:tcPr>
            <w:tcW w:w="2318" w:type="dxa"/>
            <w:vAlign w:val="center"/>
          </w:tcPr>
          <w:p w14:paraId="50050C29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Level 2:</w:t>
            </w:r>
          </w:p>
          <w:p w14:paraId="6CB06BE4" w14:textId="14E20B79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Table</w:t>
            </w:r>
          </w:p>
          <w:p w14:paraId="79094125" w14:textId="4727F25A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Talk</w:t>
            </w:r>
          </w:p>
        </w:tc>
        <w:tc>
          <w:tcPr>
            <w:tcW w:w="2317" w:type="dxa"/>
            <w:vAlign w:val="center"/>
          </w:tcPr>
          <w:p w14:paraId="62894F85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Level 3:</w:t>
            </w:r>
          </w:p>
          <w:p w14:paraId="48BC7F93" w14:textId="3EDEE584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Speaker</w:t>
            </w:r>
          </w:p>
          <w:p w14:paraId="2526867B" w14:textId="02771794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Voice</w:t>
            </w:r>
          </w:p>
        </w:tc>
        <w:tc>
          <w:tcPr>
            <w:tcW w:w="2318" w:type="dxa"/>
            <w:vAlign w:val="center"/>
          </w:tcPr>
          <w:p w14:paraId="2DD02ED5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Level 4:</w:t>
            </w:r>
          </w:p>
          <w:p w14:paraId="26A15F59" w14:textId="0817DA83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Outside</w:t>
            </w:r>
          </w:p>
          <w:p w14:paraId="0203E406" w14:textId="17D3AC21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Voice</w:t>
            </w:r>
          </w:p>
        </w:tc>
      </w:tr>
      <w:tr w:rsidR="00932999" w14:paraId="42D6728C" w14:textId="6A4F5F7E" w:rsidTr="005C79B7">
        <w:trPr>
          <w:trHeight w:val="567"/>
        </w:trPr>
        <w:tc>
          <w:tcPr>
            <w:tcW w:w="2317" w:type="dxa"/>
          </w:tcPr>
          <w:p w14:paraId="2171EC54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H</w:t>
            </w:r>
          </w:p>
          <w:p w14:paraId="0A301CDF" w14:textId="2A841341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Help</w:t>
            </w:r>
          </w:p>
        </w:tc>
        <w:tc>
          <w:tcPr>
            <w:tcW w:w="2318" w:type="dxa"/>
            <w:vAlign w:val="center"/>
          </w:tcPr>
          <w:p w14:paraId="187B4D61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Raise</w:t>
            </w:r>
          </w:p>
          <w:p w14:paraId="4D544B98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your</w:t>
            </w:r>
          </w:p>
          <w:p w14:paraId="72D05460" w14:textId="35E4D964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hand</w:t>
            </w:r>
          </w:p>
        </w:tc>
        <w:tc>
          <w:tcPr>
            <w:tcW w:w="2317" w:type="dxa"/>
            <w:vAlign w:val="center"/>
          </w:tcPr>
          <w:p w14:paraId="27749CA2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Ask 3,</w:t>
            </w:r>
          </w:p>
          <w:p w14:paraId="3FA9BB62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then</w:t>
            </w:r>
          </w:p>
          <w:p w14:paraId="3D41DE03" w14:textId="6D8671D8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ask me</w:t>
            </w:r>
          </w:p>
        </w:tc>
        <w:tc>
          <w:tcPr>
            <w:tcW w:w="2318" w:type="dxa"/>
            <w:vAlign w:val="center"/>
          </w:tcPr>
          <w:p w14:paraId="59CA641A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Ask your</w:t>
            </w:r>
          </w:p>
          <w:p w14:paraId="446F245E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partner,</w:t>
            </w:r>
          </w:p>
          <w:p w14:paraId="76D30BB4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 xml:space="preserve">then ask </w:t>
            </w:r>
          </w:p>
          <w:p w14:paraId="22EEEBBD" w14:textId="1974E544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me</w:t>
            </w:r>
          </w:p>
        </w:tc>
        <w:tc>
          <w:tcPr>
            <w:tcW w:w="2317" w:type="dxa"/>
            <w:vAlign w:val="center"/>
          </w:tcPr>
          <w:p w14:paraId="348C1255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Use the</w:t>
            </w:r>
          </w:p>
          <w:p w14:paraId="30136796" w14:textId="7CA81C4B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help sign</w:t>
            </w:r>
          </w:p>
        </w:tc>
        <w:tc>
          <w:tcPr>
            <w:tcW w:w="2318" w:type="dxa"/>
            <w:vAlign w:val="center"/>
          </w:tcPr>
          <w:p w14:paraId="58526C25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Get up</w:t>
            </w:r>
          </w:p>
          <w:p w14:paraId="6D0BADDE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and ask</w:t>
            </w:r>
          </w:p>
          <w:p w14:paraId="020F5027" w14:textId="741A0319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for help</w:t>
            </w:r>
          </w:p>
        </w:tc>
      </w:tr>
      <w:tr w:rsidR="00932999" w14:paraId="46AE603D" w14:textId="77777777" w:rsidTr="005C79B7">
        <w:trPr>
          <w:trHeight w:val="405"/>
        </w:trPr>
        <w:tc>
          <w:tcPr>
            <w:tcW w:w="2317" w:type="dxa"/>
          </w:tcPr>
          <w:p w14:paraId="7F6F52B3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A</w:t>
            </w:r>
          </w:p>
          <w:p w14:paraId="1C5AD9F6" w14:textId="6CC48D44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Activity</w:t>
            </w:r>
          </w:p>
        </w:tc>
        <w:tc>
          <w:tcPr>
            <w:tcW w:w="2318" w:type="dxa"/>
            <w:vAlign w:val="center"/>
          </w:tcPr>
          <w:p w14:paraId="46074191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Independent</w:t>
            </w:r>
          </w:p>
          <w:p w14:paraId="6468780C" w14:textId="1F6B2C7F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Work</w:t>
            </w:r>
          </w:p>
        </w:tc>
        <w:tc>
          <w:tcPr>
            <w:tcW w:w="2317" w:type="dxa"/>
            <w:vAlign w:val="center"/>
          </w:tcPr>
          <w:p w14:paraId="6D96CF4A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Partner</w:t>
            </w:r>
          </w:p>
          <w:p w14:paraId="16D261B8" w14:textId="4D9B2AD7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Work</w:t>
            </w:r>
          </w:p>
        </w:tc>
        <w:tc>
          <w:tcPr>
            <w:tcW w:w="2318" w:type="dxa"/>
            <w:vAlign w:val="center"/>
          </w:tcPr>
          <w:p w14:paraId="54C755BE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Group</w:t>
            </w:r>
          </w:p>
          <w:p w14:paraId="1FFB7EE7" w14:textId="7E31397B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Work</w:t>
            </w:r>
          </w:p>
        </w:tc>
        <w:tc>
          <w:tcPr>
            <w:tcW w:w="2317" w:type="dxa"/>
            <w:vAlign w:val="center"/>
          </w:tcPr>
          <w:p w14:paraId="41770D42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 xml:space="preserve">Art </w:t>
            </w:r>
          </w:p>
          <w:p w14:paraId="0E401A18" w14:textId="0F447445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Activity</w:t>
            </w:r>
          </w:p>
        </w:tc>
        <w:tc>
          <w:tcPr>
            <w:tcW w:w="2318" w:type="dxa"/>
            <w:vAlign w:val="center"/>
          </w:tcPr>
          <w:p w14:paraId="502D45FE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Whole</w:t>
            </w:r>
          </w:p>
          <w:p w14:paraId="4C35CAB5" w14:textId="73E313B0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Class</w:t>
            </w:r>
          </w:p>
        </w:tc>
      </w:tr>
      <w:tr w:rsidR="00932999" w14:paraId="4343213C" w14:textId="77777777" w:rsidTr="005C79B7">
        <w:trPr>
          <w:trHeight w:val="567"/>
        </w:trPr>
        <w:tc>
          <w:tcPr>
            <w:tcW w:w="2317" w:type="dxa"/>
          </w:tcPr>
          <w:p w14:paraId="0FBE946A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M</w:t>
            </w:r>
          </w:p>
          <w:p w14:paraId="464D7A1B" w14:textId="1D5069A5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Movement</w:t>
            </w:r>
          </w:p>
        </w:tc>
        <w:tc>
          <w:tcPr>
            <w:tcW w:w="2318" w:type="dxa"/>
            <w:vAlign w:val="center"/>
          </w:tcPr>
          <w:p w14:paraId="29F1FD8E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 xml:space="preserve">Stay in </w:t>
            </w:r>
          </w:p>
          <w:p w14:paraId="2552467C" w14:textId="4398F2BF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your seat</w:t>
            </w:r>
          </w:p>
        </w:tc>
        <w:tc>
          <w:tcPr>
            <w:tcW w:w="2317" w:type="dxa"/>
            <w:vAlign w:val="center"/>
          </w:tcPr>
          <w:p w14:paraId="6066D35E" w14:textId="5DA57223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Use the restroom or get a drink</w:t>
            </w:r>
          </w:p>
        </w:tc>
        <w:tc>
          <w:tcPr>
            <w:tcW w:w="2318" w:type="dxa"/>
            <w:vAlign w:val="center"/>
          </w:tcPr>
          <w:p w14:paraId="2F188002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Sharpen</w:t>
            </w:r>
          </w:p>
          <w:p w14:paraId="63C7B28F" w14:textId="59F397A7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pencil</w:t>
            </w:r>
          </w:p>
        </w:tc>
        <w:tc>
          <w:tcPr>
            <w:tcW w:w="2317" w:type="dxa"/>
            <w:vAlign w:val="center"/>
          </w:tcPr>
          <w:p w14:paraId="7F1A09FD" w14:textId="710DD415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Get/return supplies</w:t>
            </w:r>
          </w:p>
        </w:tc>
        <w:tc>
          <w:tcPr>
            <w:tcW w:w="2318" w:type="dxa"/>
            <w:vAlign w:val="center"/>
          </w:tcPr>
          <w:p w14:paraId="24FE1A49" w14:textId="3A8E117B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Move around the room</w:t>
            </w:r>
          </w:p>
        </w:tc>
      </w:tr>
      <w:tr w:rsidR="00932999" w14:paraId="18DE17C8" w14:textId="77777777" w:rsidTr="005C79B7">
        <w:trPr>
          <w:trHeight w:val="1172"/>
        </w:trPr>
        <w:tc>
          <w:tcPr>
            <w:tcW w:w="2317" w:type="dxa"/>
          </w:tcPr>
          <w:p w14:paraId="0ABD6CA8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P</w:t>
            </w:r>
          </w:p>
          <w:p w14:paraId="1E2C15EB" w14:textId="1FFE1E4F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Participation</w:t>
            </w:r>
          </w:p>
        </w:tc>
        <w:tc>
          <w:tcPr>
            <w:tcW w:w="2318" w:type="dxa"/>
            <w:vAlign w:val="center"/>
          </w:tcPr>
          <w:p w14:paraId="1C518A9D" w14:textId="1C98F38F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Eyes on teacher, hands on top of desk</w:t>
            </w:r>
          </w:p>
        </w:tc>
        <w:tc>
          <w:tcPr>
            <w:tcW w:w="2317" w:type="dxa"/>
            <w:vAlign w:val="center"/>
          </w:tcPr>
          <w:p w14:paraId="7F3F67A2" w14:textId="32C48101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Silent reading</w:t>
            </w:r>
          </w:p>
        </w:tc>
        <w:tc>
          <w:tcPr>
            <w:tcW w:w="2318" w:type="dxa"/>
            <w:vAlign w:val="center"/>
          </w:tcPr>
          <w:p w14:paraId="3E77BC0F" w14:textId="3795C4DA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Work independently</w:t>
            </w:r>
          </w:p>
        </w:tc>
        <w:tc>
          <w:tcPr>
            <w:tcW w:w="2317" w:type="dxa"/>
            <w:vAlign w:val="center"/>
          </w:tcPr>
          <w:p w14:paraId="1276539C" w14:textId="07ADAF99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Work as a group</w:t>
            </w:r>
          </w:p>
        </w:tc>
        <w:tc>
          <w:tcPr>
            <w:tcW w:w="2318" w:type="dxa"/>
            <w:vAlign w:val="center"/>
          </w:tcPr>
          <w:p w14:paraId="2D36303D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Participate</w:t>
            </w:r>
          </w:p>
          <w:p w14:paraId="12E55BB8" w14:textId="77777777" w:rsidR="00932999" w:rsidRPr="005C79B7" w:rsidRDefault="00932999" w:rsidP="00932999">
            <w:pPr>
              <w:pStyle w:val="TableData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in</w:t>
            </w:r>
          </w:p>
          <w:p w14:paraId="60723813" w14:textId="03FC673B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discussion</w:t>
            </w:r>
          </w:p>
        </w:tc>
      </w:tr>
      <w:tr w:rsidR="00932999" w14:paraId="4417ED1F" w14:textId="77777777" w:rsidTr="005C79B7">
        <w:trPr>
          <w:trHeight w:val="13"/>
        </w:trPr>
        <w:tc>
          <w:tcPr>
            <w:tcW w:w="2317" w:type="dxa"/>
          </w:tcPr>
          <w:p w14:paraId="27DC6BB7" w14:textId="77777777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S</w:t>
            </w:r>
          </w:p>
          <w:p w14:paraId="41B7DA04" w14:textId="4E1D0DCB" w:rsidR="00932999" w:rsidRPr="005C79B7" w:rsidRDefault="00932999" w:rsidP="00932999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Success!!!</w:t>
            </w:r>
          </w:p>
        </w:tc>
        <w:tc>
          <w:tcPr>
            <w:tcW w:w="2318" w:type="dxa"/>
            <w:vAlign w:val="center"/>
          </w:tcPr>
          <w:p w14:paraId="4533B57A" w14:textId="021B9AC8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Success!</w:t>
            </w:r>
          </w:p>
        </w:tc>
        <w:tc>
          <w:tcPr>
            <w:tcW w:w="2317" w:type="dxa"/>
            <w:vAlign w:val="center"/>
          </w:tcPr>
          <w:p w14:paraId="6BC5E3FB" w14:textId="780DA94B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 xml:space="preserve">Emoji </w:t>
            </w:r>
          </w:p>
        </w:tc>
        <w:tc>
          <w:tcPr>
            <w:tcW w:w="2318" w:type="dxa"/>
            <w:vAlign w:val="center"/>
          </w:tcPr>
          <w:p w14:paraId="21C80C25" w14:textId="3F249CC2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Have a good time and learn.</w:t>
            </w:r>
          </w:p>
        </w:tc>
        <w:tc>
          <w:tcPr>
            <w:tcW w:w="2317" w:type="dxa"/>
            <w:vAlign w:val="center"/>
          </w:tcPr>
          <w:p w14:paraId="1286B9F1" w14:textId="7A9E8847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  <w:r w:rsidRPr="005C79B7">
              <w:rPr>
                <w:sz w:val="22"/>
                <w:szCs w:val="22"/>
              </w:rPr>
              <w:t>Some charts leave off the “S”.</w:t>
            </w:r>
          </w:p>
        </w:tc>
        <w:tc>
          <w:tcPr>
            <w:tcW w:w="2318" w:type="dxa"/>
            <w:vAlign w:val="center"/>
          </w:tcPr>
          <w:p w14:paraId="55980580" w14:textId="77777777" w:rsidR="00932999" w:rsidRPr="005C79B7" w:rsidRDefault="00932999" w:rsidP="00932999">
            <w:pPr>
              <w:pStyle w:val="TableBody"/>
              <w:jc w:val="center"/>
              <w:rPr>
                <w:sz w:val="22"/>
                <w:szCs w:val="22"/>
              </w:rPr>
            </w:pPr>
          </w:p>
        </w:tc>
      </w:tr>
    </w:tbl>
    <w:p w14:paraId="37F54A3D" w14:textId="6A9D3E7E" w:rsidR="00895E9E" w:rsidRDefault="002E6BCC" w:rsidP="002E6BCC">
      <w:pPr>
        <w:pStyle w:val="BodyText"/>
        <w:tabs>
          <w:tab w:val="left" w:pos="11286"/>
        </w:tabs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Style w:val="TableGrid"/>
        <w:tblpPr w:leftFromText="180" w:rightFromText="180" w:vertAnchor="text" w:horzAnchor="margin" w:tblpY="-290"/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30"/>
        <w:gridCol w:w="11710"/>
      </w:tblGrid>
      <w:tr w:rsidR="005C79B7" w:rsidRPr="00D919C9" w14:paraId="1D6AD22C" w14:textId="77777777" w:rsidTr="005C79B7">
        <w:trPr>
          <w:cantSplit/>
          <w:tblHeader/>
        </w:trPr>
        <w:tc>
          <w:tcPr>
            <w:tcW w:w="13940" w:type="dxa"/>
            <w:gridSpan w:val="2"/>
            <w:shd w:val="clear" w:color="auto" w:fill="285781" w:themeFill="accent2"/>
          </w:tcPr>
          <w:p w14:paraId="7069944A" w14:textId="77777777" w:rsidR="005C79B7" w:rsidRPr="00704583" w:rsidRDefault="005C79B7" w:rsidP="005C79B7">
            <w:pPr>
              <w:pStyle w:val="TableColumnHeaders"/>
              <w:rPr>
                <w:sz w:val="80"/>
                <w:szCs w:val="80"/>
              </w:rPr>
            </w:pPr>
            <w:r w:rsidRPr="00704583">
              <w:rPr>
                <w:sz w:val="80"/>
                <w:szCs w:val="80"/>
              </w:rPr>
              <w:lastRenderedPageBreak/>
              <w:t>Insert Title</w:t>
            </w:r>
          </w:p>
        </w:tc>
      </w:tr>
      <w:tr w:rsidR="005C79B7" w14:paraId="0BB2E8D4" w14:textId="77777777" w:rsidTr="005C79B7">
        <w:tc>
          <w:tcPr>
            <w:tcW w:w="2230" w:type="dxa"/>
            <w:vAlign w:val="center"/>
          </w:tcPr>
          <w:p w14:paraId="260D9C0E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C</w:t>
            </w:r>
          </w:p>
          <w:p w14:paraId="73289628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</w:rPr>
            </w:pPr>
            <w:r w:rsidRPr="005C79B7">
              <w:rPr>
                <w:color w:val="971D20" w:themeColor="accent3"/>
              </w:rPr>
              <w:t>Conversation</w:t>
            </w:r>
          </w:p>
        </w:tc>
        <w:tc>
          <w:tcPr>
            <w:tcW w:w="11710" w:type="dxa"/>
          </w:tcPr>
          <w:p w14:paraId="77156AE6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  <w:tr w:rsidR="005C79B7" w14:paraId="227D72F8" w14:textId="77777777" w:rsidTr="005C79B7">
        <w:tc>
          <w:tcPr>
            <w:tcW w:w="2230" w:type="dxa"/>
            <w:vAlign w:val="center"/>
          </w:tcPr>
          <w:p w14:paraId="699AB673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H</w:t>
            </w:r>
          </w:p>
          <w:p w14:paraId="6F5644C6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60"/>
                <w:szCs w:val="60"/>
              </w:rPr>
            </w:pPr>
            <w:r w:rsidRPr="005C79B7">
              <w:rPr>
                <w:color w:val="971D20" w:themeColor="accent3"/>
              </w:rPr>
              <w:t>Help</w:t>
            </w:r>
            <w:r w:rsidRPr="005C79B7">
              <w:rPr>
                <w:color w:val="971D20" w:themeColor="accent3"/>
                <w:sz w:val="60"/>
                <w:szCs w:val="60"/>
              </w:rPr>
              <w:t xml:space="preserve"> </w:t>
            </w:r>
          </w:p>
        </w:tc>
        <w:tc>
          <w:tcPr>
            <w:tcW w:w="11710" w:type="dxa"/>
          </w:tcPr>
          <w:p w14:paraId="5B994874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  <w:tr w:rsidR="005C79B7" w14:paraId="6E752D6A" w14:textId="77777777" w:rsidTr="005C79B7">
        <w:tc>
          <w:tcPr>
            <w:tcW w:w="2230" w:type="dxa"/>
            <w:vAlign w:val="center"/>
          </w:tcPr>
          <w:p w14:paraId="41B04BFE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A</w:t>
            </w:r>
          </w:p>
          <w:p w14:paraId="23601615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60"/>
                <w:szCs w:val="60"/>
              </w:rPr>
            </w:pPr>
            <w:r w:rsidRPr="005C79B7">
              <w:rPr>
                <w:color w:val="971D20" w:themeColor="accent3"/>
              </w:rPr>
              <w:t>Activity</w:t>
            </w:r>
          </w:p>
        </w:tc>
        <w:tc>
          <w:tcPr>
            <w:tcW w:w="11710" w:type="dxa"/>
          </w:tcPr>
          <w:p w14:paraId="383BF00E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  <w:tr w:rsidR="005C79B7" w14:paraId="1B18F4D9" w14:textId="77777777" w:rsidTr="005C79B7">
        <w:tc>
          <w:tcPr>
            <w:tcW w:w="2230" w:type="dxa"/>
            <w:vAlign w:val="center"/>
          </w:tcPr>
          <w:p w14:paraId="205C1DAB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M</w:t>
            </w:r>
          </w:p>
          <w:p w14:paraId="08EADAA7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60"/>
                <w:szCs w:val="60"/>
              </w:rPr>
            </w:pPr>
            <w:r w:rsidRPr="005C79B7">
              <w:rPr>
                <w:color w:val="971D20" w:themeColor="accent3"/>
              </w:rPr>
              <w:t>Movement</w:t>
            </w:r>
          </w:p>
        </w:tc>
        <w:tc>
          <w:tcPr>
            <w:tcW w:w="11710" w:type="dxa"/>
          </w:tcPr>
          <w:p w14:paraId="34D2EE9E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  <w:tr w:rsidR="005C79B7" w14:paraId="65605F2B" w14:textId="77777777" w:rsidTr="005C79B7">
        <w:tc>
          <w:tcPr>
            <w:tcW w:w="2230" w:type="dxa"/>
            <w:vAlign w:val="center"/>
          </w:tcPr>
          <w:p w14:paraId="2775ED51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P</w:t>
            </w:r>
          </w:p>
          <w:p w14:paraId="721E1703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60"/>
                <w:szCs w:val="60"/>
              </w:rPr>
            </w:pPr>
            <w:r w:rsidRPr="005C79B7">
              <w:rPr>
                <w:color w:val="971D20" w:themeColor="accent3"/>
              </w:rPr>
              <w:t>Participation</w:t>
            </w:r>
          </w:p>
        </w:tc>
        <w:tc>
          <w:tcPr>
            <w:tcW w:w="11710" w:type="dxa"/>
          </w:tcPr>
          <w:p w14:paraId="0765BF16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  <w:tr w:rsidR="005C79B7" w14:paraId="52FDF66E" w14:textId="77777777" w:rsidTr="005C79B7">
        <w:tc>
          <w:tcPr>
            <w:tcW w:w="2230" w:type="dxa"/>
            <w:vAlign w:val="center"/>
          </w:tcPr>
          <w:p w14:paraId="3D2FECF5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50"/>
                <w:szCs w:val="50"/>
              </w:rPr>
            </w:pPr>
            <w:r w:rsidRPr="005C79B7">
              <w:rPr>
                <w:color w:val="971D20" w:themeColor="accent3"/>
                <w:sz w:val="50"/>
                <w:szCs w:val="50"/>
              </w:rPr>
              <w:t>S</w:t>
            </w:r>
          </w:p>
          <w:p w14:paraId="72A241E7" w14:textId="77777777" w:rsidR="005C79B7" w:rsidRPr="005C79B7" w:rsidRDefault="005C79B7" w:rsidP="005C79B7">
            <w:pPr>
              <w:pStyle w:val="RowHeader"/>
              <w:jc w:val="center"/>
              <w:rPr>
                <w:color w:val="971D20" w:themeColor="accent3"/>
                <w:sz w:val="60"/>
                <w:szCs w:val="60"/>
              </w:rPr>
            </w:pPr>
            <w:r w:rsidRPr="005C79B7">
              <w:rPr>
                <w:color w:val="971D20" w:themeColor="accent3"/>
              </w:rPr>
              <w:t>Success!!!</w:t>
            </w:r>
          </w:p>
        </w:tc>
        <w:tc>
          <w:tcPr>
            <w:tcW w:w="11710" w:type="dxa"/>
          </w:tcPr>
          <w:p w14:paraId="55C71F05" w14:textId="77777777" w:rsidR="005C79B7" w:rsidRPr="00932999" w:rsidRDefault="005C79B7" w:rsidP="005C79B7">
            <w:pPr>
              <w:pStyle w:val="RowHeader"/>
              <w:jc w:val="center"/>
              <w:rPr>
                <w:sz w:val="60"/>
                <w:szCs w:val="60"/>
              </w:rPr>
            </w:pPr>
          </w:p>
        </w:tc>
      </w:tr>
    </w:tbl>
    <w:p w14:paraId="2FC9BBAC" w14:textId="69317F70" w:rsidR="00704583" w:rsidRPr="00704583" w:rsidRDefault="00704583" w:rsidP="00704583">
      <w:pPr>
        <w:tabs>
          <w:tab w:val="left" w:pos="9806"/>
        </w:tabs>
      </w:pPr>
      <w:r>
        <w:tab/>
      </w:r>
    </w:p>
    <w:p w14:paraId="7195A194" w14:textId="77777777" w:rsidR="00186146" w:rsidRPr="006A6541" w:rsidRDefault="00186146" w:rsidP="00895E9E">
      <w:pPr>
        <w:pStyle w:val="BodyText"/>
        <w:rPr>
          <w:sz w:val="10"/>
          <w:szCs w:val="10"/>
        </w:rPr>
      </w:pPr>
    </w:p>
    <w:sectPr w:rsidR="00186146" w:rsidRPr="006A6541" w:rsidSect="00322437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C361B2" w14:textId="77777777" w:rsidR="0098771F" w:rsidRDefault="0098771F" w:rsidP="00293785">
      <w:pPr>
        <w:spacing w:after="0" w:line="240" w:lineRule="auto"/>
      </w:pPr>
      <w:r>
        <w:separator/>
      </w:r>
    </w:p>
  </w:endnote>
  <w:endnote w:type="continuationSeparator" w:id="0">
    <w:p w14:paraId="06551BA8" w14:textId="77777777" w:rsidR="0098771F" w:rsidRDefault="0098771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BC92CA" w14:textId="2B152FB8" w:rsidR="00293785" w:rsidRDefault="005C79B7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F203E7E" wp14:editId="1F5DB8F7">
              <wp:simplePos x="0" y="0"/>
              <wp:positionH relativeFrom="column">
                <wp:posOffset>4069080</wp:posOffset>
              </wp:positionH>
              <wp:positionV relativeFrom="paragraph">
                <wp:posOffset>-69360</wp:posOffset>
              </wp:positionV>
              <wp:extent cx="4000500" cy="353935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353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B4FF05" w14:textId="166D8D9A" w:rsidR="00293785" w:rsidRDefault="00000000" w:rsidP="005C79B7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902256145"/>
                              <w:placeholder>
                                <w:docPart w:val="7F46792F4BDA45F695FF90E28218E45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6E5EF6">
                                <w:t>CHAMPS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03E7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20.4pt;margin-top:-5.45pt;width:315pt;height:2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" filled="f" stroked="f">
              <v:textbox>
                <w:txbxContent>
                  <w:p w14:paraId="2AB4FF05" w14:textId="166D8D9A" w:rsidR="00293785" w:rsidRDefault="00000000" w:rsidP="005C79B7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902256145"/>
                        <w:placeholder>
                          <w:docPart w:val="7F46792F4BDA45F695FF90E28218E45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6E5EF6">
                          <w:t>CHAMPS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7402ADC6" wp14:editId="04595538">
          <wp:simplePos x="0" y="0"/>
          <wp:positionH relativeFrom="column">
            <wp:posOffset>4687747</wp:posOffset>
          </wp:positionH>
          <wp:positionV relativeFrom="paragraph">
            <wp:posOffset>0</wp:posOffset>
          </wp:positionV>
          <wp:extent cx="4148814" cy="349492"/>
          <wp:effectExtent l="0" t="0" r="0" b="6350"/>
          <wp:wrapNone/>
          <wp:docPr id="1176976707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976707" name="Picture 1176976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8814" cy="349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98B04E" w14:textId="77777777" w:rsidR="0098771F" w:rsidRDefault="0098771F" w:rsidP="00293785">
      <w:pPr>
        <w:spacing w:after="0" w:line="240" w:lineRule="auto"/>
      </w:pPr>
      <w:r>
        <w:separator/>
      </w:r>
    </w:p>
  </w:footnote>
  <w:footnote w:type="continuationSeparator" w:id="0">
    <w:p w14:paraId="22919CDB" w14:textId="77777777" w:rsidR="0098771F" w:rsidRDefault="0098771F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BEC56" w14:textId="77777777" w:rsidR="00932999" w:rsidRDefault="009329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132F4" w14:textId="77777777" w:rsidR="002E6BCC" w:rsidRDefault="002E6B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3953E0" w14:textId="77777777" w:rsidR="00932999" w:rsidRDefault="00932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86011">
    <w:abstractNumId w:val="8"/>
  </w:num>
  <w:num w:numId="2" w16cid:durableId="1390303979">
    <w:abstractNumId w:val="9"/>
  </w:num>
  <w:num w:numId="3" w16cid:durableId="480654129">
    <w:abstractNumId w:val="0"/>
  </w:num>
  <w:num w:numId="4" w16cid:durableId="972250554">
    <w:abstractNumId w:val="2"/>
  </w:num>
  <w:num w:numId="5" w16cid:durableId="1587686475">
    <w:abstractNumId w:val="5"/>
  </w:num>
  <w:num w:numId="6" w16cid:durableId="1248078803">
    <w:abstractNumId w:val="7"/>
  </w:num>
  <w:num w:numId="7" w16cid:durableId="1677682627">
    <w:abstractNumId w:val="6"/>
  </w:num>
  <w:num w:numId="8" w16cid:durableId="62677749">
    <w:abstractNumId w:val="10"/>
  </w:num>
  <w:num w:numId="9" w16cid:durableId="992218198">
    <w:abstractNumId w:val="12"/>
  </w:num>
  <w:num w:numId="10" w16cid:durableId="1129276011">
    <w:abstractNumId w:val="13"/>
  </w:num>
  <w:num w:numId="11" w16cid:durableId="1968661524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60"/>
    <w:rsid w:val="0004006F"/>
    <w:rsid w:val="00053775"/>
    <w:rsid w:val="0005619A"/>
    <w:rsid w:val="000716BE"/>
    <w:rsid w:val="000D5078"/>
    <w:rsid w:val="000D7A3B"/>
    <w:rsid w:val="0011259B"/>
    <w:rsid w:val="00116FDD"/>
    <w:rsid w:val="00124D03"/>
    <w:rsid w:val="00125621"/>
    <w:rsid w:val="00150BA6"/>
    <w:rsid w:val="00186146"/>
    <w:rsid w:val="001872E7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2E6BCC"/>
    <w:rsid w:val="002E6CE3"/>
    <w:rsid w:val="00315001"/>
    <w:rsid w:val="00322437"/>
    <w:rsid w:val="0036040A"/>
    <w:rsid w:val="0038576F"/>
    <w:rsid w:val="003C5C4F"/>
    <w:rsid w:val="003D514A"/>
    <w:rsid w:val="003F3F8C"/>
    <w:rsid w:val="003F6028"/>
    <w:rsid w:val="00424C60"/>
    <w:rsid w:val="00446C13"/>
    <w:rsid w:val="004F42D0"/>
    <w:rsid w:val="005078B4"/>
    <w:rsid w:val="0053328A"/>
    <w:rsid w:val="0053344B"/>
    <w:rsid w:val="00540FC6"/>
    <w:rsid w:val="005C79B7"/>
    <w:rsid w:val="00645D7F"/>
    <w:rsid w:val="00656940"/>
    <w:rsid w:val="00666C03"/>
    <w:rsid w:val="00686DAB"/>
    <w:rsid w:val="00696D80"/>
    <w:rsid w:val="006A6541"/>
    <w:rsid w:val="006E1542"/>
    <w:rsid w:val="006E5EF6"/>
    <w:rsid w:val="00704583"/>
    <w:rsid w:val="00721EA4"/>
    <w:rsid w:val="007441E1"/>
    <w:rsid w:val="00747CB8"/>
    <w:rsid w:val="007B055F"/>
    <w:rsid w:val="007B07D5"/>
    <w:rsid w:val="007D4DF2"/>
    <w:rsid w:val="00880013"/>
    <w:rsid w:val="00895E9E"/>
    <w:rsid w:val="008C404F"/>
    <w:rsid w:val="008E4D00"/>
    <w:rsid w:val="008F5386"/>
    <w:rsid w:val="00913172"/>
    <w:rsid w:val="00932999"/>
    <w:rsid w:val="0097734F"/>
    <w:rsid w:val="00981E19"/>
    <w:rsid w:val="0098771F"/>
    <w:rsid w:val="009B52E4"/>
    <w:rsid w:val="009D6E8D"/>
    <w:rsid w:val="00A07071"/>
    <w:rsid w:val="00A101E8"/>
    <w:rsid w:val="00A471FD"/>
    <w:rsid w:val="00AC349E"/>
    <w:rsid w:val="00AC75FD"/>
    <w:rsid w:val="00AE707D"/>
    <w:rsid w:val="00B92DBF"/>
    <w:rsid w:val="00BD119F"/>
    <w:rsid w:val="00C73EA1"/>
    <w:rsid w:val="00C871F4"/>
    <w:rsid w:val="00C95430"/>
    <w:rsid w:val="00CB27A0"/>
    <w:rsid w:val="00CC4F77"/>
    <w:rsid w:val="00CD3CF6"/>
    <w:rsid w:val="00CE317F"/>
    <w:rsid w:val="00CE336D"/>
    <w:rsid w:val="00D106FF"/>
    <w:rsid w:val="00D626EB"/>
    <w:rsid w:val="00D8786B"/>
    <w:rsid w:val="00D969E1"/>
    <w:rsid w:val="00E16FD0"/>
    <w:rsid w:val="00E303A4"/>
    <w:rsid w:val="00ED24C8"/>
    <w:rsid w:val="00EE3A34"/>
    <w:rsid w:val="00F02848"/>
    <w:rsid w:val="00F377E2"/>
    <w:rsid w:val="00F50748"/>
    <w:rsid w:val="00F72D02"/>
    <w:rsid w:val="00F74233"/>
    <w:rsid w:val="00FF2772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D2E17"/>
  <w15:docId w15:val="{0AAAF0C0-F2C0-47E3-BA0A-060CD616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C79B7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9B7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79B7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5C79B7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7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C79B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C7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C7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9B7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C79B7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9B7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C79B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C79B7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79B7"/>
    <w:rPr>
      <w:rFonts w:ascii="Calibri" w:eastAsiaTheme="majorEastAsia" w:hAnsi="Calibri" w:cs="Calibri"/>
      <w:b/>
      <w:b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C79B7"/>
    <w:rPr>
      <w:rFonts w:ascii="Calibri" w:eastAsiaTheme="majorEastAsia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C79B7"/>
    <w:rPr>
      <w:rFonts w:ascii="Calibri" w:eastAsiaTheme="majorEastAsia" w:hAnsi="Calibri" w:cs="Calibri"/>
      <w:i/>
      <w:iCs/>
      <w:color w:val="000000" w:themeColor="text1"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C79B7"/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5C79B7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5C79B7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5C79B7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9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79B7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A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paragraph" w:customStyle="1" w:styleId="TableData">
    <w:name w:val="Table Data"/>
    <w:basedOn w:val="Normal"/>
    <w:qFormat/>
    <w:rsid w:val="00932999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C79B7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9B7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9B7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C79B7"/>
    <w:rPr>
      <w:rFonts w:ascii="Calibri" w:eastAsiaTheme="majorEastAsia" w:hAnsi="Calibri" w:cstheme="majorBid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5C79B7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5C79B7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79B7"/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79B7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9B7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9B7"/>
    <w:rPr>
      <w:rFonts w:ascii="Calibri" w:hAnsi="Calibri" w:cs="Calibr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5C79B7"/>
    <w:rPr>
      <w:b/>
      <w:bCs/>
      <w:smallCaps/>
      <w:color w:val="1E6792" w:themeColor="accent1" w:themeShade="BF"/>
      <w:spacing w:val="5"/>
    </w:rPr>
  </w:style>
  <w:style w:type="paragraph" w:customStyle="1" w:styleId="AnswerKey">
    <w:name w:val="Answer Key"/>
    <w:basedOn w:val="Normal"/>
    <w:qFormat/>
    <w:rsid w:val="005C79B7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Horizont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F46792F4BDA45F695FF90E28218E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F236D-CC91-4B71-806B-2B10F014D768}"/>
      </w:docPartPr>
      <w:docPartBody>
        <w:p w:rsidR="000343BF" w:rsidRDefault="00E72472">
          <w:pPr>
            <w:pStyle w:val="7F46792F4BDA45F695FF90E28218E45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74"/>
    <w:rsid w:val="000343BF"/>
    <w:rsid w:val="0019346A"/>
    <w:rsid w:val="001B4512"/>
    <w:rsid w:val="00413596"/>
    <w:rsid w:val="00491F74"/>
    <w:rsid w:val="0053344B"/>
    <w:rsid w:val="00A64EA3"/>
    <w:rsid w:val="00E7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46792F4BDA45F695FF90E28218E45A">
    <w:name w:val="7F46792F4BDA45F695FF90E28218E4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Horizontal Template 2025.dotx</Template>
  <TotalTime>5</TotalTime>
  <Pages>2</Pages>
  <Words>134</Words>
  <Characters>806</Characters>
  <Application>Microsoft Office Word</Application>
  <DocSecurity>0</DocSecurity>
  <Lines>201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CHAMPS</vt:lpstr>
    </vt:vector>
  </TitlesOfParts>
  <Manager/>
  <Company/>
  <LinksUpToDate>false</LinksUpToDate>
  <CharactersWithSpaces>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CHAMPS</dc:title>
  <dc:subject/>
  <dc:creator>K20 Center</dc:creator>
  <cp:keywords/>
  <dc:description/>
  <cp:lastModifiedBy>Gracia, Ann M.</cp:lastModifiedBy>
  <cp:revision>5</cp:revision>
  <cp:lastPrinted>2024-01-18T19:27:00Z</cp:lastPrinted>
  <dcterms:created xsi:type="dcterms:W3CDTF">2024-02-07T19:12:00Z</dcterms:created>
  <dcterms:modified xsi:type="dcterms:W3CDTF">2026-07-06T16:51:00Z</dcterms:modified>
  <cp:category/>
</cp:coreProperties>
</file>