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26AC120" w14:textId="77777777" w:rsidR="004D01CF" w:rsidRPr="00DC7A6D" w:rsidRDefault="004D01CF" w:rsidP="004D01CF">
      <w:pPr>
        <w:pStyle w:val="Title"/>
      </w:pPr>
      <w:r>
        <w:t>I HAVE WHO HAS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4D01CF" w14:paraId="2F34A177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247F9E6D" w14:textId="77777777" w:rsidR="004D01CF" w:rsidRPr="00C337F0" w:rsidRDefault="004D01CF" w:rsidP="000A0B77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4EED7F1C" w14:textId="77777777" w:rsidR="004D01CF" w:rsidRDefault="004D01CF" w:rsidP="000A0B77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83221E7" w14:textId="77777777" w:rsidR="004D01CF" w:rsidRDefault="004D01CF" w:rsidP="000A0B77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64B4E66" w14:textId="77777777" w:rsidR="004D01CF" w:rsidRPr="00C1174B" w:rsidRDefault="004D01CF" w:rsidP="000A0B77">
            <w:pPr>
              <w:pStyle w:val="RowHeader"/>
              <w:jc w:val="center"/>
              <w:rPr>
                <w:i/>
                <w:iCs/>
                <w:color w:val="auto"/>
                <w:sz w:val="36"/>
                <w:szCs w:val="32"/>
              </w:rPr>
            </w:pPr>
            <w:r w:rsidRPr="00C1174B">
              <w:rPr>
                <w:i/>
                <w:iCs/>
                <w:color w:val="auto"/>
                <w:sz w:val="36"/>
                <w:szCs w:val="32"/>
              </w:rPr>
              <w:t>START</w:t>
            </w:r>
          </w:p>
          <w:p w14:paraId="120B4A5E" w14:textId="77777777" w:rsidR="004D01CF" w:rsidRPr="00111422" w:rsidRDefault="004D01CF" w:rsidP="000A0B77">
            <w:pPr>
              <w:pStyle w:val="RowHeader"/>
              <w:jc w:val="center"/>
              <w:rPr>
                <w:b w:val="0"/>
                <w:bCs/>
                <w:color w:val="auto"/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5630AB2C" w14:textId="77777777" w:rsidR="004D01CF" w:rsidRPr="00C337F0" w:rsidRDefault="004D01CF" w:rsidP="000A0B77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2423AB93" w14:textId="77777777" w:rsidR="004D01CF" w:rsidRDefault="004D01CF" w:rsidP="000A0B77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779F229" w14:textId="77777777" w:rsidR="004D01CF" w:rsidRPr="00C337F0" w:rsidRDefault="004D01CF" w:rsidP="000A0B77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6C4BB482" w14:textId="77777777" w:rsidR="004D01CF" w:rsidRDefault="004D01CF" w:rsidP="000A0B77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0CF0E9E7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1149F68C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D84121A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CCCFDE3" w14:textId="2EB766F5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  <w:tr w:rsidR="004D01CF" w14:paraId="3AB43792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0DA9E88A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4A4ABD8A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305634F2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34128E09" w14:textId="7639EB46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17530F8B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68880190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4B0E8C0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3429C93" w14:textId="51DDD5C1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30F3294B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7B83E827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E6E0C11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158F6F79" w14:textId="2ED1B13B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</w:tbl>
    <w:p w14:paraId="2EC4A1E0" w14:textId="77777777" w:rsidR="004D01CF" w:rsidRDefault="004D01CF" w:rsidP="004D01CF"/>
    <w:p w14:paraId="4882CCF1" w14:textId="77777777" w:rsidR="004D01CF" w:rsidRDefault="004D01CF" w:rsidP="004D01CF">
      <w:pPr>
        <w:pStyle w:val="BodyText"/>
      </w:pPr>
      <w:r>
        <w:br w:type="page"/>
      </w:r>
    </w:p>
    <w:p w14:paraId="5CFD06BA" w14:textId="77777777" w:rsidR="004D01CF" w:rsidRPr="00DC7A6D" w:rsidRDefault="004D01CF" w:rsidP="004D01CF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4D01CF" w14:paraId="51C3322D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565EF842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1466DD50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944F7AA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C1031FA" w14:textId="75DE1809" w:rsidR="004D01CF" w:rsidRPr="00111422" w:rsidRDefault="003E397A" w:rsidP="003E397A">
            <w:pPr>
              <w:pStyle w:val="RowHeader"/>
              <w:jc w:val="center"/>
              <w:rPr>
                <w:b w:val="0"/>
                <w:bCs/>
                <w:color w:val="auto"/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72958622" w14:textId="56EB82BF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6D47C919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5FAC2E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4470C60" w14:textId="30153898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3E4CFABE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2A3C12BB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DA76341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7EC5D46" w14:textId="79978DDA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  <w:tr w:rsidR="004D01CF" w14:paraId="2BB7438F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5CA7223E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12D98C74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3EEDEF25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35E67B4C" w14:textId="48FC3056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34D15F84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5F4A0C5D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36C93B94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554A8DE" w14:textId="60FF76E7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62C5E570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5CFFDDB7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EE9A220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6EEA4072" w14:textId="43FD8E00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</w:tbl>
    <w:p w14:paraId="30A79F64" w14:textId="77777777" w:rsidR="004D01CF" w:rsidRDefault="004D01CF" w:rsidP="004D01CF"/>
    <w:p w14:paraId="299A7C06" w14:textId="77777777" w:rsidR="004D01CF" w:rsidRDefault="004D01CF" w:rsidP="004D01CF">
      <w:pPr>
        <w:pStyle w:val="BodyText"/>
      </w:pPr>
      <w:r>
        <w:br w:type="page"/>
      </w:r>
    </w:p>
    <w:p w14:paraId="2694AA9A" w14:textId="77777777" w:rsidR="004D01CF" w:rsidRPr="00DC7A6D" w:rsidRDefault="004D01CF" w:rsidP="004D01CF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4D01CF" w14:paraId="7A66E2A0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589F7856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78D8554E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1E4D77EA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6CCDAB35" w14:textId="1CFE191D" w:rsidR="004D01CF" w:rsidRPr="00111422" w:rsidRDefault="003E397A" w:rsidP="003E397A">
            <w:pPr>
              <w:pStyle w:val="RowHeader"/>
              <w:jc w:val="center"/>
              <w:rPr>
                <w:b w:val="0"/>
                <w:bCs/>
                <w:color w:val="auto"/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21E33E5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25DC7F21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1705ECC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63AABD5" w14:textId="595A702E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40CCDEE3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0E8F90AC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34ADC0AC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106BBFF" w14:textId="08C54414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  <w:tr w:rsidR="004D01CF" w14:paraId="592C600A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224FD8C8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6C3C2D59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BA48E1D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68332F49" w14:textId="52ECE632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391CD62D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225159EF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5F3FAA5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9A51FED" w14:textId="1BE35719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468D10D7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2CCBDA87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38B3F64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6BA2A1F7" w14:textId="300BAAB5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</w:tbl>
    <w:p w14:paraId="166D3B46" w14:textId="77777777" w:rsidR="004D01CF" w:rsidRDefault="004D01CF" w:rsidP="004D01CF"/>
    <w:p w14:paraId="7787A586" w14:textId="77777777" w:rsidR="004D01CF" w:rsidRDefault="004D01CF" w:rsidP="004D01CF">
      <w:pPr>
        <w:pStyle w:val="BodyText"/>
      </w:pPr>
      <w:r>
        <w:br w:type="page"/>
      </w:r>
    </w:p>
    <w:p w14:paraId="29E5EF41" w14:textId="77777777" w:rsidR="004D01CF" w:rsidRPr="00DC7A6D" w:rsidRDefault="004D01CF" w:rsidP="004D01CF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4D01CF" w14:paraId="334404D5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14F9FA4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55046996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55384D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04B48F8" w14:textId="101D2FA3" w:rsidR="004D01CF" w:rsidRPr="00111422" w:rsidRDefault="003E397A" w:rsidP="003E397A">
            <w:pPr>
              <w:pStyle w:val="RowHeader"/>
              <w:jc w:val="center"/>
              <w:rPr>
                <w:b w:val="0"/>
                <w:bCs/>
                <w:color w:val="auto"/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792D1EEA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5307F449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3338954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1FC276D" w14:textId="1B28628A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4A6748A5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775AC67E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07DC6D5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179110F3" w14:textId="2441CB59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  <w:tr w:rsidR="004D01CF" w14:paraId="415CAE44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4AE4C6E0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45AE5C70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D1CFF17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9952DE9" w14:textId="6C72FD5B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2CDB0DC6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6AAC1F26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6833D3D0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FCB5030" w14:textId="2751B8B1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733E72DD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3DC9784E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5191117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3BDBF32" w14:textId="5DB18781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</w:tbl>
    <w:p w14:paraId="1B963D06" w14:textId="77777777" w:rsidR="004D01CF" w:rsidRDefault="004D01CF" w:rsidP="004D01CF"/>
    <w:p w14:paraId="6DAFCC3E" w14:textId="77777777" w:rsidR="004D01CF" w:rsidRDefault="004D01CF" w:rsidP="004D01CF">
      <w:pPr>
        <w:pStyle w:val="BodyText"/>
      </w:pPr>
      <w:r>
        <w:br w:type="page"/>
      </w:r>
    </w:p>
    <w:p w14:paraId="0C3B6827" w14:textId="77777777" w:rsidR="004D01CF" w:rsidRPr="00DC7A6D" w:rsidRDefault="004D01CF" w:rsidP="004D01CF">
      <w:pPr>
        <w:pStyle w:val="Title"/>
      </w:pP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4D01CF" w14:paraId="64429C45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0379804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673C0DFF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5F1CB6E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BF09EF8" w14:textId="2815DBA2" w:rsidR="004D01CF" w:rsidRPr="00111422" w:rsidRDefault="003E397A" w:rsidP="003E397A">
            <w:pPr>
              <w:pStyle w:val="RowHeader"/>
              <w:jc w:val="center"/>
              <w:rPr>
                <w:b w:val="0"/>
                <w:bCs/>
                <w:color w:val="auto"/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4B5FC0E5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3377DE98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18A3390D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FC1B77B" w14:textId="48D0544E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691B0904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4D35C242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226A35B8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478213E9" w14:textId="5F9BA238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  <w:tr w:rsidR="004D01CF" w14:paraId="64470BED" w14:textId="77777777" w:rsidTr="003E397A">
        <w:trPr>
          <w:trHeight w:val="5040"/>
        </w:trPr>
        <w:tc>
          <w:tcPr>
            <w:tcW w:w="1666" w:type="pct"/>
            <w:vAlign w:val="center"/>
          </w:tcPr>
          <w:p w14:paraId="368968F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508DCC30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6ADF2733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59B66B06" w14:textId="0DEFC099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6" w:type="pct"/>
            <w:vAlign w:val="center"/>
          </w:tcPr>
          <w:p w14:paraId="4556832F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22F3831C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2F98543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D1B0487" w14:textId="697A4F1A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  <w:tc>
          <w:tcPr>
            <w:tcW w:w="1667" w:type="pct"/>
            <w:vAlign w:val="center"/>
          </w:tcPr>
          <w:p w14:paraId="3F71058C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I have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[an answer].</w:t>
            </w:r>
          </w:p>
          <w:p w14:paraId="6DEEA133" w14:textId="77777777" w:rsidR="003E397A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76AB1D75" w14:textId="77777777" w:rsidR="003E397A" w:rsidRPr="00C337F0" w:rsidRDefault="003E397A" w:rsidP="003E397A">
            <w:pPr>
              <w:pStyle w:val="RowHeader"/>
              <w:jc w:val="center"/>
              <w:rPr>
                <w:sz w:val="36"/>
                <w:szCs w:val="32"/>
              </w:rPr>
            </w:pPr>
          </w:p>
          <w:p w14:paraId="0C84F8BC" w14:textId="1D95FBFB" w:rsidR="004D01CF" w:rsidRDefault="003E397A" w:rsidP="003E397A">
            <w:pPr>
              <w:pStyle w:val="RowHeader"/>
              <w:jc w:val="center"/>
            </w:pPr>
            <w:r w:rsidRPr="003E397A">
              <w:rPr>
                <w:color w:val="971D20" w:themeColor="accent3"/>
                <w:sz w:val="36"/>
                <w:szCs w:val="32"/>
              </w:rPr>
              <w:t xml:space="preserve">Who has </w:t>
            </w:r>
            <w:r>
              <w:rPr>
                <w:b w:val="0"/>
                <w:bCs/>
                <w:color w:val="auto"/>
                <w:sz w:val="36"/>
                <w:szCs w:val="32"/>
              </w:rPr>
              <w:t>[the answer to this question]</w:t>
            </w:r>
            <w:r w:rsidRPr="00C337F0">
              <w:rPr>
                <w:b w:val="0"/>
                <w:bCs/>
                <w:color w:val="auto"/>
                <w:sz w:val="36"/>
                <w:szCs w:val="32"/>
              </w:rPr>
              <w:t>?</w:t>
            </w:r>
          </w:p>
        </w:tc>
      </w:tr>
    </w:tbl>
    <w:p w14:paraId="14A175D1" w14:textId="77777777" w:rsidR="004D01CF" w:rsidRDefault="004D01CF" w:rsidP="004D01CF"/>
    <w:p w14:paraId="113189ED" w14:textId="77777777" w:rsidR="004D01CF" w:rsidRDefault="004D01CF" w:rsidP="004D01CF"/>
    <w:p w14:paraId="1A999343" w14:textId="26BF4299" w:rsidR="0036040A" w:rsidRPr="004D01CF" w:rsidRDefault="0036040A" w:rsidP="004D01CF"/>
    <w:sectPr w:rsidR="0036040A" w:rsidRPr="004D01C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C4817B" w14:textId="77777777" w:rsidR="00FC7AD3" w:rsidRDefault="00FC7AD3" w:rsidP="00293785">
      <w:pPr>
        <w:spacing w:after="0" w:line="240" w:lineRule="auto"/>
      </w:pPr>
      <w:r>
        <w:separator/>
      </w:r>
    </w:p>
  </w:endnote>
  <w:endnote w:type="continuationSeparator" w:id="0">
    <w:p w14:paraId="54940ABC" w14:textId="77777777" w:rsidR="00FC7AD3" w:rsidRDefault="00FC7AD3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57F2D8" w14:textId="4794E18C" w:rsidR="00293785" w:rsidRDefault="003E397A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442ED07" wp14:editId="153A54AF">
              <wp:simplePos x="0" y="0"/>
              <wp:positionH relativeFrom="column">
                <wp:posOffset>1181100</wp:posOffset>
              </wp:positionH>
              <wp:positionV relativeFrom="paragraph">
                <wp:posOffset>-223520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21A138" w14:textId="59CCE95D" w:rsidR="00293785" w:rsidRPr="003E397A" w:rsidRDefault="00000000" w:rsidP="003E397A">
                          <w:pPr>
                            <w:pStyle w:val="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D0F857ED7ED04620AE820DE273B4884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4D01CF" w:rsidRPr="003E397A">
                                <w:t>I Have Who Has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2ED0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93pt;margin-top:-17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Nu4cHDhAAAADgEAAA8AAAAAAAAAAAAAAAAAugQAAGRy&#13;&#10;cy9kb3ducmV2LnhtbFBLBQYAAAAABAAEAPMAAADIBQAAAAA=&#13;&#10;" filled="f" stroked="f">
              <v:textbox>
                <w:txbxContent>
                  <w:p w14:paraId="3321A138" w14:textId="59CCE95D" w:rsidR="00293785" w:rsidRPr="003E397A" w:rsidRDefault="00000000" w:rsidP="003E397A">
                    <w:pPr>
                      <w:pStyle w:val="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D0F857ED7ED04620AE820DE273B48841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4D01CF" w:rsidRPr="003E397A">
                          <w:t>I Have Who Has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9504" behindDoc="1" locked="0" layoutInCell="1" hidden="0" allowOverlap="1" wp14:anchorId="73EC96E2" wp14:editId="359D91D9">
          <wp:simplePos x="0" y="0"/>
          <wp:positionH relativeFrom="column">
            <wp:posOffset>1346200</wp:posOffset>
          </wp:positionH>
          <wp:positionV relativeFrom="paragraph">
            <wp:posOffset>-177800</wp:posOffset>
          </wp:positionV>
          <wp:extent cx="4673600" cy="393700"/>
          <wp:effectExtent l="0" t="0" r="0" b="0"/>
          <wp:wrapNone/>
          <wp:docPr id="184959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014E71" w14:textId="77777777" w:rsidR="00FC7AD3" w:rsidRDefault="00FC7AD3" w:rsidP="00293785">
      <w:pPr>
        <w:spacing w:after="0" w:line="240" w:lineRule="auto"/>
      </w:pPr>
      <w:r>
        <w:separator/>
      </w:r>
    </w:p>
  </w:footnote>
  <w:footnote w:type="continuationSeparator" w:id="0">
    <w:p w14:paraId="7EEDDB41" w14:textId="77777777" w:rsidR="00FC7AD3" w:rsidRDefault="00FC7AD3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F718C1" w14:textId="77777777" w:rsidR="00590472" w:rsidRDefault="005904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F7469A" w14:textId="77777777" w:rsidR="00590472" w:rsidRDefault="005904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979AA4" w14:textId="77777777" w:rsidR="00590472" w:rsidRDefault="005904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124652">
    <w:abstractNumId w:val="8"/>
  </w:num>
  <w:num w:numId="2" w16cid:durableId="1535146181">
    <w:abstractNumId w:val="9"/>
  </w:num>
  <w:num w:numId="3" w16cid:durableId="970017717">
    <w:abstractNumId w:val="0"/>
  </w:num>
  <w:num w:numId="4" w16cid:durableId="1146169558">
    <w:abstractNumId w:val="2"/>
  </w:num>
  <w:num w:numId="5" w16cid:durableId="1597399252">
    <w:abstractNumId w:val="5"/>
  </w:num>
  <w:num w:numId="6" w16cid:durableId="196089558">
    <w:abstractNumId w:val="7"/>
  </w:num>
  <w:num w:numId="7" w16cid:durableId="2126196704">
    <w:abstractNumId w:val="6"/>
  </w:num>
  <w:num w:numId="8" w16cid:durableId="72165890">
    <w:abstractNumId w:val="10"/>
  </w:num>
  <w:num w:numId="9" w16cid:durableId="1936546606">
    <w:abstractNumId w:val="12"/>
  </w:num>
  <w:num w:numId="10" w16cid:durableId="1510947832">
    <w:abstractNumId w:val="13"/>
  </w:num>
  <w:num w:numId="11" w16cid:durableId="960501737">
    <w:abstractNumId w:val="1"/>
  </w:num>
  <w:num w:numId="12" w16cid:durableId="1296905603">
    <w:abstractNumId w:val="11"/>
  </w:num>
  <w:num w:numId="13" w16cid:durableId="1771200790">
    <w:abstractNumId w:val="4"/>
  </w:num>
  <w:num w:numId="14" w16cid:durableId="7290348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CF"/>
    <w:rsid w:val="0004006F"/>
    <w:rsid w:val="00053775"/>
    <w:rsid w:val="0005619A"/>
    <w:rsid w:val="0008589D"/>
    <w:rsid w:val="0011259B"/>
    <w:rsid w:val="00116FDD"/>
    <w:rsid w:val="00125621"/>
    <w:rsid w:val="001A1743"/>
    <w:rsid w:val="001D0BBF"/>
    <w:rsid w:val="001E1F85"/>
    <w:rsid w:val="001F125D"/>
    <w:rsid w:val="002345CC"/>
    <w:rsid w:val="00293785"/>
    <w:rsid w:val="002C0879"/>
    <w:rsid w:val="002C37B4"/>
    <w:rsid w:val="0036040A"/>
    <w:rsid w:val="00397FA9"/>
    <w:rsid w:val="003E397A"/>
    <w:rsid w:val="00446C13"/>
    <w:rsid w:val="004D01CF"/>
    <w:rsid w:val="005078B4"/>
    <w:rsid w:val="00514D57"/>
    <w:rsid w:val="0053328A"/>
    <w:rsid w:val="00540FC6"/>
    <w:rsid w:val="005511B6"/>
    <w:rsid w:val="00553C98"/>
    <w:rsid w:val="00590472"/>
    <w:rsid w:val="005A7635"/>
    <w:rsid w:val="00645D7F"/>
    <w:rsid w:val="00656940"/>
    <w:rsid w:val="00665274"/>
    <w:rsid w:val="00666C03"/>
    <w:rsid w:val="00686DAB"/>
    <w:rsid w:val="006B4CC2"/>
    <w:rsid w:val="006E1542"/>
    <w:rsid w:val="00721EA4"/>
    <w:rsid w:val="00797CB5"/>
    <w:rsid w:val="007B055F"/>
    <w:rsid w:val="007E6F1D"/>
    <w:rsid w:val="00880013"/>
    <w:rsid w:val="008920A4"/>
    <w:rsid w:val="008F5386"/>
    <w:rsid w:val="00913172"/>
    <w:rsid w:val="009671E5"/>
    <w:rsid w:val="00981E19"/>
    <w:rsid w:val="009B52E4"/>
    <w:rsid w:val="009D6E8D"/>
    <w:rsid w:val="00A101E8"/>
    <w:rsid w:val="00AC349E"/>
    <w:rsid w:val="00B92DBF"/>
    <w:rsid w:val="00BD119F"/>
    <w:rsid w:val="00C73EA1"/>
    <w:rsid w:val="00C8524A"/>
    <w:rsid w:val="00CC4F77"/>
    <w:rsid w:val="00CD3CF6"/>
    <w:rsid w:val="00CE336D"/>
    <w:rsid w:val="00D106FF"/>
    <w:rsid w:val="00D269D8"/>
    <w:rsid w:val="00D626EB"/>
    <w:rsid w:val="00DC7A6D"/>
    <w:rsid w:val="00EA74D2"/>
    <w:rsid w:val="00ED24C8"/>
    <w:rsid w:val="00F377E2"/>
    <w:rsid w:val="00F50748"/>
    <w:rsid w:val="00F72D02"/>
    <w:rsid w:val="00F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3E43"/>
  <w15:docId w15:val="{3492CA11-07D7-4BCB-8DFE-ED043FB87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3E397A"/>
    <w:pPr>
      <w:spacing w:line="278" w:lineRule="auto"/>
    </w:pPr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97A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E397A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3E397A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3E397A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E397A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E3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3E39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97A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3E397A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E39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97A"/>
    <w:rPr>
      <w:rFonts w:ascii="Calibri" w:hAnsi="Calibri" w:cs="Calibr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3E397A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3E397A"/>
    <w:rPr>
      <w:rFonts w:ascii="Calibri" w:hAnsi="Calibri" w:cs="Calibri"/>
      <w:b/>
      <w:bCs/>
      <w:caps/>
      <w:kern w:val="2"/>
      <w:sz w:val="24"/>
      <w:szCs w:val="24"/>
      <w14:ligatures w14:val="standardContextual"/>
    </w:rPr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E397A"/>
    <w:rPr>
      <w:rFonts w:ascii="Calibri" w:eastAsia="Times New Roman" w:hAnsi="Calibri" w:cs="Calibri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3E397A"/>
    <w:rPr>
      <w:rFonts w:ascii="Calibri" w:hAnsi="Calibri" w:cs="Calibri"/>
      <w:i/>
      <w:iCs/>
      <w:color w:val="971D20" w:themeColor="accent3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3E397A"/>
    <w:rPr>
      <w:rFonts w:ascii="Calibri" w:hAnsi="Calibri" w:cs="Calibr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3E397A"/>
    <w:rPr>
      <w:rFonts w:ascii="Calibri" w:hAnsi="Calibri" w:cs="Calibr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3E397A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ascii="Calibri" w:hAnsi="Calibri" w:cs="Calibri"/>
      <w:i/>
      <w:kern w:val="2"/>
      <w:sz w:val="24"/>
      <w:szCs w:val="24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3E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3E397A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397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E397A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E397A"/>
    <w:rPr>
      <w:rFonts w:ascii="Calibri" w:eastAsiaTheme="majorEastAsia" w:hAnsi="Calibri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397A"/>
    <w:rPr>
      <w:rFonts w:ascii="Calibri" w:eastAsiaTheme="majorEastAsia" w:hAnsi="Calibr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397A"/>
    <w:rPr>
      <w:rFonts w:ascii="Calibri" w:eastAsiaTheme="majorEastAsia" w:hAnsi="Calibr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3E397A"/>
    <w:rPr>
      <w:rFonts w:ascii="Calibri" w:hAnsi="Calibri" w:cs="Calibri"/>
      <w:caps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rsid w:val="003E397A"/>
    <w:rPr>
      <w:rFonts w:ascii="Calibri" w:eastAsiaTheme="majorEastAsia" w:hAnsi="Calibri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rsid w:val="003E397A"/>
    <w:rPr>
      <w:rFonts w:ascii="Calibri" w:eastAsiaTheme="majorEastAsia" w:hAnsi="Calibr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3E397A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3E397A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0F857ED7ED04620AE820DE273B488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3E056-8287-4B2F-949E-35DBD964C1B1}"/>
      </w:docPartPr>
      <w:docPartBody>
        <w:p w:rsidR="00E95433" w:rsidRDefault="00000000">
          <w:pPr>
            <w:pStyle w:val="D0F857ED7ED04620AE820DE273B48841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33"/>
    <w:rsid w:val="00514D57"/>
    <w:rsid w:val="008D6CF4"/>
    <w:rsid w:val="00E47275"/>
    <w:rsid w:val="00E9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0F857ED7ED04620AE820DE273B48841">
    <w:name w:val="D0F857ED7ED04620AE820DE273B4884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5</TotalTime>
  <Pages>5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 Have Who Has</vt:lpstr>
    </vt:vector>
  </TitlesOfParts>
  <Manager/>
  <Company/>
  <LinksUpToDate>false</LinksUpToDate>
  <CharactersWithSpaces>1877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Have Who Has</dc:title>
  <dc:subject/>
  <dc:creator>K20 Center</dc:creator>
  <cp:keywords/>
  <dc:description/>
  <cp:lastModifiedBy>Gracia, Ann M.</cp:lastModifiedBy>
  <cp:revision>4</cp:revision>
  <cp:lastPrinted>2016-07-14T14:08:00Z</cp:lastPrinted>
  <dcterms:created xsi:type="dcterms:W3CDTF">2024-02-08T19:31:00Z</dcterms:created>
  <dcterms:modified xsi:type="dcterms:W3CDTF">2026-09-14T21:15:00Z</dcterms:modified>
  <cp:category/>
</cp:coreProperties>
</file>