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3BFB150A" w14:textId="3D22E5D6" w:rsidR="00446C13" w:rsidRPr="00DC7A6D" w:rsidRDefault="00DA1580" w:rsidP="00DC7A6D">
      <w:pPr>
        <w:pStyle w:val="Title"/>
      </w:pPr>
      <w:r>
        <w:t>CUBO DE PENSAMIENTO CRÍTICO</w:t>
      </w:r>
    </w:p>
    <w:p w14:paraId="760E9E56" w14:textId="2A4B7B2F" w:rsidR="00516A4B" w:rsidRPr="00516A4B" w:rsidRDefault="008F224F" w:rsidP="008D6C5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56B33C" wp14:editId="50824B11">
                <wp:simplePos x="0" y="0"/>
                <wp:positionH relativeFrom="column">
                  <wp:posOffset>2032000</wp:posOffset>
                </wp:positionH>
                <wp:positionV relativeFrom="paragraph">
                  <wp:posOffset>5663565</wp:posOffset>
                </wp:positionV>
                <wp:extent cx="1790700" cy="1739900"/>
                <wp:effectExtent l="0" t="0" r="0" b="0"/>
                <wp:wrapNone/>
                <wp:docPr id="15878629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739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BCB22" w14:textId="05FEE0F9" w:rsidR="00516A4B" w:rsidRPr="00041B14" w:rsidRDefault="00516A4B" w:rsidP="00516A4B">
                            <w:pPr>
                              <w:jc w:val="center"/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  <w:t>Ar</w:t>
                            </w:r>
                            <w:r w:rsidR="009442DD"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  <w:t>gumenta</w:t>
                            </w:r>
                          </w:p>
                          <w:p w14:paraId="26CCB098" w14:textId="0DA4ED1E" w:rsidR="00516A4B" w:rsidRPr="008F224F" w:rsidRDefault="009442DD" w:rsidP="00516A4B">
                            <w:pPr>
                              <w:pStyle w:val="BodyText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8F224F">
                              <w:rPr>
                                <w:sz w:val="21"/>
                                <w:szCs w:val="21"/>
                              </w:rPr>
                              <w:t>Toma una postura.</w:t>
                            </w:r>
                            <w:r w:rsidRPr="008F224F">
                              <w:rPr>
                                <w:sz w:val="21"/>
                                <w:szCs w:val="21"/>
                              </w:rPr>
                              <w:br/>
                              <w:t>Explica por qué es algo positivo o por qué es algo negativo.</w:t>
                            </w:r>
                            <w:r w:rsidRPr="008F224F">
                              <w:rPr>
                                <w:sz w:val="21"/>
                                <w:szCs w:val="21"/>
                              </w:rPr>
                              <w:br/>
                              <w:t>Explica por qué es importante conocer sobre esto.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56B3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0pt;margin-top:445.95pt;width:141pt;height:13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" filled="f" stroked="f">
                <v:textbox>
                  <w:txbxContent>
                    <w:p w14:paraId="4F9BCB22" w14:textId="05FEE0F9" w:rsidR="00516A4B" w:rsidRPr="00041B14" w:rsidRDefault="00516A4B" w:rsidP="00516A4B">
                      <w:pPr>
                        <w:jc w:val="center"/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  <w:t>Ar</w:t>
                      </w:r>
                      <w:r w:rsidR="009442DD"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  <w:t>gumenta</w:t>
                      </w:r>
                    </w:p>
                    <w:p w14:paraId="26CCB098" w14:textId="0DA4ED1E" w:rsidR="00516A4B" w:rsidRPr="008F224F" w:rsidRDefault="009442DD" w:rsidP="00516A4B">
                      <w:pPr>
                        <w:pStyle w:val="BodyText"/>
                        <w:jc w:val="center"/>
                        <w:rPr>
                          <w:sz w:val="21"/>
                          <w:szCs w:val="21"/>
                        </w:rPr>
                      </w:pPr>
                      <w:r w:rsidRPr="008F224F">
                        <w:rPr>
                          <w:sz w:val="21"/>
                          <w:szCs w:val="21"/>
                        </w:rPr>
                        <w:t>Toma una postura.</w:t>
                      </w:r>
                      <w:r w:rsidRPr="008F224F">
                        <w:rPr>
                          <w:sz w:val="21"/>
                          <w:szCs w:val="21"/>
                        </w:rPr>
                        <w:br/>
                        <w:t>Explica por qué es algo positivo o por qué es algo negativo.</w:t>
                      </w:r>
                      <w:r w:rsidRPr="008F224F">
                        <w:rPr>
                          <w:sz w:val="21"/>
                          <w:szCs w:val="21"/>
                        </w:rPr>
                        <w:br/>
                        <w:t>Explica por qué es importante conocer sobre esto.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B26A28" wp14:editId="08BF9DDB">
                <wp:simplePos x="0" y="0"/>
                <wp:positionH relativeFrom="column">
                  <wp:posOffset>3835400</wp:posOffset>
                </wp:positionH>
                <wp:positionV relativeFrom="paragraph">
                  <wp:posOffset>1942465</wp:posOffset>
                </wp:positionV>
                <wp:extent cx="1790700" cy="1524000"/>
                <wp:effectExtent l="0" t="0" r="0" b="0"/>
                <wp:wrapNone/>
                <wp:docPr id="5360157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495D1" w14:textId="4F3FB40F" w:rsidR="00516A4B" w:rsidRPr="00041B14" w:rsidRDefault="00516A4B" w:rsidP="00DA1580">
                            <w:pPr>
                              <w:jc w:val="center"/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  <w:t>Anal</w:t>
                            </w:r>
                            <w:r w:rsidR="00DA1580"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  <w:t>iza</w:t>
                            </w:r>
                          </w:p>
                          <w:p w14:paraId="40642F18" w14:textId="17525AF1" w:rsidR="00516A4B" w:rsidRPr="00041B14" w:rsidRDefault="00DA1580" w:rsidP="00516A4B">
                            <w:pPr>
                              <w:pStyle w:val="BodyText"/>
                              <w:jc w:val="center"/>
                            </w:pPr>
                            <w:r>
                              <w:t>¿De qué está hecho?</w:t>
                            </w:r>
                            <w:r>
                              <w:br/>
                              <w:t>¿Cuáles son sus partes o componentes?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26A28" id="_x0000_s1027" type="#_x0000_t202" style="position:absolute;margin-left:302pt;margin-top:152.95pt;width:141pt;height:120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" filled="f" stroked="f">
                <v:textbox>
                  <w:txbxContent>
                    <w:p w14:paraId="143495D1" w14:textId="4F3FB40F" w:rsidR="00516A4B" w:rsidRPr="00041B14" w:rsidRDefault="00516A4B" w:rsidP="00DA1580">
                      <w:pPr>
                        <w:jc w:val="center"/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  <w:t>Anal</w:t>
                      </w:r>
                      <w:r w:rsidR="00DA1580"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  <w:t>iza</w:t>
                      </w:r>
                    </w:p>
                    <w:p w14:paraId="40642F18" w14:textId="17525AF1" w:rsidR="00516A4B" w:rsidRPr="00041B14" w:rsidRDefault="00DA1580" w:rsidP="00516A4B">
                      <w:pPr>
                        <w:pStyle w:val="BodyText"/>
                        <w:jc w:val="center"/>
                      </w:pPr>
                      <w:r>
                        <w:t>¿De qué está hecho?</w:t>
                      </w:r>
                      <w:r>
                        <w:br/>
                        <w:t>¿Cuáles son sus partes o componentes?</w:t>
                      </w:r>
                    </w:p>
                  </w:txbxContent>
                </v:textbox>
              </v:shape>
            </w:pict>
          </mc:Fallback>
        </mc:AlternateContent>
      </w:r>
      <w:r w:rsidR="008C0ED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DD34B7" wp14:editId="0FCE7AF2">
                <wp:simplePos x="0" y="0"/>
                <wp:positionH relativeFrom="column">
                  <wp:posOffset>2027583</wp:posOffset>
                </wp:positionH>
                <wp:positionV relativeFrom="paragraph">
                  <wp:posOffset>124101</wp:posOffset>
                </wp:positionV>
                <wp:extent cx="1790700" cy="181419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81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D3CC9" w14:textId="77777777" w:rsidR="00516A4B" w:rsidRPr="00041B14" w:rsidRDefault="00516A4B" w:rsidP="00516A4B">
                            <w:pPr>
                              <w:jc w:val="center"/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</w:pPr>
                            <w:r w:rsidRPr="00041B14"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  <w:t>Describe</w:t>
                            </w:r>
                          </w:p>
                          <w:p w14:paraId="2771A218" w14:textId="0FDE87F1" w:rsidR="00516A4B" w:rsidRPr="00041B14" w:rsidRDefault="00DA1580" w:rsidP="00516A4B">
                            <w:pPr>
                              <w:pStyle w:val="BodyText"/>
                              <w:jc w:val="center"/>
                            </w:pPr>
                            <w:r>
                              <w:t>Observa detenidamente.</w:t>
                            </w:r>
                            <w:r>
                              <w:br/>
                              <w:t>Describe lo que ves (colores, formas, tamaños, características, etc.).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DD34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9.65pt;margin-top:9.75pt;width:141pt;height:142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" filled="f" stroked="f">
                <v:textbox>
                  <w:txbxContent>
                    <w:p w14:paraId="29DD3CC9" w14:textId="77777777" w:rsidR="00516A4B" w:rsidRPr="00041B14" w:rsidRDefault="00516A4B" w:rsidP="00516A4B">
                      <w:pPr>
                        <w:jc w:val="center"/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</w:pPr>
                      <w:r w:rsidRPr="00041B14"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  <w:t>Describe</w:t>
                      </w:r>
                    </w:p>
                    <w:p w14:paraId="2771A218" w14:textId="0FDE87F1" w:rsidR="00516A4B" w:rsidRPr="00041B14" w:rsidRDefault="00DA1580" w:rsidP="00516A4B">
                      <w:pPr>
                        <w:pStyle w:val="BodyText"/>
                        <w:jc w:val="center"/>
                      </w:pPr>
                      <w:r>
                        <w:t>Observa detenidamente.</w:t>
                      </w:r>
                      <w:r>
                        <w:br/>
                        <w:t>Describe lo que ves (colores, formas, tamaños, características, etc.).</w:t>
                      </w:r>
                    </w:p>
                  </w:txbxContent>
                </v:textbox>
              </v:shape>
            </w:pict>
          </mc:Fallback>
        </mc:AlternateContent>
      </w:r>
      <w:r w:rsidR="008C0ED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1D6EF7" wp14:editId="3D5F9428">
                <wp:simplePos x="0" y="0"/>
                <wp:positionH relativeFrom="column">
                  <wp:posOffset>2027583</wp:posOffset>
                </wp:positionH>
                <wp:positionV relativeFrom="paragraph">
                  <wp:posOffset>1936998</wp:posOffset>
                </wp:positionV>
                <wp:extent cx="1790700" cy="1814195"/>
                <wp:effectExtent l="0" t="0" r="0" b="0"/>
                <wp:wrapNone/>
                <wp:docPr id="561040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81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4399A" w14:textId="5BEAF2DF" w:rsidR="00516A4B" w:rsidRPr="00041B14" w:rsidRDefault="00516A4B" w:rsidP="00516A4B">
                            <w:pPr>
                              <w:jc w:val="center"/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  <w:t>Compar</w:t>
                            </w:r>
                            <w:r w:rsidR="00DA1580"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  <w:t>a</w:t>
                            </w:r>
                          </w:p>
                          <w:p w14:paraId="7ACFE33B" w14:textId="77777777" w:rsidR="00DA1580" w:rsidRPr="00DA1580" w:rsidRDefault="00DA1580" w:rsidP="00DA1580">
                            <w:pPr>
                              <w:pStyle w:val="NormalWeb"/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DA1580">
                              <w:rPr>
                                <w:rFonts w:asciiTheme="majorHAnsi" w:hAnsiTheme="majorHAnsi" w:cstheme="majorHAnsi"/>
                              </w:rPr>
                              <w:t>¿A qué se parece o en qué se diferencia?</w:t>
                            </w:r>
                            <w:r w:rsidRPr="00DA1580">
                              <w:rPr>
                                <w:rFonts w:asciiTheme="majorHAnsi" w:hAnsiTheme="majorHAnsi" w:cstheme="majorHAnsi"/>
                              </w:rPr>
                              <w:br/>
                              <w:t>¿De qué manera?</w:t>
                            </w:r>
                          </w:p>
                          <w:p w14:paraId="19029C58" w14:textId="6B678D2B" w:rsidR="00516A4B" w:rsidRPr="00041B14" w:rsidRDefault="00516A4B" w:rsidP="00516A4B">
                            <w:pPr>
                              <w:pStyle w:val="BodyText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D6EF7" id="_x0000_s1029" type="#_x0000_t202" style="position:absolute;margin-left:159.65pt;margin-top:152.5pt;width:141pt;height:142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" filled="f" stroked="f">
                <v:textbox>
                  <w:txbxContent>
                    <w:p w14:paraId="4D64399A" w14:textId="5BEAF2DF" w:rsidR="00516A4B" w:rsidRPr="00041B14" w:rsidRDefault="00516A4B" w:rsidP="00516A4B">
                      <w:pPr>
                        <w:jc w:val="center"/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  <w:t>Compar</w:t>
                      </w:r>
                      <w:r w:rsidR="00DA1580"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  <w:t>a</w:t>
                      </w:r>
                    </w:p>
                    <w:p w14:paraId="7ACFE33B" w14:textId="77777777" w:rsidR="00DA1580" w:rsidRPr="00DA1580" w:rsidRDefault="00DA1580" w:rsidP="00DA1580">
                      <w:pPr>
                        <w:pStyle w:val="NormalWeb"/>
                        <w:jc w:val="center"/>
                        <w:rPr>
                          <w:rFonts w:asciiTheme="majorHAnsi" w:hAnsiTheme="majorHAnsi" w:cstheme="majorHAnsi"/>
                        </w:rPr>
                      </w:pPr>
                      <w:r w:rsidRPr="00DA1580">
                        <w:rPr>
                          <w:rFonts w:asciiTheme="majorHAnsi" w:hAnsiTheme="majorHAnsi" w:cstheme="majorHAnsi"/>
                        </w:rPr>
                        <w:t>¿A qué se parece o en qué se diferencia?</w:t>
                      </w:r>
                      <w:r w:rsidRPr="00DA1580">
                        <w:rPr>
                          <w:rFonts w:asciiTheme="majorHAnsi" w:hAnsiTheme="majorHAnsi" w:cstheme="majorHAnsi"/>
                        </w:rPr>
                        <w:br/>
                        <w:t>¿De qué manera?</w:t>
                      </w:r>
                    </w:p>
                    <w:p w14:paraId="19029C58" w14:textId="6B678D2B" w:rsidR="00516A4B" w:rsidRPr="00041B14" w:rsidRDefault="00516A4B" w:rsidP="00516A4B">
                      <w:pPr>
                        <w:pStyle w:val="BodyText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C0ED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842126" wp14:editId="66DA1BFD">
                <wp:simplePos x="0" y="0"/>
                <wp:positionH relativeFrom="column">
                  <wp:posOffset>2027583</wp:posOffset>
                </wp:positionH>
                <wp:positionV relativeFrom="paragraph">
                  <wp:posOffset>3749896</wp:posOffset>
                </wp:positionV>
                <wp:extent cx="1790700" cy="1814195"/>
                <wp:effectExtent l="0" t="0" r="0" b="0"/>
                <wp:wrapNone/>
                <wp:docPr id="7143547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81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F8016" w14:textId="7F541FB5" w:rsidR="00516A4B" w:rsidRPr="00041B14" w:rsidRDefault="00516A4B" w:rsidP="00516A4B">
                            <w:pPr>
                              <w:jc w:val="center"/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  <w:t>S</w:t>
                            </w:r>
                            <w:r w:rsidR="00DA1580"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  <w:t>intetiza</w:t>
                            </w:r>
                          </w:p>
                          <w:p w14:paraId="7691BA0F" w14:textId="38E9477D" w:rsidR="00516A4B" w:rsidRPr="00041B14" w:rsidRDefault="00DA1580" w:rsidP="00516A4B">
                            <w:pPr>
                              <w:pStyle w:val="BodyText"/>
                              <w:jc w:val="center"/>
                            </w:pPr>
                            <w:r>
                              <w:t>¿En qué cosa relacionada te hace pensar?</w:t>
                            </w:r>
                            <w:r>
                              <w:br/>
                              <w:t>¿Cómo diseñarías una nueva versión de ello?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42126" id="_x0000_s1030" type="#_x0000_t202" style="position:absolute;margin-left:159.65pt;margin-top:295.25pt;width:141pt;height:142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" filled="f" stroked="f">
                <v:textbox>
                  <w:txbxContent>
                    <w:p w14:paraId="5E6F8016" w14:textId="7F541FB5" w:rsidR="00516A4B" w:rsidRPr="00041B14" w:rsidRDefault="00516A4B" w:rsidP="00516A4B">
                      <w:pPr>
                        <w:jc w:val="center"/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  <w:t>S</w:t>
                      </w:r>
                      <w:r w:rsidR="00DA1580"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  <w:t>intetiza</w:t>
                      </w:r>
                    </w:p>
                    <w:p w14:paraId="7691BA0F" w14:textId="38E9477D" w:rsidR="00516A4B" w:rsidRPr="00041B14" w:rsidRDefault="00DA1580" w:rsidP="00516A4B">
                      <w:pPr>
                        <w:pStyle w:val="BodyText"/>
                        <w:jc w:val="center"/>
                      </w:pPr>
                      <w:r>
                        <w:t>¿En qué cosa relacionada te hace pensar?</w:t>
                      </w:r>
                      <w:r>
                        <w:br/>
                        <w:t>¿Cómo diseñarías una nueva versión de ello?</w:t>
                      </w:r>
                    </w:p>
                  </w:txbxContent>
                </v:textbox>
              </v:shape>
            </w:pict>
          </mc:Fallback>
        </mc:AlternateContent>
      </w:r>
      <w:r w:rsidR="008C0ED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4F1104" wp14:editId="6CD3D675">
                <wp:simplePos x="0" y="0"/>
                <wp:positionH relativeFrom="column">
                  <wp:posOffset>230588</wp:posOffset>
                </wp:positionH>
                <wp:positionV relativeFrom="paragraph">
                  <wp:posOffset>3749896</wp:posOffset>
                </wp:positionV>
                <wp:extent cx="1790700" cy="1814195"/>
                <wp:effectExtent l="0" t="0" r="0" b="0"/>
                <wp:wrapNone/>
                <wp:docPr id="824616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81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F7783" w14:textId="4F4ABEE8" w:rsidR="00516A4B" w:rsidRPr="00041B14" w:rsidRDefault="00516A4B" w:rsidP="00516A4B">
                            <w:pPr>
                              <w:jc w:val="center"/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  <w:t>Ap</w:t>
                            </w:r>
                            <w:r w:rsidR="00DA1580"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  <w:t>lica</w:t>
                            </w:r>
                          </w:p>
                          <w:p w14:paraId="21B88A39" w14:textId="45230DE4" w:rsidR="00516A4B" w:rsidRPr="00041B14" w:rsidRDefault="00DA1580" w:rsidP="00516A4B">
                            <w:pPr>
                              <w:pStyle w:val="BodyText"/>
                              <w:jc w:val="center"/>
                            </w:pPr>
                            <w:r>
                              <w:t>Explica cómo funciona.</w:t>
                            </w:r>
                            <w:r>
                              <w:br/>
                              <w:t>¿Qué puedes hacer con ello?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F1104" id="_x0000_s1031" type="#_x0000_t202" style="position:absolute;margin-left:18.15pt;margin-top:295.25pt;width:141pt;height:142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" filled="f" stroked="f">
                <v:textbox>
                  <w:txbxContent>
                    <w:p w14:paraId="159F7783" w14:textId="4F4ABEE8" w:rsidR="00516A4B" w:rsidRPr="00041B14" w:rsidRDefault="00516A4B" w:rsidP="00516A4B">
                      <w:pPr>
                        <w:jc w:val="center"/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  <w:t>Ap</w:t>
                      </w:r>
                      <w:r w:rsidR="00DA1580"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  <w:t>lica</w:t>
                      </w:r>
                    </w:p>
                    <w:p w14:paraId="21B88A39" w14:textId="45230DE4" w:rsidR="00516A4B" w:rsidRPr="00041B14" w:rsidRDefault="00DA1580" w:rsidP="00516A4B">
                      <w:pPr>
                        <w:pStyle w:val="BodyText"/>
                        <w:jc w:val="center"/>
                      </w:pPr>
                      <w:r>
                        <w:t>Explica cómo funciona.</w:t>
                      </w:r>
                      <w:r>
                        <w:br/>
                        <w:t>¿Qué puedes hacer con ello?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16A4B" w:rsidRPr="00516A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A016A9" w14:textId="77777777" w:rsidR="00E2715D" w:rsidRDefault="00E2715D" w:rsidP="00293785">
      <w:pPr>
        <w:spacing w:after="0" w:line="240" w:lineRule="auto"/>
      </w:pPr>
      <w:r>
        <w:separator/>
      </w:r>
    </w:p>
  </w:endnote>
  <w:endnote w:type="continuationSeparator" w:id="0">
    <w:p w14:paraId="7917AEEA" w14:textId="77777777" w:rsidR="00E2715D" w:rsidRDefault="00E2715D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F42F91" w14:textId="77777777" w:rsidR="00F81D82" w:rsidRDefault="00F81D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9CE077" w14:textId="73285AA9" w:rsidR="00293785" w:rsidRDefault="008852D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BC23F9" wp14:editId="2D65A447">
              <wp:simplePos x="0" y="0"/>
              <wp:positionH relativeFrom="column">
                <wp:posOffset>1322803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BEA4C1" w14:textId="1F88B5DC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7CE485D0174C4D51AD9C2D7354D0067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220512">
                                <w:t>Critical Thinking Cube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BC23F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style="position:absolute;margin-left:104.15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" filled="f" stroked="f">
              <v:textbox>
                <w:txbxContent>
                  <w:p w14:paraId="78BEA4C1" w14:textId="1F88B5DC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7CE485D0174C4D51AD9C2D7354D00674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220512">
                          <w:t>Critical Thinking Cube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0" distR="0" simplePos="0" relativeHeight="251671552" behindDoc="1" locked="0" layoutInCell="1" hidden="0" allowOverlap="1" wp14:anchorId="75DC5AF0" wp14:editId="21AD6064">
          <wp:simplePos x="0" y="0"/>
          <wp:positionH relativeFrom="column">
            <wp:posOffset>1378634</wp:posOffset>
          </wp:positionH>
          <wp:positionV relativeFrom="paragraph">
            <wp:posOffset>-253218</wp:posOffset>
          </wp:positionV>
          <wp:extent cx="4902200" cy="508000"/>
          <wp:effectExtent l="0" t="0" r="0" b="0"/>
          <wp:wrapNone/>
          <wp:docPr id="60166625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CE8F60" w14:textId="77777777" w:rsidR="00F81D82" w:rsidRDefault="00F81D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7EFEF1" w14:textId="77777777" w:rsidR="00E2715D" w:rsidRDefault="00E2715D" w:rsidP="00293785">
      <w:pPr>
        <w:spacing w:after="0" w:line="240" w:lineRule="auto"/>
      </w:pPr>
      <w:r>
        <w:separator/>
      </w:r>
    </w:p>
  </w:footnote>
  <w:footnote w:type="continuationSeparator" w:id="0">
    <w:p w14:paraId="273DF1D4" w14:textId="77777777" w:rsidR="00E2715D" w:rsidRDefault="00E2715D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686694" w14:textId="77777777" w:rsidR="00F81D82" w:rsidRDefault="00F81D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BBD84E" w14:textId="55F71C84" w:rsidR="00041B14" w:rsidRDefault="00041B14">
    <w:pPr>
      <w:pStyle w:val="Header"/>
    </w:pPr>
    <w:r w:rsidRPr="00041B14">
      <w:rPr>
        <w:noProof/>
      </w:rPr>
      <w:drawing>
        <wp:anchor distT="0" distB="0" distL="114300" distR="114300" simplePos="0" relativeHeight="251669504" behindDoc="1" locked="0" layoutInCell="1" allowOverlap="1" wp14:anchorId="040DDB49" wp14:editId="427B36B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0936679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36679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DD7B93" w14:textId="77777777" w:rsidR="00F81D82" w:rsidRDefault="00F81D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7503440">
    <w:abstractNumId w:val="6"/>
  </w:num>
  <w:num w:numId="2" w16cid:durableId="603464806">
    <w:abstractNumId w:val="7"/>
  </w:num>
  <w:num w:numId="3" w16cid:durableId="201215615">
    <w:abstractNumId w:val="0"/>
  </w:num>
  <w:num w:numId="4" w16cid:durableId="2082949119">
    <w:abstractNumId w:val="2"/>
  </w:num>
  <w:num w:numId="5" w16cid:durableId="1701586359">
    <w:abstractNumId w:val="3"/>
  </w:num>
  <w:num w:numId="6" w16cid:durableId="1814905881">
    <w:abstractNumId w:val="5"/>
  </w:num>
  <w:num w:numId="7" w16cid:durableId="1598715545">
    <w:abstractNumId w:val="4"/>
  </w:num>
  <w:num w:numId="8" w16cid:durableId="2132741294">
    <w:abstractNumId w:val="8"/>
  </w:num>
  <w:num w:numId="9" w16cid:durableId="43723799">
    <w:abstractNumId w:val="9"/>
  </w:num>
  <w:num w:numId="10" w16cid:durableId="1321276276">
    <w:abstractNumId w:val="10"/>
  </w:num>
  <w:num w:numId="11" w16cid:durableId="25070197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512"/>
    <w:rsid w:val="0004006F"/>
    <w:rsid w:val="00041B14"/>
    <w:rsid w:val="00053775"/>
    <w:rsid w:val="0005619A"/>
    <w:rsid w:val="0008589D"/>
    <w:rsid w:val="00111930"/>
    <w:rsid w:val="0011259B"/>
    <w:rsid w:val="00116FDD"/>
    <w:rsid w:val="00125621"/>
    <w:rsid w:val="001C6F9F"/>
    <w:rsid w:val="001D0BBF"/>
    <w:rsid w:val="001D7D46"/>
    <w:rsid w:val="001E1F85"/>
    <w:rsid w:val="001F125D"/>
    <w:rsid w:val="00220512"/>
    <w:rsid w:val="002345CC"/>
    <w:rsid w:val="00293785"/>
    <w:rsid w:val="002C0879"/>
    <w:rsid w:val="002C37B4"/>
    <w:rsid w:val="0036040A"/>
    <w:rsid w:val="0039194C"/>
    <w:rsid w:val="00397FA9"/>
    <w:rsid w:val="003C3630"/>
    <w:rsid w:val="00446C13"/>
    <w:rsid w:val="005078B4"/>
    <w:rsid w:val="00516A4B"/>
    <w:rsid w:val="0053328A"/>
    <w:rsid w:val="00540FC6"/>
    <w:rsid w:val="005511B6"/>
    <w:rsid w:val="00553C98"/>
    <w:rsid w:val="005A7635"/>
    <w:rsid w:val="00645D7F"/>
    <w:rsid w:val="00656940"/>
    <w:rsid w:val="00665274"/>
    <w:rsid w:val="00666C03"/>
    <w:rsid w:val="00686DAB"/>
    <w:rsid w:val="006B4CC2"/>
    <w:rsid w:val="006E1542"/>
    <w:rsid w:val="00721EA4"/>
    <w:rsid w:val="007768A8"/>
    <w:rsid w:val="00797CB5"/>
    <w:rsid w:val="007B055F"/>
    <w:rsid w:val="007B39EF"/>
    <w:rsid w:val="007E6F1D"/>
    <w:rsid w:val="00880013"/>
    <w:rsid w:val="008852D8"/>
    <w:rsid w:val="008920A4"/>
    <w:rsid w:val="008C0EDE"/>
    <w:rsid w:val="008D6C5A"/>
    <w:rsid w:val="008E0133"/>
    <w:rsid w:val="008F224F"/>
    <w:rsid w:val="008F5386"/>
    <w:rsid w:val="00913172"/>
    <w:rsid w:val="009442DD"/>
    <w:rsid w:val="00981E19"/>
    <w:rsid w:val="009B52E4"/>
    <w:rsid w:val="009D6E8D"/>
    <w:rsid w:val="00A101E8"/>
    <w:rsid w:val="00AC349E"/>
    <w:rsid w:val="00B018DE"/>
    <w:rsid w:val="00B92DBF"/>
    <w:rsid w:val="00BD119F"/>
    <w:rsid w:val="00C73EA1"/>
    <w:rsid w:val="00C8524A"/>
    <w:rsid w:val="00CC4F77"/>
    <w:rsid w:val="00CD3CF6"/>
    <w:rsid w:val="00CE336D"/>
    <w:rsid w:val="00D106FF"/>
    <w:rsid w:val="00D269D8"/>
    <w:rsid w:val="00D626EB"/>
    <w:rsid w:val="00DA1580"/>
    <w:rsid w:val="00DC7A6D"/>
    <w:rsid w:val="00E2715D"/>
    <w:rsid w:val="00EA74D2"/>
    <w:rsid w:val="00ED24C8"/>
    <w:rsid w:val="00EE4418"/>
    <w:rsid w:val="00F377E2"/>
    <w:rsid w:val="00F50748"/>
    <w:rsid w:val="00F72D02"/>
    <w:rsid w:val="00F8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42105"/>
  <w15:docId w15:val="{EC7C7B94-1C3D-4C8D-AEDD-79D12B24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\Documents\Custom%20Office%20Templates\Vertical%20LEARN%20Document%20Attach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7CE485D0174C4D51AD9C2D7354D00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94727-9CE2-4E64-AF89-03BA588A7552}"/>
      </w:docPartPr>
      <w:docPartBody>
        <w:p w:rsidR="002305F7" w:rsidRDefault="002305F7">
          <w:pPr>
            <w:pStyle w:val="7CE485D0174C4D51AD9C2D7354D00674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5F7"/>
    <w:rsid w:val="002305F7"/>
    <w:rsid w:val="00286AC1"/>
    <w:rsid w:val="003C3630"/>
    <w:rsid w:val="004D0572"/>
    <w:rsid w:val="0058671F"/>
    <w:rsid w:val="007B39EF"/>
    <w:rsid w:val="00E9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CE485D0174C4D51AD9C2D7354D00674">
    <w:name w:val="7CE485D0174C4D51AD9C2D7354D006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C:\Users\Michell\Documents\Custom Office Templates\Vertical LEARN Document Attachment.dotx</Template>
  <TotalTime>49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Critical Thinking Cube</vt:lpstr>
    </vt:vector>
  </TitlesOfParts>
  <Manager/>
  <Company/>
  <LinksUpToDate>false</LinksUpToDate>
  <CharactersWithSpaces>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Critical Thinking Cube</dc:title>
  <dc:subject/>
  <dc:creator>K20 Center</dc:creator>
  <cp:keywords/>
  <dc:description/>
  <cp:lastModifiedBy>Suyo, Monica J.</cp:lastModifiedBy>
  <cp:revision>4</cp:revision>
  <cp:lastPrinted>2026-07-28T17:47:00Z</cp:lastPrinted>
  <dcterms:created xsi:type="dcterms:W3CDTF">2026-07-28T17:48:00Z</dcterms:created>
  <dcterms:modified xsi:type="dcterms:W3CDTF">2026-07-29T14:33:00Z</dcterms:modified>
  <cp:category/>
</cp:coreProperties>
</file>