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3065ABF" w14:textId="6F5114EA" w:rsidR="002926EF" w:rsidRPr="002926EF" w:rsidRDefault="002926EF" w:rsidP="002926EF">
      <w:pPr>
        <w:pStyle w:val="BodyText"/>
        <w:rPr>
          <w:b/>
          <w:bCs/>
          <w:sz w:val="32"/>
          <w:szCs w:val="28"/>
        </w:rPr>
      </w:pPr>
      <w:r w:rsidRPr="002926EF">
        <w:rPr>
          <w:b/>
          <w:bCs/>
          <w:sz w:val="32"/>
          <w:szCs w:val="28"/>
        </w:rPr>
        <w:t>¿VERDADERO PARA QUIÉN?</w:t>
      </w:r>
    </w:p>
    <w:tbl>
      <w:tblPr>
        <w:tblStyle w:val="TableGrid"/>
        <w:tblW w:w="9504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3024"/>
        <w:gridCol w:w="3600"/>
      </w:tblGrid>
      <w:tr w:rsidR="002926EF" w14:paraId="77CA5457" w14:textId="77777777" w:rsidTr="000D2BED">
        <w:trPr>
          <w:cantSplit/>
          <w:tblHeader/>
        </w:trPr>
        <w:tc>
          <w:tcPr>
            <w:tcW w:w="2880" w:type="dxa"/>
            <w:shd w:val="clear" w:color="auto" w:fill="3E5C61" w:themeFill="accent2"/>
          </w:tcPr>
          <w:p w14:paraId="65D42B73" w14:textId="31FEEE7C" w:rsidR="002926EF" w:rsidRPr="002926EF" w:rsidRDefault="002926EF" w:rsidP="002926EF">
            <w:pPr>
              <w:spacing w:after="0" w:line="240" w:lineRule="auto"/>
              <w:jc w:val="center"/>
              <w:rPr>
                <w:b/>
                <w:bCs/>
                <w:sz w:val="22"/>
                <w:szCs w:val="21"/>
              </w:rPr>
            </w:pPr>
            <w:r w:rsidRPr="002926EF">
              <w:rPr>
                <w:rStyle w:val="Strong"/>
                <w:color w:val="FFFFFF" w:themeColor="background2"/>
                <w:sz w:val="22"/>
                <w:szCs w:val="21"/>
              </w:rPr>
              <w:t>Afirmación</w:t>
            </w:r>
          </w:p>
        </w:tc>
        <w:tc>
          <w:tcPr>
            <w:tcW w:w="3024" w:type="dxa"/>
            <w:shd w:val="clear" w:color="auto" w:fill="3E5C61" w:themeFill="accent2"/>
          </w:tcPr>
          <w:p w14:paraId="1793C15B" w14:textId="34F531A2" w:rsidR="002926EF" w:rsidRPr="002926EF" w:rsidRDefault="002926EF" w:rsidP="000D2BED">
            <w:pPr>
              <w:pStyle w:val="TableColumnHeaders"/>
              <w:rPr>
                <w:sz w:val="22"/>
                <w:szCs w:val="21"/>
              </w:rPr>
            </w:pPr>
            <w:r w:rsidRPr="002926EF">
              <w:rPr>
                <w:sz w:val="22"/>
                <w:szCs w:val="21"/>
              </w:rPr>
              <w:t>Perspectiva: ¿Verdadero para quién?</w:t>
            </w:r>
          </w:p>
        </w:tc>
        <w:tc>
          <w:tcPr>
            <w:tcW w:w="3600" w:type="dxa"/>
            <w:shd w:val="clear" w:color="auto" w:fill="3E5C61" w:themeFill="accent2"/>
          </w:tcPr>
          <w:p w14:paraId="1A6D8D16" w14:textId="1446B6EF" w:rsidR="002926EF" w:rsidRPr="002926EF" w:rsidRDefault="002926EF" w:rsidP="000D2BED">
            <w:pPr>
              <w:pStyle w:val="TableColumnHeaders"/>
              <w:rPr>
                <w:sz w:val="22"/>
                <w:szCs w:val="21"/>
              </w:rPr>
            </w:pPr>
            <w:r w:rsidRPr="002926EF">
              <w:rPr>
                <w:sz w:val="22"/>
                <w:szCs w:val="21"/>
              </w:rPr>
              <w:t>Notas de la discusión</w:t>
            </w:r>
          </w:p>
        </w:tc>
      </w:tr>
      <w:tr w:rsidR="002926EF" w14:paraId="33C58EB8" w14:textId="77777777" w:rsidTr="000D2BED">
        <w:trPr>
          <w:trHeight w:val="3092"/>
        </w:trPr>
        <w:tc>
          <w:tcPr>
            <w:tcW w:w="2880" w:type="dxa"/>
            <w:vAlign w:val="center"/>
          </w:tcPr>
          <w:p w14:paraId="28127528" w14:textId="6D681964" w:rsidR="002926EF" w:rsidRDefault="002926EF" w:rsidP="000D2BED">
            <w:pPr>
              <w:pStyle w:val="RowHeader"/>
              <w:jc w:val="center"/>
            </w:pPr>
            <w:r>
              <w:t>[Inserte la afirmación</w:t>
            </w:r>
            <w:r>
              <w:t xml:space="preserve"> #</w:t>
            </w:r>
            <w:r>
              <w:t>1 aquí]</w:t>
            </w:r>
          </w:p>
          <w:p w14:paraId="67255A6B" w14:textId="77777777" w:rsidR="002926EF" w:rsidRDefault="002926EF" w:rsidP="000D2BED">
            <w:pPr>
              <w:pStyle w:val="RowHeader"/>
              <w:jc w:val="center"/>
            </w:pPr>
          </w:p>
        </w:tc>
        <w:tc>
          <w:tcPr>
            <w:tcW w:w="3024" w:type="dxa"/>
            <w:vAlign w:val="center"/>
          </w:tcPr>
          <w:p w14:paraId="1F0AA160" w14:textId="73295E31" w:rsidR="002926EF" w:rsidRDefault="002926EF" w:rsidP="000D2BED">
            <w:pPr>
              <w:pStyle w:val="TableData"/>
              <w:jc w:val="center"/>
            </w:pPr>
            <w:r>
              <w:t>[g</w:t>
            </w:r>
            <w:r>
              <w:t>rupo</w:t>
            </w:r>
            <w:r>
              <w:t xml:space="preserve"> A]</w:t>
            </w:r>
          </w:p>
          <w:p w14:paraId="75DDA5EE" w14:textId="77777777" w:rsidR="002926EF" w:rsidRDefault="002926EF" w:rsidP="000D2BED">
            <w:pPr>
              <w:pStyle w:val="TableData"/>
              <w:jc w:val="center"/>
            </w:pPr>
          </w:p>
          <w:p w14:paraId="5333954B" w14:textId="77777777" w:rsidR="002926EF" w:rsidRDefault="002926EF" w:rsidP="000D2BED">
            <w:pPr>
              <w:pStyle w:val="TableData"/>
              <w:jc w:val="center"/>
            </w:pPr>
          </w:p>
          <w:p w14:paraId="7CF3456B" w14:textId="6505EBD9" w:rsidR="002926EF" w:rsidRDefault="002926EF" w:rsidP="000D2BED">
            <w:pPr>
              <w:pStyle w:val="TableData"/>
              <w:jc w:val="center"/>
            </w:pPr>
            <w:r>
              <w:t>[g</w:t>
            </w:r>
            <w:r>
              <w:t>r</w:t>
            </w:r>
            <w:r>
              <w:t>up</w:t>
            </w:r>
            <w:r>
              <w:t>o</w:t>
            </w:r>
            <w:r>
              <w:t xml:space="preserve"> B]</w:t>
            </w:r>
          </w:p>
          <w:p w14:paraId="1BBB1EA6" w14:textId="77777777" w:rsidR="002926EF" w:rsidRDefault="002926EF" w:rsidP="000D2BED">
            <w:pPr>
              <w:pStyle w:val="TableData"/>
              <w:jc w:val="center"/>
            </w:pPr>
          </w:p>
          <w:p w14:paraId="749374AF" w14:textId="77777777" w:rsidR="002926EF" w:rsidRDefault="002926EF" w:rsidP="000D2BED">
            <w:pPr>
              <w:pStyle w:val="TableData"/>
              <w:jc w:val="center"/>
            </w:pPr>
          </w:p>
          <w:p w14:paraId="57F0481F" w14:textId="3F4F37E7" w:rsidR="002926EF" w:rsidRDefault="002926EF" w:rsidP="000D2BED">
            <w:pPr>
              <w:pStyle w:val="TableData"/>
              <w:jc w:val="center"/>
            </w:pPr>
            <w:r>
              <w:t>[grup</w:t>
            </w:r>
            <w:r>
              <w:t>o</w:t>
            </w:r>
            <w:r>
              <w:t xml:space="preserve"> C]</w:t>
            </w:r>
          </w:p>
        </w:tc>
        <w:tc>
          <w:tcPr>
            <w:tcW w:w="3600" w:type="dxa"/>
          </w:tcPr>
          <w:p w14:paraId="380BB257" w14:textId="77777777" w:rsidR="002926EF" w:rsidRDefault="002926EF" w:rsidP="000D2BED">
            <w:pPr>
              <w:pStyle w:val="TableData"/>
            </w:pPr>
          </w:p>
        </w:tc>
      </w:tr>
      <w:tr w:rsidR="002926EF" w14:paraId="3BAB4139" w14:textId="77777777" w:rsidTr="000D2BED">
        <w:trPr>
          <w:trHeight w:val="3092"/>
        </w:trPr>
        <w:tc>
          <w:tcPr>
            <w:tcW w:w="2880" w:type="dxa"/>
            <w:vAlign w:val="center"/>
          </w:tcPr>
          <w:p w14:paraId="3D00FDE3" w14:textId="0500FF8E" w:rsidR="002926EF" w:rsidRDefault="002926EF" w:rsidP="000D2BED">
            <w:pPr>
              <w:pStyle w:val="RowHeader"/>
              <w:jc w:val="center"/>
            </w:pPr>
            <w:r>
              <w:t xml:space="preserve">[Inserte la afirmación </w:t>
            </w:r>
            <w:r>
              <w:t xml:space="preserve">#2 </w:t>
            </w:r>
            <w:r>
              <w:t>aquí]</w:t>
            </w:r>
          </w:p>
          <w:p w14:paraId="6A18CD85" w14:textId="77777777" w:rsidR="002926EF" w:rsidRPr="006B4CC2" w:rsidRDefault="002926EF" w:rsidP="000D2BED">
            <w:pPr>
              <w:pStyle w:val="RowHeader"/>
              <w:jc w:val="center"/>
            </w:pPr>
          </w:p>
        </w:tc>
        <w:tc>
          <w:tcPr>
            <w:tcW w:w="3024" w:type="dxa"/>
            <w:vAlign w:val="center"/>
          </w:tcPr>
          <w:p w14:paraId="54916246" w14:textId="39694AFC" w:rsidR="002926EF" w:rsidRDefault="002926EF" w:rsidP="000D2BED">
            <w:pPr>
              <w:pStyle w:val="TableData"/>
              <w:jc w:val="center"/>
            </w:pPr>
            <w:r>
              <w:t>[gr</w:t>
            </w:r>
            <w:r>
              <w:t>upo</w:t>
            </w:r>
            <w:r>
              <w:t xml:space="preserve"> A]</w:t>
            </w:r>
          </w:p>
          <w:p w14:paraId="6873F40A" w14:textId="77777777" w:rsidR="002926EF" w:rsidRDefault="002926EF" w:rsidP="000D2BED">
            <w:pPr>
              <w:pStyle w:val="TableData"/>
              <w:jc w:val="center"/>
            </w:pPr>
          </w:p>
          <w:p w14:paraId="436610F4" w14:textId="77777777" w:rsidR="002926EF" w:rsidRDefault="002926EF" w:rsidP="000D2BED">
            <w:pPr>
              <w:pStyle w:val="TableData"/>
              <w:jc w:val="center"/>
            </w:pPr>
          </w:p>
          <w:p w14:paraId="3DA53B01" w14:textId="1874A5A0" w:rsidR="002926EF" w:rsidRDefault="002926EF" w:rsidP="000D2BED">
            <w:pPr>
              <w:pStyle w:val="TableData"/>
              <w:jc w:val="center"/>
            </w:pPr>
            <w:r>
              <w:t>[gr</w:t>
            </w:r>
            <w:r>
              <w:t>u</w:t>
            </w:r>
            <w:r>
              <w:t>p</w:t>
            </w:r>
            <w:r>
              <w:t>o</w:t>
            </w:r>
            <w:r>
              <w:t xml:space="preserve"> B]</w:t>
            </w:r>
          </w:p>
          <w:p w14:paraId="06D57174" w14:textId="77777777" w:rsidR="002926EF" w:rsidRDefault="002926EF" w:rsidP="000D2BED">
            <w:pPr>
              <w:pStyle w:val="TableData"/>
              <w:jc w:val="center"/>
            </w:pPr>
          </w:p>
          <w:p w14:paraId="456E2BAF" w14:textId="77777777" w:rsidR="002926EF" w:rsidRDefault="002926EF" w:rsidP="000D2BED">
            <w:pPr>
              <w:pStyle w:val="TableData"/>
              <w:jc w:val="center"/>
            </w:pPr>
          </w:p>
          <w:p w14:paraId="2E8EA96C" w14:textId="5A816175" w:rsidR="002926EF" w:rsidRDefault="002926EF" w:rsidP="000D2BED">
            <w:pPr>
              <w:pStyle w:val="TableData"/>
              <w:jc w:val="center"/>
            </w:pPr>
            <w:r>
              <w:t>[gr</w:t>
            </w:r>
            <w:r>
              <w:t>upo</w:t>
            </w:r>
            <w:r>
              <w:t xml:space="preserve"> C]</w:t>
            </w:r>
          </w:p>
        </w:tc>
        <w:tc>
          <w:tcPr>
            <w:tcW w:w="3600" w:type="dxa"/>
          </w:tcPr>
          <w:p w14:paraId="32066DB3" w14:textId="77777777" w:rsidR="002926EF" w:rsidRDefault="002926EF" w:rsidP="000D2BED">
            <w:pPr>
              <w:pStyle w:val="TableData"/>
            </w:pPr>
          </w:p>
        </w:tc>
      </w:tr>
      <w:tr w:rsidR="002926EF" w14:paraId="4C34A7D9" w14:textId="77777777" w:rsidTr="000D2BED">
        <w:trPr>
          <w:trHeight w:val="3092"/>
        </w:trPr>
        <w:tc>
          <w:tcPr>
            <w:tcW w:w="2880" w:type="dxa"/>
            <w:vAlign w:val="center"/>
          </w:tcPr>
          <w:p w14:paraId="33F1EF57" w14:textId="2125B0CE" w:rsidR="002926EF" w:rsidRDefault="002926EF" w:rsidP="000D2BED">
            <w:pPr>
              <w:pStyle w:val="RowHeader"/>
              <w:jc w:val="center"/>
            </w:pPr>
            <w:r>
              <w:t xml:space="preserve">[Inserte la afirmación </w:t>
            </w:r>
            <w:r>
              <w:t xml:space="preserve">#3 </w:t>
            </w:r>
            <w:r>
              <w:t>aquí]</w:t>
            </w:r>
          </w:p>
          <w:p w14:paraId="6377A8F5" w14:textId="77777777" w:rsidR="002926EF" w:rsidRPr="006B4CC2" w:rsidRDefault="002926EF" w:rsidP="000D2BED">
            <w:pPr>
              <w:pStyle w:val="RowHeader"/>
              <w:jc w:val="center"/>
            </w:pPr>
          </w:p>
        </w:tc>
        <w:tc>
          <w:tcPr>
            <w:tcW w:w="3024" w:type="dxa"/>
            <w:vAlign w:val="center"/>
          </w:tcPr>
          <w:p w14:paraId="00999C5E" w14:textId="5526F175" w:rsidR="002926EF" w:rsidRDefault="002926EF" w:rsidP="000D2BED">
            <w:pPr>
              <w:pStyle w:val="TableData"/>
              <w:jc w:val="center"/>
            </w:pPr>
            <w:r>
              <w:t>[gr</w:t>
            </w:r>
            <w:r>
              <w:t>upo</w:t>
            </w:r>
            <w:r>
              <w:t xml:space="preserve"> A]</w:t>
            </w:r>
          </w:p>
          <w:p w14:paraId="20108211" w14:textId="77777777" w:rsidR="002926EF" w:rsidRDefault="002926EF" w:rsidP="000D2BED">
            <w:pPr>
              <w:pStyle w:val="TableData"/>
              <w:jc w:val="center"/>
            </w:pPr>
          </w:p>
          <w:p w14:paraId="345A7755" w14:textId="77777777" w:rsidR="002926EF" w:rsidRDefault="002926EF" w:rsidP="000D2BED">
            <w:pPr>
              <w:pStyle w:val="TableData"/>
              <w:jc w:val="center"/>
            </w:pPr>
          </w:p>
          <w:p w14:paraId="0DA0BCDB" w14:textId="2F3348CE" w:rsidR="002926EF" w:rsidRDefault="002926EF" w:rsidP="000D2BED">
            <w:pPr>
              <w:pStyle w:val="TableData"/>
              <w:jc w:val="center"/>
            </w:pPr>
            <w:r>
              <w:t>[gr</w:t>
            </w:r>
            <w:r>
              <w:t>upo</w:t>
            </w:r>
            <w:r>
              <w:t xml:space="preserve"> B]</w:t>
            </w:r>
          </w:p>
          <w:p w14:paraId="6A79C588" w14:textId="77777777" w:rsidR="002926EF" w:rsidRDefault="002926EF" w:rsidP="000D2BED">
            <w:pPr>
              <w:pStyle w:val="TableData"/>
              <w:jc w:val="center"/>
            </w:pPr>
          </w:p>
          <w:p w14:paraId="5C9BDBCB" w14:textId="77777777" w:rsidR="002926EF" w:rsidRDefault="002926EF" w:rsidP="000D2BED">
            <w:pPr>
              <w:pStyle w:val="TableData"/>
              <w:jc w:val="center"/>
            </w:pPr>
          </w:p>
          <w:p w14:paraId="624BD3C2" w14:textId="181DBD0B" w:rsidR="002926EF" w:rsidRDefault="002926EF" w:rsidP="000D2BED">
            <w:pPr>
              <w:pStyle w:val="TableData"/>
              <w:jc w:val="center"/>
            </w:pPr>
            <w:r>
              <w:t>[grup</w:t>
            </w:r>
            <w:r>
              <w:t>o</w:t>
            </w:r>
            <w:r>
              <w:t xml:space="preserve"> C]</w:t>
            </w:r>
          </w:p>
        </w:tc>
        <w:tc>
          <w:tcPr>
            <w:tcW w:w="3600" w:type="dxa"/>
          </w:tcPr>
          <w:p w14:paraId="1207B197" w14:textId="77777777" w:rsidR="002926EF" w:rsidRDefault="002926EF" w:rsidP="000D2BED">
            <w:pPr>
              <w:pStyle w:val="TableData"/>
            </w:pPr>
          </w:p>
        </w:tc>
      </w:tr>
    </w:tbl>
    <w:p w14:paraId="0E921003" w14:textId="556B3160" w:rsidR="00446C13" w:rsidRPr="00DC7A6D" w:rsidRDefault="00446C13" w:rsidP="00DC7A6D">
      <w:pPr>
        <w:pStyle w:val="Title"/>
      </w:pPr>
    </w:p>
    <w:p w14:paraId="5F905722" w14:textId="1BE0EC98" w:rsidR="00FC4E2C" w:rsidRPr="00FC4E2C" w:rsidRDefault="00FC4E2C" w:rsidP="00CC3F5F">
      <w:pPr>
        <w:pStyle w:val="Heading1"/>
      </w:pPr>
    </w:p>
    <w:sectPr w:rsidR="00FC4E2C" w:rsidRPr="00FC4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369D5F" w14:textId="77777777" w:rsidR="00417225" w:rsidRDefault="00417225" w:rsidP="00293785">
      <w:pPr>
        <w:spacing w:after="0" w:line="240" w:lineRule="auto"/>
      </w:pPr>
      <w:r>
        <w:separator/>
      </w:r>
    </w:p>
  </w:endnote>
  <w:endnote w:type="continuationSeparator" w:id="0">
    <w:p w14:paraId="6F7EC537" w14:textId="77777777" w:rsidR="00417225" w:rsidRDefault="00417225" w:rsidP="00293785">
      <w:pPr>
        <w:spacing w:after="0" w:line="240" w:lineRule="auto"/>
      </w:pPr>
      <w:r>
        <w:continuationSeparator/>
      </w:r>
    </w:p>
  </w:endnote>
  <w:endnote w:type="continuationNotice" w:id="1">
    <w:p w14:paraId="35525753" w14:textId="77777777" w:rsidR="00417225" w:rsidRDefault="004172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FC10E4" w14:textId="77777777" w:rsidR="003A4482" w:rsidRDefault="003A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3D8243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944789" wp14:editId="23891B14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ABA952" w14:textId="0F45654B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38F546BAAE0BA4CA42596FFDB0CCCF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C3F5F">
                                <w:t>True for Who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447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40ABA952" w14:textId="0F45654B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38F546BAAE0BA4CA42596FFDB0CCCF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C3F5F">
                          <w:t>True for Who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5DE08C9B" wp14:editId="0A7EF4F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79F931" w14:textId="77777777" w:rsidR="003A4482" w:rsidRDefault="003A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598E26" w14:textId="77777777" w:rsidR="00417225" w:rsidRDefault="00417225" w:rsidP="00293785">
      <w:pPr>
        <w:spacing w:after="0" w:line="240" w:lineRule="auto"/>
      </w:pPr>
      <w:r>
        <w:separator/>
      </w:r>
    </w:p>
  </w:footnote>
  <w:footnote w:type="continuationSeparator" w:id="0">
    <w:p w14:paraId="23792849" w14:textId="77777777" w:rsidR="00417225" w:rsidRDefault="00417225" w:rsidP="00293785">
      <w:pPr>
        <w:spacing w:after="0" w:line="240" w:lineRule="auto"/>
      </w:pPr>
      <w:r>
        <w:continuationSeparator/>
      </w:r>
    </w:p>
  </w:footnote>
  <w:footnote w:type="continuationNotice" w:id="1">
    <w:p w14:paraId="1A671E84" w14:textId="77777777" w:rsidR="00417225" w:rsidRDefault="004172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CAD9A9" w14:textId="77777777" w:rsidR="003A4482" w:rsidRDefault="003A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82D38" w14:textId="77777777" w:rsidR="003A4482" w:rsidRDefault="003A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EB498E" w14:textId="77777777" w:rsidR="003A4482" w:rsidRDefault="003A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5F"/>
    <w:rsid w:val="0004006F"/>
    <w:rsid w:val="00053775"/>
    <w:rsid w:val="000539A6"/>
    <w:rsid w:val="0005619A"/>
    <w:rsid w:val="0008589D"/>
    <w:rsid w:val="0011259B"/>
    <w:rsid w:val="00114410"/>
    <w:rsid w:val="00116FDD"/>
    <w:rsid w:val="00125621"/>
    <w:rsid w:val="00164F11"/>
    <w:rsid w:val="001A3324"/>
    <w:rsid w:val="001A7919"/>
    <w:rsid w:val="001D0BBF"/>
    <w:rsid w:val="001E1F85"/>
    <w:rsid w:val="001F125D"/>
    <w:rsid w:val="002315DE"/>
    <w:rsid w:val="002345CC"/>
    <w:rsid w:val="002926EF"/>
    <w:rsid w:val="00293785"/>
    <w:rsid w:val="002C0879"/>
    <w:rsid w:val="002C37B4"/>
    <w:rsid w:val="002D7E66"/>
    <w:rsid w:val="0036040A"/>
    <w:rsid w:val="00397FA9"/>
    <w:rsid w:val="003A4482"/>
    <w:rsid w:val="003A7359"/>
    <w:rsid w:val="003E3516"/>
    <w:rsid w:val="00417225"/>
    <w:rsid w:val="00433EFC"/>
    <w:rsid w:val="00446C13"/>
    <w:rsid w:val="004F15BB"/>
    <w:rsid w:val="005078B4"/>
    <w:rsid w:val="0053328A"/>
    <w:rsid w:val="00540FC6"/>
    <w:rsid w:val="005511B6"/>
    <w:rsid w:val="00553C98"/>
    <w:rsid w:val="00566601"/>
    <w:rsid w:val="005A7635"/>
    <w:rsid w:val="005F1D4F"/>
    <w:rsid w:val="006010D7"/>
    <w:rsid w:val="006423F2"/>
    <w:rsid w:val="00645D7F"/>
    <w:rsid w:val="00656940"/>
    <w:rsid w:val="00665274"/>
    <w:rsid w:val="00666C03"/>
    <w:rsid w:val="00686DAB"/>
    <w:rsid w:val="006B4CC2"/>
    <w:rsid w:val="006E0EA0"/>
    <w:rsid w:val="006E1542"/>
    <w:rsid w:val="00721EA4"/>
    <w:rsid w:val="007236BB"/>
    <w:rsid w:val="00797CB5"/>
    <w:rsid w:val="007B055F"/>
    <w:rsid w:val="007C36E9"/>
    <w:rsid w:val="007E6F1D"/>
    <w:rsid w:val="008539BE"/>
    <w:rsid w:val="00880013"/>
    <w:rsid w:val="008856F2"/>
    <w:rsid w:val="008920A4"/>
    <w:rsid w:val="008F5386"/>
    <w:rsid w:val="00913172"/>
    <w:rsid w:val="00981E19"/>
    <w:rsid w:val="009B52E4"/>
    <w:rsid w:val="009D6E8D"/>
    <w:rsid w:val="00A101E8"/>
    <w:rsid w:val="00AC2548"/>
    <w:rsid w:val="00AC349E"/>
    <w:rsid w:val="00B00B8A"/>
    <w:rsid w:val="00B3475F"/>
    <w:rsid w:val="00B839D1"/>
    <w:rsid w:val="00B92301"/>
    <w:rsid w:val="00B92DBF"/>
    <w:rsid w:val="00BD119F"/>
    <w:rsid w:val="00C60185"/>
    <w:rsid w:val="00C73EA1"/>
    <w:rsid w:val="00C8524A"/>
    <w:rsid w:val="00CB4974"/>
    <w:rsid w:val="00CC3F5F"/>
    <w:rsid w:val="00CC4F77"/>
    <w:rsid w:val="00CD3CF6"/>
    <w:rsid w:val="00CD602A"/>
    <w:rsid w:val="00CE336D"/>
    <w:rsid w:val="00CF192F"/>
    <w:rsid w:val="00D106FF"/>
    <w:rsid w:val="00D626EB"/>
    <w:rsid w:val="00DC1267"/>
    <w:rsid w:val="00DC7A6D"/>
    <w:rsid w:val="00E43680"/>
    <w:rsid w:val="00E61E47"/>
    <w:rsid w:val="00ED24C8"/>
    <w:rsid w:val="00EE2561"/>
    <w:rsid w:val="00F377E2"/>
    <w:rsid w:val="00F50748"/>
    <w:rsid w:val="00F72D02"/>
    <w:rsid w:val="00F77736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0D59A"/>
  <w15:docId w15:val="{BF8EC734-39B2-5140-9C6C-6AFAE76E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92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hannemoharram/Library/Group%20Containers/UBF8T346G9.Office/User%20Content.localized/Templates.localized/Vertical%20LEARN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38F546BAAE0BA4CA42596FFDB0C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1B796-FB12-4F48-9893-6FCAB9B5BA6F}"/>
      </w:docPartPr>
      <w:docPartBody>
        <w:p w:rsidR="00A23931" w:rsidRDefault="00A23931">
          <w:pPr>
            <w:pStyle w:val="538F546BAAE0BA4CA42596FFDB0CCCF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B3"/>
    <w:rsid w:val="002D7E66"/>
    <w:rsid w:val="004E2AB3"/>
    <w:rsid w:val="00A23931"/>
    <w:rsid w:val="00BC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38F546BAAE0BA4CA42596FFDB0CCCF8">
    <w:name w:val="538F546BAAE0BA4CA42596FFDB0CC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 (Save As Template).dotx</Template>
  <TotalTime>5</TotalTime>
  <Pages>1</Pages>
  <Words>47</Words>
  <Characters>255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True for Who</dc:title>
  <dc:subject/>
  <dc:creator>K20 Center</dc:creator>
  <cp:keywords/>
  <dc:description/>
  <cp:lastModifiedBy>Suyo, Monica J.</cp:lastModifiedBy>
  <cp:revision>3</cp:revision>
  <cp:lastPrinted>2016-07-14T14:08:00Z</cp:lastPrinted>
  <dcterms:created xsi:type="dcterms:W3CDTF">2026-07-20T16:38:00Z</dcterms:created>
  <dcterms:modified xsi:type="dcterms:W3CDTF">2026-07-20T16:46:00Z</dcterms:modified>
  <cp:category/>
</cp:coreProperties>
</file>