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6894F2" w14:textId="66F22876" w:rsidR="00DC1CA0" w:rsidRPr="00072D23" w:rsidRDefault="003042B2" w:rsidP="00072D23">
      <w:pPr>
        <w:pStyle w:val="Title"/>
      </w:pPr>
      <w:r>
        <w:t>H.I.P.P.</w:t>
      </w:r>
      <w:r w:rsidR="00DC1CA0" w:rsidRPr="00072D23">
        <w:t> </w:t>
      </w:r>
    </w:p>
    <w:p w14:paraId="4D26EE0A" w14:textId="22915310" w:rsidR="003042B2" w:rsidRDefault="003042B2" w:rsidP="003042B2">
      <w:pPr>
        <w:rPr>
          <w:rFonts w:ascii="Times New Roman" w:hAnsi="Times New Roman" w:cs="Times New Roman"/>
        </w:rPr>
      </w:pPr>
      <w:r>
        <w:t>Usa el acrónimo H.I.P.P. para analizar la fuente usando oraciones completas. Si necesitas más espacio, usa el reverso de este papel.</w:t>
      </w:r>
    </w:p>
    <w:tbl>
      <w:tblPr>
        <w:tblStyle w:val="TableGrid"/>
        <w:tblW w:w="0" w:type="auto"/>
        <w:tblBorders>
          <w:top w:val="single" w:sz="4" w:space="0" w:color="298AC4"/>
          <w:left w:val="single" w:sz="4" w:space="0" w:color="298AC4"/>
          <w:bottom w:val="single" w:sz="4" w:space="0" w:color="298AC4"/>
          <w:right w:val="single" w:sz="4" w:space="0" w:color="298AC4"/>
          <w:insideH w:val="single" w:sz="4" w:space="0" w:color="298AC4"/>
          <w:insideV w:val="single" w:sz="4" w:space="0" w:color="298AC4"/>
        </w:tblBorders>
        <w:tblLook w:val="0620" w:firstRow="1" w:lastRow="0" w:firstColumn="0" w:lastColumn="0" w:noHBand="1" w:noVBand="1"/>
      </w:tblPr>
      <w:tblGrid>
        <w:gridCol w:w="2425"/>
        <w:gridCol w:w="6925"/>
      </w:tblGrid>
      <w:tr w:rsidR="003042B2" w14:paraId="2B954B95" w14:textId="77777777" w:rsidTr="003042B2">
        <w:tc>
          <w:tcPr>
            <w:tcW w:w="2425" w:type="dxa"/>
            <w:shd w:val="clear" w:color="auto" w:fill="285781"/>
          </w:tcPr>
          <w:p w14:paraId="7FA08710" w14:textId="68E71198" w:rsidR="003042B2" w:rsidRPr="003042B2" w:rsidRDefault="003042B2" w:rsidP="003042B2">
            <w:pPr>
              <w:spacing w:before="120" w:after="120"/>
              <w:jc w:val="center"/>
              <w:rPr>
                <w:b/>
                <w:bCs/>
              </w:rPr>
            </w:pPr>
            <w:r w:rsidRPr="003042B2">
              <w:rPr>
                <w:b/>
                <w:bCs/>
                <w:color w:val="FFFFFF" w:themeColor="background1"/>
              </w:rPr>
              <w:t>PREGUNTAS GUÍA</w:t>
            </w:r>
          </w:p>
        </w:tc>
        <w:tc>
          <w:tcPr>
            <w:tcW w:w="6925" w:type="dxa"/>
            <w:shd w:val="clear" w:color="auto" w:fill="285781"/>
          </w:tcPr>
          <w:p w14:paraId="4C6A7848" w14:textId="251929CE" w:rsidR="003042B2" w:rsidRPr="003042B2" w:rsidRDefault="003042B2" w:rsidP="003042B2">
            <w:pPr>
              <w:spacing w:before="120" w:after="120"/>
              <w:jc w:val="center"/>
              <w:rPr>
                <w:b/>
                <w:bCs/>
              </w:rPr>
            </w:pPr>
            <w:r w:rsidRPr="003042B2">
              <w:rPr>
                <w:b/>
                <w:bCs/>
                <w:color w:val="FFFFFF" w:themeColor="background1"/>
              </w:rPr>
              <w:t>ANÁLISIS DE LA FUENTE</w:t>
            </w:r>
          </w:p>
        </w:tc>
      </w:tr>
      <w:tr w:rsidR="003042B2" w14:paraId="5C24C9C1" w14:textId="77777777" w:rsidTr="003042B2">
        <w:tc>
          <w:tcPr>
            <w:tcW w:w="2425" w:type="dxa"/>
          </w:tcPr>
          <w:p w14:paraId="6FA0A086" w14:textId="77777777" w:rsid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</w:p>
          <w:p w14:paraId="3ECC59F8" w14:textId="038DBD37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H</w:t>
            </w:r>
          </w:p>
          <w:p w14:paraId="1BE07A49" w14:textId="77777777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proofErr w:type="spellStart"/>
            <w:r w:rsidRPr="003042B2">
              <w:rPr>
                <w:b/>
                <w:bCs/>
                <w:color w:val="971D20" w:themeColor="accent3"/>
              </w:rPr>
              <w:t>Historical</w:t>
            </w:r>
            <w:proofErr w:type="spellEnd"/>
            <w:r w:rsidRPr="003042B2">
              <w:rPr>
                <w:b/>
                <w:bCs/>
                <w:color w:val="971D20" w:themeColor="accent3"/>
              </w:rPr>
              <w:t xml:space="preserve"> </w:t>
            </w:r>
            <w:proofErr w:type="spellStart"/>
            <w:r w:rsidRPr="003042B2">
              <w:rPr>
                <w:b/>
                <w:bCs/>
                <w:color w:val="971D20" w:themeColor="accent3"/>
              </w:rPr>
              <w:t>Context</w:t>
            </w:r>
            <w:proofErr w:type="spellEnd"/>
          </w:p>
          <w:p w14:paraId="0CD0148A" w14:textId="665B372A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Context</w:t>
            </w:r>
            <w:r>
              <w:rPr>
                <w:b/>
                <w:bCs/>
                <w:color w:val="971D20" w:themeColor="accent3"/>
              </w:rPr>
              <w:t>o</w:t>
            </w:r>
            <w:r w:rsidRPr="003042B2">
              <w:rPr>
                <w:b/>
                <w:bCs/>
                <w:color w:val="971D20" w:themeColor="accent3"/>
              </w:rPr>
              <w:t xml:space="preserve"> histórico</w:t>
            </w:r>
          </w:p>
          <w:p w14:paraId="4AD4F651" w14:textId="77777777" w:rsidR="003042B2" w:rsidRPr="003042B2" w:rsidRDefault="003042B2" w:rsidP="003042B2"/>
          <w:p w14:paraId="19815C69" w14:textId="31DB72EF" w:rsidR="003042B2" w:rsidRPr="003042B2" w:rsidRDefault="003042B2" w:rsidP="003042B2">
            <w:pPr>
              <w:rPr>
                <w:i/>
                <w:iCs/>
              </w:rPr>
            </w:pPr>
            <w:r w:rsidRPr="003042B2">
              <w:rPr>
                <w:i/>
                <w:iCs/>
              </w:rPr>
              <w:t>¿Qué eventos estaban ocurriendo durante la creación del documento?</w:t>
            </w:r>
          </w:p>
        </w:tc>
        <w:tc>
          <w:tcPr>
            <w:tcW w:w="6925" w:type="dxa"/>
          </w:tcPr>
          <w:p w14:paraId="12C2F45A" w14:textId="77777777" w:rsidR="003042B2" w:rsidRDefault="003042B2" w:rsidP="003042B2">
            <w:pPr>
              <w:rPr>
                <w:rFonts w:ascii="Times New Roman" w:hAnsi="Times New Roman" w:cs="Times New Roman"/>
              </w:rPr>
            </w:pPr>
          </w:p>
        </w:tc>
      </w:tr>
      <w:tr w:rsidR="003042B2" w14:paraId="0E7C3447" w14:textId="77777777" w:rsidTr="003042B2">
        <w:tc>
          <w:tcPr>
            <w:tcW w:w="2425" w:type="dxa"/>
          </w:tcPr>
          <w:p w14:paraId="7788B4F4" w14:textId="77777777" w:rsid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</w:p>
          <w:p w14:paraId="3223DBCC" w14:textId="003B21B4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I</w:t>
            </w:r>
          </w:p>
          <w:p w14:paraId="449C7E50" w14:textId="77777777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proofErr w:type="spellStart"/>
            <w:r w:rsidRPr="003042B2">
              <w:rPr>
                <w:b/>
                <w:bCs/>
                <w:color w:val="971D20" w:themeColor="accent3"/>
              </w:rPr>
              <w:t>Intended</w:t>
            </w:r>
            <w:proofErr w:type="spellEnd"/>
            <w:r w:rsidRPr="003042B2">
              <w:rPr>
                <w:b/>
                <w:bCs/>
                <w:color w:val="971D20" w:themeColor="accent3"/>
              </w:rPr>
              <w:t xml:space="preserve"> </w:t>
            </w:r>
            <w:proofErr w:type="spellStart"/>
            <w:r w:rsidRPr="003042B2">
              <w:rPr>
                <w:b/>
                <w:bCs/>
                <w:color w:val="971D20" w:themeColor="accent3"/>
              </w:rPr>
              <w:t>Audience</w:t>
            </w:r>
            <w:proofErr w:type="spellEnd"/>
          </w:p>
          <w:p w14:paraId="5B7BA7A6" w14:textId="77777777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Público deseado</w:t>
            </w:r>
          </w:p>
          <w:p w14:paraId="2ED3C2A2" w14:textId="77777777" w:rsidR="003042B2" w:rsidRPr="003042B2" w:rsidRDefault="003042B2" w:rsidP="003042B2"/>
          <w:p w14:paraId="0A5CDFA3" w14:textId="1C7D2908" w:rsidR="003042B2" w:rsidRPr="003042B2" w:rsidRDefault="003042B2" w:rsidP="003042B2">
            <w:pPr>
              <w:rPr>
                <w:i/>
                <w:iCs/>
              </w:rPr>
            </w:pPr>
            <w:r w:rsidRPr="003042B2">
              <w:rPr>
                <w:i/>
                <w:iCs/>
              </w:rPr>
              <w:t>¿A quién se dirige el autor en el documento?</w:t>
            </w:r>
          </w:p>
        </w:tc>
        <w:tc>
          <w:tcPr>
            <w:tcW w:w="6925" w:type="dxa"/>
          </w:tcPr>
          <w:p w14:paraId="27FC209F" w14:textId="77777777" w:rsidR="003042B2" w:rsidRDefault="003042B2" w:rsidP="003042B2">
            <w:pPr>
              <w:rPr>
                <w:rFonts w:ascii="Times New Roman" w:hAnsi="Times New Roman" w:cs="Times New Roman"/>
              </w:rPr>
            </w:pPr>
          </w:p>
        </w:tc>
      </w:tr>
      <w:tr w:rsidR="003042B2" w14:paraId="0E672B14" w14:textId="77777777" w:rsidTr="003042B2">
        <w:tc>
          <w:tcPr>
            <w:tcW w:w="2425" w:type="dxa"/>
          </w:tcPr>
          <w:p w14:paraId="68E21861" w14:textId="77777777" w:rsid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</w:p>
          <w:p w14:paraId="5C3ADBBF" w14:textId="5292E82E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P</w:t>
            </w:r>
          </w:p>
          <w:p w14:paraId="744FF7BE" w14:textId="77777777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 xml:space="preserve">Point </w:t>
            </w:r>
            <w:proofErr w:type="spellStart"/>
            <w:r w:rsidRPr="003042B2">
              <w:rPr>
                <w:b/>
                <w:bCs/>
                <w:color w:val="971D20" w:themeColor="accent3"/>
              </w:rPr>
              <w:t>of</w:t>
            </w:r>
            <w:proofErr w:type="spellEnd"/>
            <w:r w:rsidRPr="003042B2">
              <w:rPr>
                <w:b/>
                <w:bCs/>
                <w:color w:val="971D20" w:themeColor="accent3"/>
              </w:rPr>
              <w:t xml:space="preserve"> View</w:t>
            </w:r>
          </w:p>
          <w:p w14:paraId="289E9AF1" w14:textId="77777777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Punto de vista</w:t>
            </w:r>
          </w:p>
          <w:p w14:paraId="1EAF4235" w14:textId="77777777" w:rsidR="003042B2" w:rsidRPr="003042B2" w:rsidRDefault="003042B2" w:rsidP="003042B2"/>
          <w:p w14:paraId="4DEE4A54" w14:textId="27A25001" w:rsidR="003042B2" w:rsidRPr="003042B2" w:rsidRDefault="003042B2" w:rsidP="003042B2">
            <w:pPr>
              <w:rPr>
                <w:i/>
                <w:iCs/>
              </w:rPr>
            </w:pPr>
            <w:r w:rsidRPr="003042B2">
              <w:rPr>
                <w:i/>
                <w:iCs/>
              </w:rPr>
              <w:t>¿Cuál es la perspectiva del autor? ¿Qué papel tenía el autor en la sociedad?</w:t>
            </w:r>
          </w:p>
        </w:tc>
        <w:tc>
          <w:tcPr>
            <w:tcW w:w="6925" w:type="dxa"/>
          </w:tcPr>
          <w:p w14:paraId="49A65DBE" w14:textId="77777777" w:rsidR="003042B2" w:rsidRDefault="003042B2" w:rsidP="003042B2">
            <w:pPr>
              <w:rPr>
                <w:rFonts w:ascii="Times New Roman" w:hAnsi="Times New Roman" w:cs="Times New Roman"/>
              </w:rPr>
            </w:pPr>
          </w:p>
        </w:tc>
      </w:tr>
      <w:tr w:rsidR="003042B2" w14:paraId="1CA00815" w14:textId="77777777" w:rsidTr="003042B2">
        <w:tc>
          <w:tcPr>
            <w:tcW w:w="2425" w:type="dxa"/>
          </w:tcPr>
          <w:p w14:paraId="37CB3C8F" w14:textId="77777777" w:rsid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</w:p>
          <w:p w14:paraId="7E79E1A4" w14:textId="44CE421D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P</w:t>
            </w:r>
          </w:p>
          <w:p w14:paraId="27CF73F8" w14:textId="77777777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Purpose</w:t>
            </w:r>
          </w:p>
          <w:p w14:paraId="7D02050A" w14:textId="77777777" w:rsidR="003042B2" w:rsidRPr="003042B2" w:rsidRDefault="003042B2" w:rsidP="003042B2">
            <w:pPr>
              <w:jc w:val="center"/>
              <w:rPr>
                <w:b/>
                <w:bCs/>
                <w:color w:val="971D20" w:themeColor="accent3"/>
              </w:rPr>
            </w:pPr>
            <w:r w:rsidRPr="003042B2">
              <w:rPr>
                <w:b/>
                <w:bCs/>
                <w:color w:val="971D20" w:themeColor="accent3"/>
              </w:rPr>
              <w:t>Propósito</w:t>
            </w:r>
          </w:p>
          <w:p w14:paraId="75C2D136" w14:textId="77777777" w:rsidR="003042B2" w:rsidRPr="003042B2" w:rsidRDefault="003042B2" w:rsidP="003042B2"/>
          <w:p w14:paraId="26EC44B5" w14:textId="7AC665B2" w:rsidR="003042B2" w:rsidRPr="003042B2" w:rsidRDefault="003042B2" w:rsidP="003042B2">
            <w:pPr>
              <w:rPr>
                <w:i/>
                <w:iCs/>
              </w:rPr>
            </w:pPr>
            <w:r w:rsidRPr="003042B2">
              <w:rPr>
                <w:i/>
                <w:iCs/>
              </w:rPr>
              <w:t>¿Qué intenta conseguir el autor o autores con el documento?</w:t>
            </w:r>
          </w:p>
        </w:tc>
        <w:tc>
          <w:tcPr>
            <w:tcW w:w="6925" w:type="dxa"/>
          </w:tcPr>
          <w:p w14:paraId="51148E32" w14:textId="77777777" w:rsidR="003042B2" w:rsidRDefault="003042B2" w:rsidP="003042B2">
            <w:pPr>
              <w:rPr>
                <w:rFonts w:ascii="Times New Roman" w:hAnsi="Times New Roman" w:cs="Times New Roman"/>
              </w:rPr>
            </w:pPr>
          </w:p>
        </w:tc>
      </w:tr>
    </w:tbl>
    <w:p w14:paraId="5EA0DD3B" w14:textId="26005954" w:rsidR="001B5BA6" w:rsidRPr="00DC1CA0" w:rsidRDefault="001B5BA6" w:rsidP="00DC1CA0"/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489659" w14:textId="77777777" w:rsidR="00BB6490" w:rsidRDefault="00BB6490" w:rsidP="00DC1CA0">
      <w:r>
        <w:separator/>
      </w:r>
    </w:p>
  </w:endnote>
  <w:endnote w:type="continuationSeparator" w:id="0">
    <w:p w14:paraId="724A8CF9" w14:textId="77777777" w:rsidR="00BB6490" w:rsidRDefault="00BB649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747345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F86A33" w14:textId="764D332A" w:rsidR="009F0B2E" w:rsidRPr="00EA2AF9" w:rsidRDefault="00EA2AF9" w:rsidP="00EA2AF9">
                          <w:pPr>
                            <w:pStyle w:val="Footer"/>
                          </w:pPr>
                          <w:fldSimple w:instr=" TITLE \* Upper \* MERGEFORMAT ">
                            <w:r w:rsidR="003042B2" w:rsidRPr="003042B2">
                              <w:t>H.I.P</w:t>
                            </w:r>
                            <w:r w:rsidR="003042B2">
                              <w:rPr>
                                <w:caps w:val="0"/>
                              </w:rPr>
                              <w:t>.P.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08F86A33" w14:textId="764D332A" w:rsidR="009F0B2E" w:rsidRPr="00EA2AF9" w:rsidRDefault="00EA2AF9" w:rsidP="00EA2AF9">
                    <w:pPr>
                      <w:pStyle w:val="Footer"/>
                    </w:pPr>
                    <w:fldSimple w:instr=" TITLE \* Upper \* MERGEFORMAT ">
                      <w:r w:rsidR="003042B2" w:rsidRPr="003042B2">
                        <w:t>H.I.P</w:t>
                      </w:r>
                      <w:r w:rsidR="003042B2">
                        <w:rPr>
                          <w:caps w:val="0"/>
                        </w:rPr>
                        <w:t>.P.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88C4C7" w14:textId="77777777" w:rsidR="00BB6490" w:rsidRDefault="00BB6490" w:rsidP="00DC1CA0">
      <w:r>
        <w:separator/>
      </w:r>
    </w:p>
  </w:footnote>
  <w:footnote w:type="continuationSeparator" w:id="0">
    <w:p w14:paraId="7616C234" w14:textId="77777777" w:rsidR="00BB6490" w:rsidRDefault="00BB649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B2"/>
    <w:rsid w:val="00072D23"/>
    <w:rsid w:val="000C7623"/>
    <w:rsid w:val="000F060C"/>
    <w:rsid w:val="0010714D"/>
    <w:rsid w:val="001B5BA6"/>
    <w:rsid w:val="00245200"/>
    <w:rsid w:val="00274BB5"/>
    <w:rsid w:val="002D4C34"/>
    <w:rsid w:val="003042B2"/>
    <w:rsid w:val="00304DC6"/>
    <w:rsid w:val="00403889"/>
    <w:rsid w:val="00463853"/>
    <w:rsid w:val="00480109"/>
    <w:rsid w:val="004806AD"/>
    <w:rsid w:val="004856EB"/>
    <w:rsid w:val="004C2D48"/>
    <w:rsid w:val="005345DE"/>
    <w:rsid w:val="005B2598"/>
    <w:rsid w:val="005B4511"/>
    <w:rsid w:val="005E3EB2"/>
    <w:rsid w:val="00656338"/>
    <w:rsid w:val="006C5B24"/>
    <w:rsid w:val="00782F44"/>
    <w:rsid w:val="007A5710"/>
    <w:rsid w:val="008A4606"/>
    <w:rsid w:val="008E31E6"/>
    <w:rsid w:val="008F712F"/>
    <w:rsid w:val="00914680"/>
    <w:rsid w:val="00943A0E"/>
    <w:rsid w:val="00976B6A"/>
    <w:rsid w:val="00977E3D"/>
    <w:rsid w:val="009A7873"/>
    <w:rsid w:val="009F0B2E"/>
    <w:rsid w:val="00A1673F"/>
    <w:rsid w:val="00B46A18"/>
    <w:rsid w:val="00BB6490"/>
    <w:rsid w:val="00BD7B9F"/>
    <w:rsid w:val="00CE2E34"/>
    <w:rsid w:val="00CF4EFB"/>
    <w:rsid w:val="00D72955"/>
    <w:rsid w:val="00D760BA"/>
    <w:rsid w:val="00DC1CA0"/>
    <w:rsid w:val="00E326C3"/>
    <w:rsid w:val="00E45663"/>
    <w:rsid w:val="00E46C11"/>
    <w:rsid w:val="00EA2AF9"/>
    <w:rsid w:val="00EB6E7A"/>
    <w:rsid w:val="00F1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D92E0"/>
  <w15:chartTrackingRefBased/>
  <w15:docId w15:val="{62F8F307-98EA-594E-B4CC-7821ACCE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B2E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B2E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2E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0B2E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customStyle="1" w:styleId="AnswerKey">
    <w:name w:val="Answer Key"/>
    <w:basedOn w:val="Normal"/>
    <w:qFormat/>
    <w:rsid w:val="00CE2E34"/>
    <w:rPr>
      <w:color w:val="D30F7F" w:themeColor="accent5"/>
    </w:rPr>
  </w:style>
  <w:style w:type="table" w:styleId="TableGrid">
    <w:name w:val="Table Grid"/>
    <w:basedOn w:val="TableNormal"/>
    <w:uiPriority w:val="39"/>
    <w:rsid w:val="00304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acelilopez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14</TotalTime>
  <Pages>1</Pages>
  <Words>90</Words>
  <Characters>465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H.I.P.P.</dc:title>
  <dc:subject/>
  <dc:creator>K20 Center</dc:creator>
  <cp:keywords/>
  <dc:description/>
  <cp:lastModifiedBy>Lopez, Araceli</cp:lastModifiedBy>
  <cp:revision>1</cp:revision>
  <dcterms:created xsi:type="dcterms:W3CDTF">2026-08-27T20:02:00Z</dcterms:created>
  <dcterms:modified xsi:type="dcterms:W3CDTF">2026-08-27T20:18:00Z</dcterms:modified>
  <cp:category/>
</cp:coreProperties>
</file>