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47A34A59" w14:textId="77777777" w:rsidR="007B03BF" w:rsidRPr="00DB57D4" w:rsidRDefault="00000000">
      <w:pPr>
        <w:pStyle w:val="Title"/>
      </w:pPr>
      <w:r w:rsidRPr="00DB57D4">
        <w:t>H.I.P.P.</w:t>
      </w:r>
    </w:p>
    <w:p w14:paraId="4F9E6344" w14:textId="2AA0F112" w:rsidR="000C3C7F" w:rsidRPr="00DB57D4" w:rsidRDefault="000C3C7F" w:rsidP="000C3C7F">
      <w:pPr>
        <w:spacing w:before="40" w:after="0" w:line="240" w:lineRule="auto"/>
      </w:pPr>
      <w:r w:rsidRPr="00DB57D4">
        <w:rPr>
          <w:color w:val="272727"/>
        </w:rPr>
        <w:t>Using the H.I.P.P. acronym as a guide, answer in complete sentences. If you need more space, use the back of the paper.</w:t>
      </w:r>
      <w:r w:rsidRPr="00DB57D4">
        <w:rPr>
          <w:color w:val="272727"/>
        </w:rPr>
        <w:br/>
      </w:r>
    </w:p>
    <w:tbl>
      <w:tblPr>
        <w:tblStyle w:val="a"/>
        <w:tblW w:w="11000" w:type="dxa"/>
        <w:tblInd w:w="-115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Layout w:type="fixed"/>
        <w:tblLook w:val="0400" w:firstRow="0" w:lastRow="0" w:firstColumn="0" w:lastColumn="0" w:noHBand="0" w:noVBand="1"/>
      </w:tblPr>
      <w:tblGrid>
        <w:gridCol w:w="3080"/>
        <w:gridCol w:w="7920"/>
      </w:tblGrid>
      <w:tr w:rsidR="007B03BF" w:rsidRPr="00DB57D4" w14:paraId="4B61A387" w14:textId="77777777" w:rsidTr="00847C7F">
        <w:trPr>
          <w:trHeight w:val="73"/>
        </w:trPr>
        <w:tc>
          <w:tcPr>
            <w:tcW w:w="3080" w:type="dxa"/>
            <w:shd w:val="clear" w:color="auto" w:fill="285781" w:themeFill="accent2"/>
            <w:vAlign w:val="center"/>
          </w:tcPr>
          <w:p w14:paraId="6B152CDA" w14:textId="762CEF95" w:rsidR="007B03BF" w:rsidRPr="00DB57D4" w:rsidRDefault="000C3C7F" w:rsidP="00520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center"/>
              <w:rPr>
                <w:b/>
                <w:color w:val="FFFFFF"/>
              </w:rPr>
            </w:pPr>
            <w:bookmarkStart w:id="0" w:name="_gjdgxs" w:colFirst="0" w:colLast="0"/>
            <w:bookmarkEnd w:id="0"/>
            <w:r w:rsidRPr="00DB57D4">
              <w:rPr>
                <w:b/>
                <w:bCs/>
                <w:color w:val="FFFFFF" w:themeColor="background1"/>
              </w:rPr>
              <w:t>Guided Questions</w:t>
            </w:r>
          </w:p>
        </w:tc>
        <w:tc>
          <w:tcPr>
            <w:tcW w:w="7920" w:type="dxa"/>
            <w:shd w:val="clear" w:color="auto" w:fill="285781" w:themeFill="accent2"/>
            <w:vAlign w:val="center"/>
          </w:tcPr>
          <w:p w14:paraId="2666A8AC" w14:textId="14EDC77A" w:rsidR="007B03BF" w:rsidRPr="00DB57D4" w:rsidRDefault="000C3C7F" w:rsidP="00520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center"/>
              <w:rPr>
                <w:b/>
                <w:color w:val="FFFFFF"/>
              </w:rPr>
            </w:pPr>
            <w:r w:rsidRPr="00DB57D4">
              <w:rPr>
                <w:b/>
                <w:bCs/>
                <w:color w:val="FFFFFF" w:themeColor="background1"/>
              </w:rPr>
              <w:t>Source Analysis</w:t>
            </w:r>
          </w:p>
        </w:tc>
      </w:tr>
      <w:tr w:rsidR="007B03BF" w:rsidRPr="00DB57D4" w14:paraId="18B9DCCC" w14:textId="77777777" w:rsidTr="000C3C7F">
        <w:trPr>
          <w:trHeight w:val="2248"/>
        </w:trPr>
        <w:tc>
          <w:tcPr>
            <w:tcW w:w="3080" w:type="dxa"/>
          </w:tcPr>
          <w:p w14:paraId="4BADE987" w14:textId="77777777" w:rsidR="00847C7F" w:rsidRPr="00DB57D4" w:rsidRDefault="00847C7F" w:rsidP="00847C7F">
            <w:pPr>
              <w:spacing w:line="240" w:lineRule="auto"/>
              <w:jc w:val="center"/>
              <w:rPr>
                <w:b/>
                <w:bCs/>
                <w:color w:val="971D20" w:themeColor="accent3"/>
              </w:rPr>
            </w:pPr>
            <w:r w:rsidRPr="00DB57D4">
              <w:rPr>
                <w:b/>
                <w:bCs/>
                <w:color w:val="971D20" w:themeColor="accent3"/>
              </w:rPr>
              <w:t>H</w:t>
            </w:r>
          </w:p>
          <w:p w14:paraId="3A30B2EE" w14:textId="54531AFA" w:rsidR="00847C7F" w:rsidRPr="00DB57D4" w:rsidRDefault="00847C7F" w:rsidP="00847C7F">
            <w:pPr>
              <w:spacing w:line="240" w:lineRule="auto"/>
              <w:jc w:val="center"/>
              <w:rPr>
                <w:b/>
                <w:bCs/>
                <w:color w:val="971D20" w:themeColor="accent3"/>
              </w:rPr>
            </w:pPr>
            <w:r w:rsidRPr="00DB57D4">
              <w:rPr>
                <w:b/>
                <w:bCs/>
                <w:color w:val="971D20" w:themeColor="accent3"/>
              </w:rPr>
              <w:t>Historical Context</w:t>
            </w:r>
          </w:p>
          <w:p w14:paraId="497527B7" w14:textId="2380EBB8" w:rsidR="007B03BF" w:rsidRPr="00DB57D4" w:rsidRDefault="000C3C7F" w:rsidP="00847C7F">
            <w:pPr>
              <w:spacing w:before="40" w:line="240" w:lineRule="auto"/>
              <w:rPr>
                <w:i/>
              </w:rPr>
            </w:pPr>
            <w:r w:rsidRPr="00DB57D4">
              <w:rPr>
                <w:i/>
                <w:color w:val="272727"/>
              </w:rPr>
              <w:t>What events were occurring during the document’s creation?</w:t>
            </w:r>
          </w:p>
        </w:tc>
        <w:tc>
          <w:tcPr>
            <w:tcW w:w="7920" w:type="dxa"/>
          </w:tcPr>
          <w:p w14:paraId="42DFA496" w14:textId="77777777" w:rsidR="007B03BF" w:rsidRPr="00DB57D4" w:rsidRDefault="007B03BF"/>
        </w:tc>
      </w:tr>
      <w:tr w:rsidR="007B03BF" w:rsidRPr="00DB57D4" w14:paraId="3B644740" w14:textId="77777777" w:rsidTr="000C3C7F">
        <w:trPr>
          <w:trHeight w:val="2248"/>
        </w:trPr>
        <w:tc>
          <w:tcPr>
            <w:tcW w:w="3080" w:type="dxa"/>
          </w:tcPr>
          <w:p w14:paraId="07D32909" w14:textId="77777777" w:rsidR="00847C7F" w:rsidRPr="00DB57D4" w:rsidRDefault="00847C7F" w:rsidP="00847C7F">
            <w:pPr>
              <w:spacing w:line="240" w:lineRule="auto"/>
              <w:jc w:val="center"/>
              <w:rPr>
                <w:b/>
                <w:bCs/>
                <w:color w:val="971D20" w:themeColor="accent3"/>
              </w:rPr>
            </w:pPr>
            <w:r w:rsidRPr="00DB57D4">
              <w:rPr>
                <w:b/>
                <w:bCs/>
                <w:color w:val="971D20" w:themeColor="accent3"/>
              </w:rPr>
              <w:t>I</w:t>
            </w:r>
          </w:p>
          <w:p w14:paraId="1371EBB1" w14:textId="1791CEE0" w:rsidR="00847C7F" w:rsidRPr="00DB57D4" w:rsidRDefault="00847C7F" w:rsidP="00847C7F">
            <w:pPr>
              <w:spacing w:line="240" w:lineRule="auto"/>
              <w:jc w:val="center"/>
              <w:rPr>
                <w:b/>
                <w:bCs/>
                <w:color w:val="971D20" w:themeColor="accent3"/>
              </w:rPr>
            </w:pPr>
            <w:r w:rsidRPr="00DB57D4">
              <w:rPr>
                <w:b/>
                <w:bCs/>
                <w:color w:val="971D20" w:themeColor="accent3"/>
              </w:rPr>
              <w:t>Intended Audience</w:t>
            </w:r>
          </w:p>
          <w:p w14:paraId="4CF3A044" w14:textId="051AAD95" w:rsidR="007B03BF" w:rsidRPr="00DB57D4" w:rsidRDefault="000C3C7F" w:rsidP="00847C7F">
            <w:pPr>
              <w:spacing w:before="40" w:line="240" w:lineRule="auto"/>
              <w:rPr>
                <w:i/>
              </w:rPr>
            </w:pPr>
            <w:r w:rsidRPr="00DB57D4">
              <w:rPr>
                <w:i/>
                <w:color w:val="272727"/>
              </w:rPr>
              <w:t>Whom is the author addressing in the document?</w:t>
            </w:r>
          </w:p>
        </w:tc>
        <w:tc>
          <w:tcPr>
            <w:tcW w:w="7920" w:type="dxa"/>
          </w:tcPr>
          <w:p w14:paraId="5FF47138" w14:textId="77777777" w:rsidR="007B03BF" w:rsidRPr="00DB57D4" w:rsidRDefault="007B03BF"/>
          <w:p w14:paraId="5DE1D2E3" w14:textId="77777777" w:rsidR="007B03BF" w:rsidRPr="00DB57D4" w:rsidRDefault="007B03BF"/>
        </w:tc>
      </w:tr>
      <w:tr w:rsidR="007B03BF" w:rsidRPr="00DB57D4" w14:paraId="64199615" w14:textId="77777777" w:rsidTr="000C3C7F">
        <w:trPr>
          <w:trHeight w:val="2248"/>
        </w:trPr>
        <w:tc>
          <w:tcPr>
            <w:tcW w:w="3080" w:type="dxa"/>
          </w:tcPr>
          <w:p w14:paraId="5D1EA920" w14:textId="77777777" w:rsidR="00847C7F" w:rsidRPr="00DB57D4" w:rsidRDefault="00847C7F" w:rsidP="00847C7F">
            <w:pPr>
              <w:spacing w:line="240" w:lineRule="auto"/>
              <w:jc w:val="center"/>
              <w:rPr>
                <w:b/>
                <w:bCs/>
                <w:color w:val="971D20" w:themeColor="accent3"/>
              </w:rPr>
            </w:pPr>
            <w:r w:rsidRPr="00DB57D4">
              <w:rPr>
                <w:b/>
                <w:bCs/>
                <w:color w:val="971D20" w:themeColor="accent3"/>
              </w:rPr>
              <w:t>P</w:t>
            </w:r>
          </w:p>
          <w:p w14:paraId="282B2641" w14:textId="29A8F251" w:rsidR="00847C7F" w:rsidRPr="00DB57D4" w:rsidRDefault="00847C7F" w:rsidP="00847C7F">
            <w:pPr>
              <w:spacing w:line="240" w:lineRule="auto"/>
              <w:jc w:val="center"/>
              <w:rPr>
                <w:b/>
                <w:bCs/>
                <w:color w:val="971D20" w:themeColor="accent3"/>
              </w:rPr>
            </w:pPr>
            <w:r w:rsidRPr="00DB57D4">
              <w:rPr>
                <w:b/>
                <w:bCs/>
                <w:color w:val="971D20" w:themeColor="accent3"/>
              </w:rPr>
              <w:t>Point of View</w:t>
            </w:r>
          </w:p>
          <w:p w14:paraId="1B8C0BC6" w14:textId="772C42DA" w:rsidR="007B03BF" w:rsidRPr="00DB57D4" w:rsidRDefault="000C3C7F" w:rsidP="00847C7F">
            <w:pPr>
              <w:spacing w:before="40" w:line="240" w:lineRule="auto"/>
            </w:pPr>
            <w:r w:rsidRPr="00DB57D4">
              <w:rPr>
                <w:i/>
                <w:color w:val="272727"/>
              </w:rPr>
              <w:t>What is the author’s perspective? What role in society did the author have?</w:t>
            </w:r>
          </w:p>
        </w:tc>
        <w:tc>
          <w:tcPr>
            <w:tcW w:w="7920" w:type="dxa"/>
          </w:tcPr>
          <w:p w14:paraId="025A57A8" w14:textId="77777777" w:rsidR="007B03BF" w:rsidRPr="00DB57D4" w:rsidRDefault="007B03BF"/>
          <w:p w14:paraId="5EE1870B" w14:textId="77777777" w:rsidR="007B03BF" w:rsidRPr="00DB57D4" w:rsidRDefault="007B03BF"/>
          <w:p w14:paraId="41333233" w14:textId="77777777" w:rsidR="007B03BF" w:rsidRPr="00DB57D4" w:rsidRDefault="007B03BF"/>
        </w:tc>
      </w:tr>
      <w:tr w:rsidR="007B03BF" w:rsidRPr="00DB57D4" w14:paraId="1E92C42A" w14:textId="77777777" w:rsidTr="000C3C7F">
        <w:trPr>
          <w:trHeight w:val="2248"/>
        </w:trPr>
        <w:tc>
          <w:tcPr>
            <w:tcW w:w="3080" w:type="dxa"/>
          </w:tcPr>
          <w:p w14:paraId="3072D881" w14:textId="77777777" w:rsidR="00847C7F" w:rsidRPr="00DB57D4" w:rsidRDefault="00847C7F" w:rsidP="00847C7F">
            <w:pPr>
              <w:spacing w:line="240" w:lineRule="auto"/>
              <w:jc w:val="center"/>
              <w:rPr>
                <w:b/>
                <w:bCs/>
                <w:color w:val="971D20" w:themeColor="accent3"/>
              </w:rPr>
            </w:pPr>
            <w:r w:rsidRPr="00DB57D4">
              <w:rPr>
                <w:b/>
                <w:bCs/>
                <w:color w:val="971D20" w:themeColor="accent3"/>
              </w:rPr>
              <w:t>P</w:t>
            </w:r>
          </w:p>
          <w:p w14:paraId="11FA2B8E" w14:textId="3CD12359" w:rsidR="00847C7F" w:rsidRPr="00DB57D4" w:rsidRDefault="00847C7F" w:rsidP="00847C7F">
            <w:pPr>
              <w:spacing w:line="240" w:lineRule="auto"/>
              <w:jc w:val="center"/>
              <w:rPr>
                <w:b/>
                <w:bCs/>
                <w:i/>
                <w:iCs/>
                <w:color w:val="971D20" w:themeColor="accent3"/>
              </w:rPr>
            </w:pPr>
            <w:r w:rsidRPr="00DB57D4">
              <w:rPr>
                <w:b/>
                <w:bCs/>
                <w:color w:val="971D20" w:themeColor="accent3"/>
              </w:rPr>
              <w:t>Purpose</w:t>
            </w:r>
          </w:p>
          <w:p w14:paraId="65774F67" w14:textId="4C7325E9" w:rsidR="007B03BF" w:rsidRPr="00DB57D4" w:rsidRDefault="000C3C7F" w:rsidP="00847C7F">
            <w:pPr>
              <w:spacing w:before="40" w:line="240" w:lineRule="auto"/>
              <w:rPr>
                <w:i/>
              </w:rPr>
            </w:pPr>
            <w:r w:rsidRPr="00DB57D4">
              <w:rPr>
                <w:i/>
                <w:color w:val="272727"/>
              </w:rPr>
              <w:t>What is the author(s) trying to accomplish with the document?</w:t>
            </w:r>
          </w:p>
        </w:tc>
        <w:tc>
          <w:tcPr>
            <w:tcW w:w="7920" w:type="dxa"/>
          </w:tcPr>
          <w:p w14:paraId="094B0886" w14:textId="77777777" w:rsidR="007B03BF" w:rsidRPr="00DB57D4" w:rsidRDefault="007B03BF"/>
        </w:tc>
      </w:tr>
    </w:tbl>
    <w:p w14:paraId="7F7C3DAB" w14:textId="77777777" w:rsidR="007B03BF" w:rsidRPr="00DB57D4" w:rsidRDefault="007B03BF"/>
    <w:sectPr w:rsidR="007B03BF" w:rsidRPr="00DB57D4" w:rsidSect="00847C7F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D186A1" w14:textId="77777777" w:rsidR="007705FD" w:rsidRDefault="007705FD">
      <w:pPr>
        <w:spacing w:after="0" w:line="240" w:lineRule="auto"/>
      </w:pPr>
      <w:r>
        <w:separator/>
      </w:r>
    </w:p>
  </w:endnote>
  <w:endnote w:type="continuationSeparator" w:id="0">
    <w:p w14:paraId="048E5B54" w14:textId="77777777" w:rsidR="007705FD" w:rsidRDefault="00770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5157F5" w14:textId="3D04FFA5" w:rsidR="007B03BF" w:rsidRDefault="00847C7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BA5FD1A" wp14:editId="67BE5DE4">
          <wp:simplePos x="0" y="0"/>
          <wp:positionH relativeFrom="column">
            <wp:posOffset>2311400</wp:posOffset>
          </wp:positionH>
          <wp:positionV relativeFrom="paragraph">
            <wp:posOffset>-152400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22070C4" wp14:editId="43E1F86B">
              <wp:simplePos x="0" y="0"/>
              <wp:positionH relativeFrom="column">
                <wp:posOffset>2127250</wp:posOffset>
              </wp:positionH>
              <wp:positionV relativeFrom="paragraph">
                <wp:posOffset>-199390</wp:posOffset>
              </wp:positionV>
              <wp:extent cx="4010025" cy="304078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10025" cy="30407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F43AC9" w14:textId="55D1C2EC" w:rsidR="007B03BF" w:rsidRPr="00A80066" w:rsidRDefault="00CC1274">
                          <w:pPr>
                            <w:spacing w:after="0" w:line="240" w:lineRule="auto"/>
                            <w:jc w:val="right"/>
                            <w:textDirection w:val="btLr"/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eastAsia="Arial" w:hAnsiTheme="majorHAnsi" w:cstheme="majorHAnsi"/>
                              <w:b/>
                              <w:smallCaps/>
                              <w:color w:val="2D2D2D"/>
                            </w:rPr>
                            <w:t>H.I.P.P.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22070C4" id="Rectangle 1" o:spid="_x0000_s1026" style="position:absolute;margin-left:167.5pt;margin-top:-15.7pt;width:315.75pt;height:23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" filled="f" stroked="f">
              <v:textbox inset="2.53958mm,1.2694mm,2.53958mm,1.2694mm">
                <w:txbxContent>
                  <w:p w14:paraId="4EF43AC9" w14:textId="55D1C2EC" w:rsidR="007B03BF" w:rsidRPr="00A80066" w:rsidRDefault="00CC1274">
                    <w:pPr>
                      <w:spacing w:after="0" w:line="240" w:lineRule="auto"/>
                      <w:jc w:val="right"/>
                      <w:textDirection w:val="btLr"/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eastAsia="Arial" w:hAnsiTheme="majorHAnsi" w:cstheme="majorHAnsi"/>
                        <w:b/>
                        <w:smallCaps/>
                        <w:color w:val="2D2D2D"/>
                      </w:rPr>
                      <w:t>H.I.P.P.</w:t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AB71C2" w14:textId="77777777" w:rsidR="007705FD" w:rsidRDefault="007705FD">
      <w:pPr>
        <w:spacing w:after="0" w:line="240" w:lineRule="auto"/>
      </w:pPr>
      <w:r>
        <w:separator/>
      </w:r>
    </w:p>
  </w:footnote>
  <w:footnote w:type="continuationSeparator" w:id="0">
    <w:p w14:paraId="1EC09179" w14:textId="77777777" w:rsidR="007705FD" w:rsidRDefault="007705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8FA7CD" w14:textId="77777777" w:rsidR="00520048" w:rsidRDefault="005200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657B51" w14:textId="77777777" w:rsidR="00520048" w:rsidRDefault="005200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1960D1" w14:textId="77777777" w:rsidR="00520048" w:rsidRDefault="005200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attachedTemplate r:id="rId1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BF"/>
    <w:rsid w:val="0001635D"/>
    <w:rsid w:val="000C3C7F"/>
    <w:rsid w:val="001632DC"/>
    <w:rsid w:val="00272B31"/>
    <w:rsid w:val="00283C99"/>
    <w:rsid w:val="00514D57"/>
    <w:rsid w:val="00520048"/>
    <w:rsid w:val="005814B4"/>
    <w:rsid w:val="006C52C8"/>
    <w:rsid w:val="007705FD"/>
    <w:rsid w:val="00787F98"/>
    <w:rsid w:val="007B03BF"/>
    <w:rsid w:val="00847C7F"/>
    <w:rsid w:val="009533EE"/>
    <w:rsid w:val="00A80066"/>
    <w:rsid w:val="00B0199E"/>
    <w:rsid w:val="00CC1274"/>
    <w:rsid w:val="00DB57D4"/>
    <w:rsid w:val="00ED7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441C0"/>
  <w15:docId w15:val="{4D41309B-9155-4CC1-A2ED-6B0F4792F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520048"/>
    <w:pPr>
      <w:spacing w:after="160" w:line="278" w:lineRule="auto"/>
    </w:pPr>
    <w:rPr>
      <w:rFonts w:eastAsiaTheme="minorHAnsi"/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0048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0048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520048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520048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0048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00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00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00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00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5200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0048"/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520048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200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0048"/>
    <w:rPr>
      <w:rFonts w:eastAsiaTheme="minorHAnsi"/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520048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520048"/>
    <w:rPr>
      <w:rFonts w:eastAsiaTheme="minorHAnsi"/>
      <w:b/>
      <w:bCs/>
      <w:caps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0048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0048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0048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520048"/>
    <w:rPr>
      <w:rFonts w:eastAsia="Times New Roman"/>
      <w:b/>
      <w:bCs/>
      <w:color w:val="971D20" w:themeColor="accent3"/>
      <w:kern w:val="36"/>
    </w:rPr>
  </w:style>
  <w:style w:type="character" w:customStyle="1" w:styleId="Heading2Char">
    <w:name w:val="Heading 2 Char"/>
    <w:basedOn w:val="DefaultParagraphFont"/>
    <w:link w:val="Heading2"/>
    <w:uiPriority w:val="9"/>
    <w:rsid w:val="00520048"/>
    <w:rPr>
      <w:rFonts w:eastAsiaTheme="minorHAnsi"/>
      <w:i/>
      <w:iCs/>
      <w:color w:val="971D20" w:themeColor="accent3"/>
      <w:kern w:val="2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520048"/>
    <w:rPr>
      <w:rFonts w:eastAsiaTheme="minorHAnsi"/>
      <w:i/>
      <w:iCs/>
      <w:kern w:val="2"/>
      <w:sz w:val="18"/>
      <w:szCs w:val="1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520048"/>
    <w:rPr>
      <w:rFonts w:eastAsiaTheme="minorHAnsi"/>
      <w:caps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0048"/>
    <w:rPr>
      <w:rFonts w:eastAsiaTheme="majorEastAsia" w:cstheme="majorBidi"/>
      <w:color w:val="1E6792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0048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520048"/>
    <w:rPr>
      <w:rFonts w:eastAsiaTheme="minorHAnsi"/>
      <w:b/>
      <w:bCs/>
      <w:caps/>
      <w:kern w:val="2"/>
      <w:sz w:val="32"/>
      <w:szCs w:val="32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520048"/>
    <w:rPr>
      <w:color w:val="288AC3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200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520048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520048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004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20048"/>
    <w:pPr>
      <w:ind w:left="720"/>
      <w:contextualSpacing/>
    </w:pPr>
  </w:style>
  <w:style w:type="paragraph" w:customStyle="1" w:styleId="AnswerKey">
    <w:name w:val="Answer Key"/>
    <w:basedOn w:val="Normal"/>
    <w:qFormat/>
    <w:rsid w:val="00520048"/>
    <w:rPr>
      <w:color w:val="FFFFF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LEARN/2025%20Rebrand/LEARN%20Document%20Templates/LEARN%20Vertical%20Template%202025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Template 2025.dotx</Template>
  <TotalTime>1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H.I.P.P.</dc:title>
  <dc:creator>Halstied, Laura E.</dc:creator>
  <cp:lastModifiedBy>Gracia, Ann M.</cp:lastModifiedBy>
  <cp:revision>3</cp:revision>
  <dcterms:created xsi:type="dcterms:W3CDTF">2026-09-14T16:29:00Z</dcterms:created>
  <dcterms:modified xsi:type="dcterms:W3CDTF">2026-09-14T16:31:00Z</dcterms:modified>
</cp:coreProperties>
</file>