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40B8FD" w14:textId="2066E4B5" w:rsidR="00446C13" w:rsidRDefault="00EF7F0A" w:rsidP="00DC7A6D">
      <w:pPr>
        <w:pStyle w:val="Title"/>
      </w:pPr>
      <w:r>
        <w:t>Fishbone</w:t>
      </w:r>
    </w:p>
    <w:p w14:paraId="3F21CF22" w14:textId="25FD20E8" w:rsidR="00EF7F0A" w:rsidRPr="00EF7F0A" w:rsidRDefault="00866E44" w:rsidP="00EF7F0A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E4216B" wp14:editId="3A583A99">
                <wp:simplePos x="0" y="0"/>
                <wp:positionH relativeFrom="column">
                  <wp:posOffset>0</wp:posOffset>
                </wp:positionH>
                <wp:positionV relativeFrom="paragraph">
                  <wp:posOffset>17604</wp:posOffset>
                </wp:positionV>
                <wp:extent cx="8229600" cy="5388935"/>
                <wp:effectExtent l="0" t="0" r="0" b="0"/>
                <wp:wrapNone/>
                <wp:docPr id="66900307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5388935"/>
                          <a:chOff x="0" y="0"/>
                          <a:chExt cx="8229600" cy="5388935"/>
                        </a:xfrm>
                      </wpg:grpSpPr>
                      <pic:pic xmlns:pic="http://schemas.openxmlformats.org/drawingml/2006/picture">
                        <pic:nvPicPr>
                          <pic:cNvPr id="1252922627" name="Picture 1" descr="A black and white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2375"/>
                            <a:ext cx="8229600" cy="4853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768402" name="Text Box 2"/>
                        <wps:cNvSpPr txBox="1"/>
                        <wps:spPr>
                          <a:xfrm>
                            <a:off x="311285" y="9728"/>
                            <a:ext cx="1293495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FA9E79" w14:textId="315A93D1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936858" name="Text Box 2"/>
                        <wps:cNvSpPr txBox="1"/>
                        <wps:spPr>
                          <a:xfrm>
                            <a:off x="1964987" y="0"/>
                            <a:ext cx="129349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A4810" w14:textId="48C4E8BD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214728" name="Text Box 2"/>
                        <wps:cNvSpPr txBox="1"/>
                        <wps:spPr>
                          <a:xfrm>
                            <a:off x="3745149" y="0"/>
                            <a:ext cx="129349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00F49E" w14:textId="4FC5D7C5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369074" name="Text Box 2"/>
                        <wps:cNvSpPr txBox="1"/>
                        <wps:spPr>
                          <a:xfrm>
                            <a:off x="252919" y="5145932"/>
                            <a:ext cx="1293495" cy="24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5F4CE" w14:textId="3D647620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790951" name="Text Box 2"/>
                        <wps:cNvSpPr txBox="1"/>
                        <wps:spPr>
                          <a:xfrm>
                            <a:off x="1906621" y="5136205"/>
                            <a:ext cx="129349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9D70FB" w14:textId="64D0A89A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913639" name="Text Box 2"/>
                        <wps:cNvSpPr txBox="1"/>
                        <wps:spPr>
                          <a:xfrm>
                            <a:off x="3696511" y="5136205"/>
                            <a:ext cx="129349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4277A" w14:textId="03626593" w:rsidR="00EF7F0A" w:rsidRPr="00EF7F0A" w:rsidRDefault="00EF7F0A" w:rsidP="00EF7F0A">
                              <w:pPr>
                                <w:pStyle w:val="RowHeader"/>
                              </w:pPr>
                              <w:r w:rsidRPr="00EF7F0A">
                                <w:t>Cause #</w:t>
                              </w: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269147" name="Text Box 2"/>
                        <wps:cNvSpPr txBox="1"/>
                        <wps:spPr>
                          <a:xfrm>
                            <a:off x="6478621" y="2305456"/>
                            <a:ext cx="1293495" cy="408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A12373" w14:textId="7E088DE4" w:rsidR="00744A49" w:rsidRPr="00EF7F0A" w:rsidRDefault="00744A49" w:rsidP="00744A49">
                              <w:pPr>
                                <w:pStyle w:val="RowHeader"/>
                              </w:pPr>
                              <w:r>
                                <w:t>Outcome: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4216B" id="Group 3" o:spid="_x0000_s1026" style="position:absolute;margin-left:0;margin-top:1.4pt;width:9in;height:424.35pt;z-index:251669504" coordsize="82296,538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ack and white diagram&#10;&#10;Description automatically generated" style="position:absolute;top:2723;width:82296;height:485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">
                  <v:imagedata r:id="rId9" o:title="A black and white 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12;top:97;width:12935;height:2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" filled="f" stroked="f" strokeweight=".5pt">
                  <v:textbox>
                    <w:txbxContent>
                      <w:p w14:paraId="36FA9E79" w14:textId="315A93D1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#1</w:t>
                        </w:r>
                      </w:p>
                    </w:txbxContent>
                  </v:textbox>
                </v:shape>
                <v:shape id="Text Box 2" o:spid="_x0000_s1029" type="#_x0000_t202" style="position:absolute;left:19649;width:12935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" filled="f" stroked="f" strokeweight=".5pt">
                  <v:textbox>
                    <w:txbxContent>
                      <w:p w14:paraId="24CA4810" w14:textId="48C4E8BD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</w:t>
                        </w:r>
                        <w:r>
                          <w:t>2</w:t>
                        </w:r>
                      </w:p>
                    </w:txbxContent>
                  </v:textbox>
                </v:shape>
                <v:shape id="Text Box 2" o:spid="_x0000_s1030" type="#_x0000_t202" style="position:absolute;left:37451;width:12935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" filled="f" stroked="f" strokeweight=".5pt">
                  <v:textbox>
                    <w:txbxContent>
                      <w:p w14:paraId="7E00F49E" w14:textId="4FC5D7C5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</w:t>
                        </w:r>
                        <w:r>
                          <w:t>3</w:t>
                        </w:r>
                      </w:p>
                    </w:txbxContent>
                  </v:textbox>
                </v:shape>
                <v:shape id="Text Box 2" o:spid="_x0000_s1031" type="#_x0000_t202" style="position:absolute;left:2529;top:51459;width:12935;height:24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" filled="f" stroked="f" strokeweight=".5pt">
                  <v:textbox>
                    <w:txbxContent>
                      <w:p w14:paraId="6555F4CE" w14:textId="3D647620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</w:t>
                        </w:r>
                        <w:r>
                          <w:t>4</w:t>
                        </w:r>
                      </w:p>
                    </w:txbxContent>
                  </v:textbox>
                </v:shape>
                <v:shape id="Text Box 2" o:spid="_x0000_s1032" type="#_x0000_t202" style="position:absolute;left:19066;top:51362;width:12935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" filled="f" stroked="f" strokeweight=".5pt">
                  <v:textbox>
                    <w:txbxContent>
                      <w:p w14:paraId="2D9D70FB" w14:textId="64D0A89A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</w:t>
                        </w:r>
                        <w:r>
                          <w:t>5</w:t>
                        </w:r>
                      </w:p>
                    </w:txbxContent>
                  </v:textbox>
                </v:shape>
                <v:shape id="Text Box 2" o:spid="_x0000_s1033" type="#_x0000_t202" style="position:absolute;left:36965;top:51362;width:12935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" filled="f" stroked="f" strokeweight=".5pt">
                  <v:textbox>
                    <w:txbxContent>
                      <w:p w14:paraId="0C04277A" w14:textId="03626593" w:rsidR="00EF7F0A" w:rsidRPr="00EF7F0A" w:rsidRDefault="00EF7F0A" w:rsidP="00EF7F0A">
                        <w:pPr>
                          <w:pStyle w:val="RowHeader"/>
                        </w:pPr>
                        <w:r w:rsidRPr="00EF7F0A">
                          <w:t>Cause #</w:t>
                        </w:r>
                        <w:r>
                          <w:t>6</w:t>
                        </w:r>
                      </w:p>
                    </w:txbxContent>
                  </v:textbox>
                </v:shape>
                <v:shape id="Text Box 2" o:spid="_x0000_s1034" type="#_x0000_t202" style="position:absolute;left:64786;top:23054;width:12935;height:4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" filled="f" stroked="f" strokeweight=".5pt">
                  <v:textbox>
                    <w:txbxContent>
                      <w:p w14:paraId="0BA12373" w14:textId="7E088DE4" w:rsidR="00744A49" w:rsidRPr="00EF7F0A" w:rsidRDefault="00744A49" w:rsidP="00744A49">
                        <w:pPr>
                          <w:pStyle w:val="RowHeader"/>
                        </w:pPr>
                        <w:r>
                          <w:t>Outcome: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62A21A" w14:textId="21E228EB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2C112886" w14:textId="155E85F9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71DF46DA" w14:textId="1EA3E03E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3AAF7433" w14:textId="1F1624C8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23A12D97" w14:textId="3D2B71AB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449334DB" w14:textId="7D18ABF8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1260957D" w14:textId="46D41ED8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0941EC6E" w14:textId="717CD18C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4E7EF00C" w14:textId="6A05D59A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065AE364" w14:textId="3E1FD891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0449FCF6" w14:textId="5447CE6F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56F6B00E" w14:textId="7730BA10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62384C97" w14:textId="5F1AA90C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21E30962" w14:textId="45191924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786D2CF7" w14:textId="34337828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60EDA901" w14:textId="674BA197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07A4859B" w14:textId="24AC0118" w:rsidR="008C4D6F" w:rsidRDefault="008C4D6F" w:rsidP="008C4D6F">
      <w:pPr>
        <w:pStyle w:val="Citation"/>
        <w:ind w:left="0" w:firstLine="0"/>
        <w:rPr>
          <w:i w:val="0"/>
          <w:iCs/>
          <w:sz w:val="24"/>
          <w:szCs w:val="24"/>
        </w:rPr>
      </w:pPr>
    </w:p>
    <w:p w14:paraId="0B072FBB" w14:textId="56A2ABEA" w:rsidR="00FC4E2C" w:rsidRPr="00012ECF" w:rsidRDefault="00FC4E2C" w:rsidP="008C4D6F"/>
    <w:sectPr w:rsidR="00FC4E2C" w:rsidRPr="00012ECF" w:rsidSect="003B15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97EBD" w14:textId="77777777" w:rsidR="003B153A" w:rsidRDefault="003B153A" w:rsidP="00293785">
      <w:pPr>
        <w:spacing w:after="0" w:line="240" w:lineRule="auto"/>
      </w:pPr>
      <w:r>
        <w:separator/>
      </w:r>
    </w:p>
  </w:endnote>
  <w:endnote w:type="continuationSeparator" w:id="0">
    <w:p w14:paraId="183E23F0" w14:textId="77777777" w:rsidR="003B153A" w:rsidRDefault="003B153A" w:rsidP="00293785">
      <w:pPr>
        <w:spacing w:after="0" w:line="240" w:lineRule="auto"/>
      </w:pPr>
      <w:r>
        <w:continuationSeparator/>
      </w:r>
      <w:r w:rsidRPr="00293785">
        <w:rPr>
          <w:noProof/>
        </w:rPr>
        <mc:AlternateContent>
          <mc:Choice Requires="wps">
            <w:drawing>
              <wp:anchor distT="0" distB="0" distL="114300" distR="114300" simplePos="1" relativeHeight="251661312" behindDoc="0" locked="0" layoutInCell="1" allowOverlap="1" wp14:anchorId="22F56D34" wp14:editId="3C6B3484">
                <wp:simplePos x="4292600" y="6886575"/>
                <wp:positionH relativeFrom="column">
                  <wp:posOffset>4292600</wp:posOffset>
                </wp:positionH>
                <wp:positionV relativeFrom="paragraph">
                  <wp:posOffset>6886940</wp:posOffset>
                </wp:positionV>
                <wp:extent cx="400050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9F9CE" w14:textId="77777777" w:rsidR="003B153A" w:rsidRDefault="008A10B1" w:rsidP="00D106FF">
                            <w:pPr>
                              <w:pStyle w:val="LessonFooter"/>
                            </w:pPr>
                            <w:sdt>
                              <w:sdtPr>
                                <w:alias w:val="Title"/>
                                <w:tag w:val=""/>
                                <w:id w:val="128160779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B153A">
                                  <w:t>fishbone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56D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6" type="#_x0000_t202" style="position:absolute;margin-left:338pt;margin-top:542.3pt;width:3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0iYg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" filled="f" stroked="f">
                <v:textbox>
                  <w:txbxContent>
                    <w:p w14:paraId="2BD9F9CE" w14:textId="77777777" w:rsidR="003B153A" w:rsidRDefault="003B153A" w:rsidP="00D106FF">
                      <w:pPr>
                        <w:pStyle w:val="LessonFooter"/>
                      </w:pPr>
                      <w:sdt>
                        <w:sdtPr>
                          <w:alias w:val="Title"/>
                          <w:tag w:val=""/>
                          <w:id w:val="1281607793"/>
                          <w:placeholder>
                            <w:docPart w:val="5DBE28EA527D49DBB091168BAF35D5E1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t>fishbone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2295" w14:textId="77777777" w:rsidR="00D51DB0" w:rsidRDefault="00D51D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C6D2" w14:textId="3E717DB2" w:rsidR="00293785" w:rsidRDefault="00866E4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E4555D" wp14:editId="2641C04D">
              <wp:simplePos x="0" y="0"/>
              <wp:positionH relativeFrom="column">
                <wp:posOffset>3383483</wp:posOffset>
              </wp:positionH>
              <wp:positionV relativeFrom="paragraph">
                <wp:posOffset>-241935</wp:posOffset>
              </wp:positionV>
              <wp:extent cx="4000500" cy="285750"/>
              <wp:effectExtent l="0" t="0" r="0" b="0"/>
              <wp:wrapNone/>
              <wp:docPr id="1128199452" name="Text Box 1128199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7ACF2E" w14:textId="0A6CF8DB" w:rsidR="00866E44" w:rsidRDefault="008A10B1" w:rsidP="00866E44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572375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Fishbone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4555D" id="_x0000_t202" coordsize="21600,21600" o:spt="202" path="m,l,21600r21600,l21600,xe">
              <v:stroke joinstyle="miter"/>
              <v:path gradientshapeok="t" o:connecttype="rect"/>
            </v:shapetype>
            <v:shape id="Text Box 1128199452" o:spid="_x0000_s1037" type="#_x0000_t202" style="position:absolute;margin-left:266.4pt;margin-top:-19.05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BoYcRe4gAAAA8BAAAPAAAAAAAAAAAAAAAAALoEAABk&#13;&#10;cnMvZG93bnJldi54bWxQSwUGAAAAAAQABADzAAAAyQUAAAAA&#13;&#10;" filled="f" stroked="f">
              <v:textbox>
                <w:txbxContent>
                  <w:p w14:paraId="387ACF2E" w14:textId="0A6CF8DB" w:rsidR="00866E44" w:rsidRDefault="008A10B1" w:rsidP="00866E44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572375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Fishbone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C9EAD92" wp14:editId="22EFE504">
          <wp:simplePos x="0" y="0"/>
          <wp:positionH relativeFrom="column">
            <wp:posOffset>3316605</wp:posOffset>
          </wp:positionH>
          <wp:positionV relativeFrom="paragraph">
            <wp:posOffset>-192202</wp:posOffset>
          </wp:positionV>
          <wp:extent cx="4572000" cy="31686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77383" w14:textId="77777777" w:rsidR="00D51DB0" w:rsidRDefault="00D51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7154" w14:textId="77777777" w:rsidR="003B153A" w:rsidRDefault="003B153A" w:rsidP="00293785">
      <w:pPr>
        <w:spacing w:after="0" w:line="240" w:lineRule="auto"/>
      </w:pPr>
      <w:r w:rsidRPr="00EF7F0A">
        <w:continuationSeparator/>
      </w:r>
      <w:r w:rsidRPr="00EF7F0A">
        <w:rPr>
          <w:noProof/>
        </w:rPr>
        <mc:AlternateContent>
          <mc:Choice Requires="wps">
            <w:drawing>
              <wp:anchor distT="0" distB="0" distL="114300" distR="114300" simplePos="1" relativeHeight="251659264" behindDoc="0" locked="0" layoutInCell="1" allowOverlap="1" wp14:anchorId="05257411" wp14:editId="08E26DC5">
                <wp:simplePos x="4292600" y="6886575"/>
                <wp:positionH relativeFrom="column">
                  <wp:posOffset>4292600</wp:posOffset>
                </wp:positionH>
                <wp:positionV relativeFrom="paragraph">
                  <wp:posOffset>6886940</wp:posOffset>
                </wp:positionV>
                <wp:extent cx="4000500" cy="285750"/>
                <wp:effectExtent l="0" t="0" r="0" b="0"/>
                <wp:wrapNone/>
                <wp:docPr id="941310804" name="Text Box 94131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90C25" w14:textId="77777777" w:rsidR="003B153A" w:rsidRDefault="008A10B1" w:rsidP="00EF7F0A">
                            <w:sdt>
                              <w:sdtPr>
                                <w:alias w:val="Title"/>
                                <w:tag w:val=""/>
                                <w:id w:val="-1811314376"/>
                                <w:placeholder>
                                  <w:docPart w:val="47462038E844F0439E6A90818CEA7F0C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B153A">
                                  <w:t>fishbone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57411" id="_x0000_t202" coordsize="21600,21600" o:spt="202" path="m,l,21600r21600,l21600,xe">
                <v:stroke joinstyle="miter"/>
                <v:path gradientshapeok="t" o:connecttype="rect"/>
              </v:shapetype>
              <v:shape id="Text Box 941310804" o:spid="_x0000_s1035" type="#_x0000_t202" style="position:absolute;margin-left:338pt;margin-top:542.3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B6ZqaM4gAAABMBAAAPAAAAAAAAAAAAAAAAALoEAABk&#13;&#10;cnMvZG93bnJldi54bWxQSwUGAAAAAAQABADzAAAAyQUAAAAA&#13;&#10;" filled="f" stroked="f">
                <v:textbox>
                  <w:txbxContent>
                    <w:p w14:paraId="49690C25" w14:textId="77777777" w:rsidR="003B153A" w:rsidRDefault="003B153A" w:rsidP="00EF7F0A">
                      <w:pPr>
                        <w:pStyle w:val="Heading1Char"/>
                      </w:pPr>
                      <w:sdt>
                        <w:sdtPr>
                          <w:alias w:val="Title"/>
                          <w:tag w:val=""/>
                          <w:id w:val="-1811314376"/>
                          <w:placeholder>
                            <w:docPart w:val="47462038E844F0439E6A90818CEA7F0C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t>fishbone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separator/>
      </w:r>
    </w:p>
  </w:footnote>
  <w:footnote w:type="continuationSeparator" w:id="0">
    <w:p w14:paraId="3C53D152" w14:textId="77777777" w:rsidR="003B153A" w:rsidRDefault="003B153A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9389" w14:textId="77777777" w:rsidR="00B900B9" w:rsidRDefault="00B900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CB555" w14:textId="77777777" w:rsidR="00B900B9" w:rsidRDefault="00B900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C851" w14:textId="77777777" w:rsidR="00B900B9" w:rsidRDefault="00B90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85"/>
    <w:rsid w:val="000056A4"/>
    <w:rsid w:val="00012ECF"/>
    <w:rsid w:val="0004006F"/>
    <w:rsid w:val="00053775"/>
    <w:rsid w:val="0005619A"/>
    <w:rsid w:val="0006616D"/>
    <w:rsid w:val="00084B2E"/>
    <w:rsid w:val="0008589D"/>
    <w:rsid w:val="000F0703"/>
    <w:rsid w:val="0011259B"/>
    <w:rsid w:val="00116FDD"/>
    <w:rsid w:val="00125621"/>
    <w:rsid w:val="001A3324"/>
    <w:rsid w:val="001A7919"/>
    <w:rsid w:val="001D0BBF"/>
    <w:rsid w:val="001E1F85"/>
    <w:rsid w:val="001F125D"/>
    <w:rsid w:val="002315DE"/>
    <w:rsid w:val="002345CC"/>
    <w:rsid w:val="00293785"/>
    <w:rsid w:val="002A77DD"/>
    <w:rsid w:val="002C0879"/>
    <w:rsid w:val="002C37B4"/>
    <w:rsid w:val="00305630"/>
    <w:rsid w:val="0036040A"/>
    <w:rsid w:val="00397FA9"/>
    <w:rsid w:val="003B153A"/>
    <w:rsid w:val="003E3516"/>
    <w:rsid w:val="0044624D"/>
    <w:rsid w:val="00446C13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6C03"/>
    <w:rsid w:val="00667FBB"/>
    <w:rsid w:val="00686DAB"/>
    <w:rsid w:val="006B4CC2"/>
    <w:rsid w:val="006E0EA0"/>
    <w:rsid w:val="006E1542"/>
    <w:rsid w:val="00721EA4"/>
    <w:rsid w:val="007236BB"/>
    <w:rsid w:val="00744A49"/>
    <w:rsid w:val="0074574F"/>
    <w:rsid w:val="00797CB5"/>
    <w:rsid w:val="007B055F"/>
    <w:rsid w:val="007C36E9"/>
    <w:rsid w:val="007E6F1D"/>
    <w:rsid w:val="008539BE"/>
    <w:rsid w:val="00866E44"/>
    <w:rsid w:val="00880013"/>
    <w:rsid w:val="008856F2"/>
    <w:rsid w:val="008920A4"/>
    <w:rsid w:val="00893D8A"/>
    <w:rsid w:val="008A10B1"/>
    <w:rsid w:val="008C4D6F"/>
    <w:rsid w:val="008F5386"/>
    <w:rsid w:val="00913172"/>
    <w:rsid w:val="00981E19"/>
    <w:rsid w:val="009B52E4"/>
    <w:rsid w:val="009D6E8D"/>
    <w:rsid w:val="00A101E8"/>
    <w:rsid w:val="00A75C85"/>
    <w:rsid w:val="00AC349E"/>
    <w:rsid w:val="00B3475F"/>
    <w:rsid w:val="00B362C2"/>
    <w:rsid w:val="00B900B9"/>
    <w:rsid w:val="00B92DBF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51DB0"/>
    <w:rsid w:val="00D626EB"/>
    <w:rsid w:val="00DB648A"/>
    <w:rsid w:val="00DC1267"/>
    <w:rsid w:val="00DC7A6D"/>
    <w:rsid w:val="00DE0203"/>
    <w:rsid w:val="00E43680"/>
    <w:rsid w:val="00E61E47"/>
    <w:rsid w:val="00ED24C8"/>
    <w:rsid w:val="00EE2561"/>
    <w:rsid w:val="00EF402C"/>
    <w:rsid w:val="00EF7F0A"/>
    <w:rsid w:val="00F377E2"/>
    <w:rsid w:val="00F50748"/>
    <w:rsid w:val="00F65749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D3F15"/>
  <w15:docId w15:val="{6DD701A6-D3CF-46E1-9943-5E40B650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rFonts w:eastAsiaTheme="minorEastAsia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LEARN%20Vertical%20Document%20Attachment%20(Save%20As%20Template)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Templates\LEARN Vertical Document Attachment (Save As Template).dotx</Template>
  <TotalTime>1</TotalTime>
  <Pages>1</Pages>
  <Words>1</Words>
  <Characters>8</Characters>
  <Application>Microsoft Office Word</Application>
  <DocSecurity>0</DocSecurity>
  <Lines>19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fishbone</vt:lpstr>
    </vt:vector>
  </TitlesOfParts>
  <Manager/>
  <Company/>
  <LinksUpToDate>false</LinksUpToDate>
  <CharactersWithSpaces>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Fishbone</dc:title>
  <dc:subject/>
  <dc:creator>K20 Center</dc:creator>
  <cp:keywords/>
  <dc:description/>
  <cp:lastModifiedBy>Moharram, Jehanne</cp:lastModifiedBy>
  <cp:revision>3</cp:revision>
  <cp:lastPrinted>2016-07-14T14:08:00Z</cp:lastPrinted>
  <dcterms:created xsi:type="dcterms:W3CDTF">2024-02-14T15:26:00Z</dcterms:created>
  <dcterms:modified xsi:type="dcterms:W3CDTF">2024-02-14T15:27:00Z</dcterms:modified>
  <cp:category/>
</cp:coreProperties>
</file>