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3C8509D" w14:textId="5694B315" w:rsidR="00446C13" w:rsidRDefault="00927ACF" w:rsidP="00DC7A6D">
      <w:pPr>
        <w:pStyle w:val="Title"/>
      </w:pPr>
      <w:r>
        <w:t>JUSTIFIED TRUE OR FALSE</w:t>
      </w:r>
    </w:p>
    <w:tbl>
      <w:tblPr>
        <w:tblW w:w="9522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400" w:firstRow="0" w:lastRow="0" w:firstColumn="0" w:lastColumn="0" w:noHBand="0" w:noVBand="1"/>
      </w:tblPr>
      <w:tblGrid>
        <w:gridCol w:w="4119"/>
        <w:gridCol w:w="550"/>
        <w:gridCol w:w="550"/>
        <w:gridCol w:w="4303"/>
      </w:tblGrid>
      <w:tr w:rsidR="00927ACF" w14:paraId="5A2575A2" w14:textId="77777777" w:rsidTr="00370254">
        <w:trPr>
          <w:trHeight w:val="304"/>
        </w:trPr>
        <w:tc>
          <w:tcPr>
            <w:tcW w:w="4119" w:type="dxa"/>
            <w:shd w:val="clear" w:color="auto" w:fill="285781" w:themeFill="accent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1875814" w14:textId="77777777" w:rsidR="00927ACF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FFFFFF"/>
              </w:rPr>
              <w:t>Statement</w:t>
            </w:r>
          </w:p>
        </w:tc>
        <w:tc>
          <w:tcPr>
            <w:tcW w:w="550" w:type="dxa"/>
            <w:shd w:val="clear" w:color="auto" w:fill="285781" w:themeFill="accent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04AA7C0" w14:textId="77777777" w:rsidR="00927ACF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550" w:type="dxa"/>
            <w:shd w:val="clear" w:color="auto" w:fill="285781" w:themeFill="accent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1228E0" w14:textId="77777777" w:rsidR="00927ACF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FFFFFF"/>
              </w:rPr>
              <w:t>F</w:t>
            </w:r>
          </w:p>
        </w:tc>
        <w:tc>
          <w:tcPr>
            <w:tcW w:w="4303" w:type="dxa"/>
            <w:shd w:val="clear" w:color="auto" w:fill="285781" w:themeFill="accent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B6CEBA" w14:textId="77777777" w:rsidR="00927ACF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FFFFFF"/>
              </w:rPr>
              <w:t>Why I Think So</w:t>
            </w:r>
          </w:p>
        </w:tc>
      </w:tr>
      <w:tr w:rsidR="00927ACF" w14:paraId="7EB5FA78" w14:textId="77777777" w:rsidTr="00370254">
        <w:trPr>
          <w:trHeight w:val="1245"/>
        </w:trPr>
        <w:tc>
          <w:tcPr>
            <w:tcW w:w="41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1EAD4D" w14:textId="77777777" w:rsidR="00927ACF" w:rsidRDefault="00927ACF" w:rsidP="00D61C4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  <w:p w14:paraId="35EB60EE" w14:textId="77777777" w:rsidR="00927ACF" w:rsidRPr="00A318E0" w:rsidRDefault="00927ACF" w:rsidP="00D61C40">
            <w:pPr>
              <w:spacing w:before="220" w:after="220" w:line="240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[Insert statement #1 here.]</w:t>
            </w:r>
          </w:p>
          <w:p w14:paraId="21F24AE7" w14:textId="77777777" w:rsidR="00927ACF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7303B7C" w14:textId="77777777" w:rsidR="00927ACF" w:rsidRDefault="00927ACF" w:rsidP="00D61C40"/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066ED65" w14:textId="77777777" w:rsidR="00927ACF" w:rsidRDefault="00927ACF" w:rsidP="00D61C40"/>
        </w:tc>
        <w:tc>
          <w:tcPr>
            <w:tcW w:w="430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AE245E" w14:textId="77777777" w:rsidR="00927ACF" w:rsidRDefault="00927ACF" w:rsidP="00D61C40"/>
        </w:tc>
      </w:tr>
      <w:tr w:rsidR="00927ACF" w14:paraId="149D7FB5" w14:textId="77777777" w:rsidTr="00370254">
        <w:trPr>
          <w:trHeight w:val="1440"/>
        </w:trPr>
        <w:tc>
          <w:tcPr>
            <w:tcW w:w="41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656C302" w14:textId="77777777" w:rsidR="00927ACF" w:rsidRPr="00A318E0" w:rsidRDefault="00927ACF" w:rsidP="00D61C40">
            <w:pPr>
              <w:spacing w:before="220" w:after="220" w:line="240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[Insert statement #2 here.]</w:t>
            </w:r>
          </w:p>
          <w:p w14:paraId="6983EF7A" w14:textId="77777777" w:rsidR="00927ACF" w:rsidRPr="00A318E0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870DAA" w14:textId="77777777" w:rsidR="00927ACF" w:rsidRDefault="00927ACF" w:rsidP="00D61C40"/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23ED47" w14:textId="77777777" w:rsidR="00927ACF" w:rsidRDefault="00927ACF" w:rsidP="00D61C40"/>
        </w:tc>
        <w:tc>
          <w:tcPr>
            <w:tcW w:w="430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52914F" w14:textId="77777777" w:rsidR="00927ACF" w:rsidRDefault="00927ACF" w:rsidP="00D61C40"/>
        </w:tc>
      </w:tr>
      <w:tr w:rsidR="00927ACF" w14:paraId="5C25E16E" w14:textId="77777777" w:rsidTr="00370254">
        <w:trPr>
          <w:trHeight w:val="1605"/>
        </w:trPr>
        <w:tc>
          <w:tcPr>
            <w:tcW w:w="41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9390DD4" w14:textId="77777777" w:rsidR="00927ACF" w:rsidRPr="00A318E0" w:rsidRDefault="00927ACF" w:rsidP="00D61C40">
            <w:pPr>
              <w:spacing w:before="220" w:after="220" w:line="240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[Insert statement #3 here.]</w:t>
            </w:r>
          </w:p>
          <w:p w14:paraId="1CD47E5F" w14:textId="77777777" w:rsidR="00927ACF" w:rsidRPr="00A318E0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F00BBD6" w14:textId="77777777" w:rsidR="00927ACF" w:rsidRDefault="00927ACF" w:rsidP="00D61C40"/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A32B27E" w14:textId="77777777" w:rsidR="00927ACF" w:rsidRDefault="00927ACF" w:rsidP="00D61C40"/>
        </w:tc>
        <w:tc>
          <w:tcPr>
            <w:tcW w:w="430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F67CFE" w14:textId="77777777" w:rsidR="00927ACF" w:rsidRDefault="00927ACF" w:rsidP="00D61C40"/>
        </w:tc>
      </w:tr>
      <w:tr w:rsidR="00927ACF" w14:paraId="4DA3EEBE" w14:textId="77777777" w:rsidTr="00370254">
        <w:trPr>
          <w:trHeight w:val="1695"/>
        </w:trPr>
        <w:tc>
          <w:tcPr>
            <w:tcW w:w="41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462BE7" w14:textId="77777777" w:rsidR="00927ACF" w:rsidRPr="00A318E0" w:rsidRDefault="00927ACF" w:rsidP="00D61C40">
            <w:pPr>
              <w:spacing w:before="220" w:after="220" w:line="240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[Insert statement #4 here.]</w:t>
            </w:r>
          </w:p>
          <w:p w14:paraId="030F08D3" w14:textId="77777777" w:rsidR="00927ACF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2D23A33" w14:textId="77777777" w:rsidR="00927ACF" w:rsidRDefault="00927ACF" w:rsidP="00D61C40"/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60FB589" w14:textId="77777777" w:rsidR="00927ACF" w:rsidRDefault="00927ACF" w:rsidP="00D61C40"/>
        </w:tc>
        <w:tc>
          <w:tcPr>
            <w:tcW w:w="430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3B40EAE" w14:textId="77777777" w:rsidR="00927ACF" w:rsidRDefault="00927ACF" w:rsidP="00D61C40"/>
        </w:tc>
      </w:tr>
      <w:tr w:rsidR="00927ACF" w14:paraId="2A1B7AA9" w14:textId="77777777" w:rsidTr="00370254">
        <w:trPr>
          <w:trHeight w:val="1680"/>
        </w:trPr>
        <w:tc>
          <w:tcPr>
            <w:tcW w:w="41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0ADE72" w14:textId="77777777" w:rsidR="00927ACF" w:rsidRPr="00A318E0" w:rsidRDefault="00927ACF" w:rsidP="00D61C40">
            <w:pPr>
              <w:spacing w:before="220" w:after="220" w:line="240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[Insert statement #5 here.]</w:t>
            </w:r>
          </w:p>
          <w:p w14:paraId="2D0472B6" w14:textId="77777777" w:rsidR="00927ACF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EB18BE8" w14:textId="77777777" w:rsidR="00927ACF" w:rsidRDefault="00927ACF" w:rsidP="00D61C40"/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510A51" w14:textId="77777777" w:rsidR="00927ACF" w:rsidRDefault="00927ACF" w:rsidP="00D61C40"/>
        </w:tc>
        <w:tc>
          <w:tcPr>
            <w:tcW w:w="430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058064" w14:textId="77777777" w:rsidR="00927ACF" w:rsidRDefault="00927ACF" w:rsidP="00D61C40"/>
        </w:tc>
      </w:tr>
      <w:tr w:rsidR="00927ACF" w14:paraId="1998578F" w14:textId="77777777" w:rsidTr="00370254">
        <w:trPr>
          <w:trHeight w:val="1680"/>
        </w:trPr>
        <w:tc>
          <w:tcPr>
            <w:tcW w:w="411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3D624F" w14:textId="77777777" w:rsidR="00927ACF" w:rsidRPr="00A318E0" w:rsidRDefault="00927ACF" w:rsidP="00D61C40">
            <w:pPr>
              <w:spacing w:before="220" w:after="220" w:line="240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[Insert statement #6 here.]</w:t>
            </w:r>
          </w:p>
          <w:p w14:paraId="7CF16463" w14:textId="77777777" w:rsidR="00927ACF" w:rsidRDefault="00927ACF" w:rsidP="00D61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3A51530" w14:textId="77777777" w:rsidR="00927ACF" w:rsidRDefault="00927ACF" w:rsidP="00D61C40"/>
        </w:tc>
        <w:tc>
          <w:tcPr>
            <w:tcW w:w="5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F2AA993" w14:textId="77777777" w:rsidR="00927ACF" w:rsidRDefault="00927ACF" w:rsidP="00D61C40"/>
        </w:tc>
        <w:tc>
          <w:tcPr>
            <w:tcW w:w="430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B8761F" w14:textId="77777777" w:rsidR="00927ACF" w:rsidRDefault="00927ACF" w:rsidP="00D61C40"/>
        </w:tc>
      </w:tr>
    </w:tbl>
    <w:p w14:paraId="0463C9B1" w14:textId="77777777" w:rsidR="00927ACF" w:rsidRDefault="00927ACF" w:rsidP="00927ACF"/>
    <w:p w14:paraId="765FE037" w14:textId="77777777" w:rsidR="00927ACF" w:rsidRPr="00927ACF" w:rsidRDefault="00927ACF" w:rsidP="00927ACF"/>
    <w:sectPr w:rsidR="00927ACF" w:rsidRPr="00927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A6A728" w14:textId="77777777" w:rsidR="00D154D0" w:rsidRDefault="00D154D0" w:rsidP="00293785">
      <w:pPr>
        <w:spacing w:after="0" w:line="240" w:lineRule="auto"/>
      </w:pPr>
      <w:r>
        <w:separator/>
      </w:r>
    </w:p>
  </w:endnote>
  <w:endnote w:type="continuationSeparator" w:id="0">
    <w:p w14:paraId="32A5F3FC" w14:textId="77777777" w:rsidR="00D154D0" w:rsidRDefault="00D154D0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54A02B" w14:textId="77777777" w:rsidR="003A4482" w:rsidRDefault="003A44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6CE432" w14:textId="656BB600" w:rsidR="00293785" w:rsidRDefault="00370254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0BD3CB8" wp14:editId="2084FCCF">
              <wp:simplePos x="0" y="0"/>
              <wp:positionH relativeFrom="column">
                <wp:posOffset>1270000</wp:posOffset>
              </wp:positionH>
              <wp:positionV relativeFrom="paragraph">
                <wp:posOffset>-236220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9288D4" w14:textId="58A20BBE" w:rsidR="00293785" w:rsidRPr="00370254" w:rsidRDefault="00000000" w:rsidP="00370254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3EF29730C266454FB2DE9C91C11738F6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927ACF" w:rsidRPr="00370254">
                                <w:t>Justified True or False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BD3CB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00pt;margin-top:-18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" filled="f" stroked="f">
              <v:textbox>
                <w:txbxContent>
                  <w:p w14:paraId="299288D4" w14:textId="58A20BBE" w:rsidR="00293785" w:rsidRPr="00370254" w:rsidRDefault="00000000" w:rsidP="00370254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3EF29730C266454FB2DE9C91C11738F6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927ACF" w:rsidRPr="00370254">
                          <w:t>Justified True or False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2A132220" wp14:editId="2A52BB7B">
          <wp:simplePos x="0" y="0"/>
          <wp:positionH relativeFrom="column">
            <wp:posOffset>1435100</wp:posOffset>
          </wp:positionH>
          <wp:positionV relativeFrom="paragraph">
            <wp:posOffset>-190500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9B0B2" w14:textId="77777777" w:rsidR="003A4482" w:rsidRDefault="003A4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C002D2" w14:textId="77777777" w:rsidR="00D154D0" w:rsidRDefault="00D154D0" w:rsidP="00293785">
      <w:pPr>
        <w:spacing w:after="0" w:line="240" w:lineRule="auto"/>
      </w:pPr>
      <w:r>
        <w:separator/>
      </w:r>
    </w:p>
  </w:footnote>
  <w:footnote w:type="continuationSeparator" w:id="0">
    <w:p w14:paraId="1FD7F10C" w14:textId="77777777" w:rsidR="00D154D0" w:rsidRDefault="00D154D0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0A0719" w14:textId="77777777" w:rsidR="003A4482" w:rsidRDefault="003A44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370469" w14:textId="77777777" w:rsidR="003A4482" w:rsidRDefault="003A44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7F3D9A" w14:textId="77777777" w:rsidR="003A4482" w:rsidRDefault="003A44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8"/>
  </w:num>
  <w:num w:numId="2" w16cid:durableId="146556627">
    <w:abstractNumId w:val="9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5"/>
  </w:num>
  <w:num w:numId="6" w16cid:durableId="480079475">
    <w:abstractNumId w:val="7"/>
  </w:num>
  <w:num w:numId="7" w16cid:durableId="1024863129">
    <w:abstractNumId w:val="6"/>
  </w:num>
  <w:num w:numId="8" w16cid:durableId="1295863789">
    <w:abstractNumId w:val="10"/>
  </w:num>
  <w:num w:numId="9" w16cid:durableId="1048140081">
    <w:abstractNumId w:val="12"/>
  </w:num>
  <w:num w:numId="10" w16cid:durableId="1471896044">
    <w:abstractNumId w:val="13"/>
  </w:num>
  <w:num w:numId="11" w16cid:durableId="1434518601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CF"/>
    <w:rsid w:val="0004006F"/>
    <w:rsid w:val="00053775"/>
    <w:rsid w:val="0005619A"/>
    <w:rsid w:val="0008589D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42116"/>
    <w:rsid w:val="00293785"/>
    <w:rsid w:val="002C0879"/>
    <w:rsid w:val="002C37B4"/>
    <w:rsid w:val="0036040A"/>
    <w:rsid w:val="00370254"/>
    <w:rsid w:val="00397FA9"/>
    <w:rsid w:val="003A4482"/>
    <w:rsid w:val="003E3516"/>
    <w:rsid w:val="00433EFC"/>
    <w:rsid w:val="00446C13"/>
    <w:rsid w:val="005078B4"/>
    <w:rsid w:val="00514D57"/>
    <w:rsid w:val="0053328A"/>
    <w:rsid w:val="00540FC6"/>
    <w:rsid w:val="005511B6"/>
    <w:rsid w:val="00553C98"/>
    <w:rsid w:val="00566601"/>
    <w:rsid w:val="005A7635"/>
    <w:rsid w:val="006010D7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539BE"/>
    <w:rsid w:val="00880013"/>
    <w:rsid w:val="008856F2"/>
    <w:rsid w:val="008920A4"/>
    <w:rsid w:val="008F5386"/>
    <w:rsid w:val="00913172"/>
    <w:rsid w:val="00927ACF"/>
    <w:rsid w:val="00981E19"/>
    <w:rsid w:val="009B52E4"/>
    <w:rsid w:val="009D6E8D"/>
    <w:rsid w:val="00A101E8"/>
    <w:rsid w:val="00AC349E"/>
    <w:rsid w:val="00B3475F"/>
    <w:rsid w:val="00B92DBF"/>
    <w:rsid w:val="00BD119F"/>
    <w:rsid w:val="00C60185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154D0"/>
    <w:rsid w:val="00D626EB"/>
    <w:rsid w:val="00DC1267"/>
    <w:rsid w:val="00DC7A6D"/>
    <w:rsid w:val="00E43680"/>
    <w:rsid w:val="00E61E47"/>
    <w:rsid w:val="00ED24C8"/>
    <w:rsid w:val="00EE2561"/>
    <w:rsid w:val="00F377E2"/>
    <w:rsid w:val="00F50748"/>
    <w:rsid w:val="00F72D02"/>
    <w:rsid w:val="00F77736"/>
    <w:rsid w:val="00FC4E2C"/>
    <w:rsid w:val="00FD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175E0"/>
  <w15:docId w15:val="{AAD9F800-233E-6B43-AAF7-27F39607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70254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254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0254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37025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7025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70254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70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3702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254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370254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0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254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7025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370254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70254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70254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370254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370254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370254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370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370254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2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0254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70254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254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254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370254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370254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370254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370254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370254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EF29730C266454FB2DE9C91C1173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98656-782C-1F49-8F5B-72328E7BA70F}"/>
      </w:docPartPr>
      <w:docPartBody>
        <w:p w:rsidR="00A61DA9" w:rsidRDefault="00000000">
          <w:pPr>
            <w:pStyle w:val="3EF29730C266454FB2DE9C91C11738F6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A9"/>
    <w:rsid w:val="00514D57"/>
    <w:rsid w:val="00A61DA9"/>
    <w:rsid w:val="00D1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EF29730C266454FB2DE9C91C11738F6">
    <w:name w:val="3EF29730C266454FB2DE9C91C11738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Manager/>
  <Company/>
  <LinksUpToDate>false</LinksUpToDate>
  <CharactersWithSpaces>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Justified True or False</dc:title>
  <dc:subject/>
  <dc:creator>K20 Center</dc:creator>
  <cp:keywords/>
  <dc:description/>
  <cp:lastModifiedBy>Gracia, Ann M.</cp:lastModifiedBy>
  <cp:revision>2</cp:revision>
  <cp:lastPrinted>2016-07-14T14:08:00Z</cp:lastPrinted>
  <dcterms:created xsi:type="dcterms:W3CDTF">2024-02-19T19:29:00Z</dcterms:created>
  <dcterms:modified xsi:type="dcterms:W3CDTF">2026-09-16T17:01:00Z</dcterms:modified>
  <cp:category/>
</cp:coreProperties>
</file>