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5414239" w14:textId="06F08313" w:rsidR="00C51744" w:rsidRPr="00DC7A6D" w:rsidRDefault="00245C5C" w:rsidP="00C51744">
      <w:pPr>
        <w:pStyle w:val="Title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CBAE29A" wp14:editId="0B395111">
            <wp:simplePos x="0" y="0"/>
            <wp:positionH relativeFrom="margin">
              <wp:posOffset>-888414</wp:posOffset>
            </wp:positionH>
            <wp:positionV relativeFrom="margin">
              <wp:posOffset>-989965</wp:posOffset>
            </wp:positionV>
            <wp:extent cx="7772400" cy="10058400"/>
            <wp:effectExtent l="0" t="0" r="0" b="0"/>
            <wp:wrapNone/>
            <wp:docPr id="110986782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129010" name="Graphic 19641290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744">
        <w:t>DIVIDING THE PIE</w:t>
      </w:r>
    </w:p>
    <w:p w14:paraId="33964A3E" w14:textId="3731A76B" w:rsidR="00C51744" w:rsidRDefault="00C51744" w:rsidP="00C51744">
      <w:pPr>
        <w:pStyle w:val="BodyTex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49C0C6D" wp14:editId="7F4042A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72400" cy="10058400"/>
            <wp:effectExtent l="0" t="0" r="0" b="0"/>
            <wp:wrapNone/>
            <wp:docPr id="196412901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129010" name="Graphic 19641290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AF595" w14:textId="77777777" w:rsidR="00C51744" w:rsidRDefault="00C51744" w:rsidP="00C51744">
      <w:pPr>
        <w:pStyle w:val="BodyText"/>
      </w:pPr>
    </w:p>
    <w:p w14:paraId="7205099B" w14:textId="25DC0890" w:rsidR="0036040A" w:rsidRPr="00C51744" w:rsidRDefault="0036040A" w:rsidP="00C51744"/>
    <w:sectPr w:rsidR="0036040A" w:rsidRPr="00C5174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B5AC0B" w14:textId="77777777" w:rsidR="00DE783C" w:rsidRDefault="00DE783C" w:rsidP="00293785">
      <w:pPr>
        <w:spacing w:after="0" w:line="240" w:lineRule="auto"/>
      </w:pPr>
      <w:r>
        <w:separator/>
      </w:r>
    </w:p>
  </w:endnote>
  <w:endnote w:type="continuationSeparator" w:id="0">
    <w:p w14:paraId="24054846" w14:textId="77777777" w:rsidR="00DE783C" w:rsidRDefault="00DE783C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3D4EDF" w14:textId="77777777" w:rsidR="00245C89" w:rsidRDefault="00245C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8E4215" w14:textId="351A8537" w:rsidR="00293785" w:rsidRDefault="00245C5C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4391460" wp14:editId="300DDA94">
              <wp:simplePos x="0" y="0"/>
              <wp:positionH relativeFrom="column">
                <wp:posOffset>1015902</wp:posOffset>
              </wp:positionH>
              <wp:positionV relativeFrom="paragraph">
                <wp:posOffset>-260350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63BA6C" w14:textId="0DE1286A" w:rsidR="00293785" w:rsidRDefault="00000000" w:rsidP="00245C5C">
                          <w:pPr>
                            <w:pStyle w:val="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C378D725E55F43EC8092951495E6071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51744">
                                <w:t>Dividing the Pie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9146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80pt;margin-top:-20.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" filled="f" stroked="f">
              <v:textbox>
                <w:txbxContent>
                  <w:p w14:paraId="2263BA6C" w14:textId="0DE1286A" w:rsidR="00293785" w:rsidRDefault="00000000" w:rsidP="00245C5C">
                    <w:pPr>
                      <w:pStyle w:val="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C378D725E55F43EC8092951495E6071B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51744">
                          <w:t>Dividing the Pie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9504" behindDoc="1" locked="0" layoutInCell="1" hidden="0" allowOverlap="1" wp14:anchorId="588DD501" wp14:editId="26500E86">
          <wp:simplePos x="0" y="0"/>
          <wp:positionH relativeFrom="column">
            <wp:posOffset>1082675</wp:posOffset>
          </wp:positionH>
          <wp:positionV relativeFrom="paragraph">
            <wp:posOffset>-252730</wp:posOffset>
          </wp:positionV>
          <wp:extent cx="4902200" cy="508000"/>
          <wp:effectExtent l="0" t="0" r="0" b="0"/>
          <wp:wrapNone/>
          <wp:docPr id="14545892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2BA19E" w14:textId="77777777" w:rsidR="00245C89" w:rsidRDefault="00245C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11DF72" w14:textId="77777777" w:rsidR="00DE783C" w:rsidRDefault="00DE783C" w:rsidP="00293785">
      <w:pPr>
        <w:spacing w:after="0" w:line="240" w:lineRule="auto"/>
      </w:pPr>
      <w:r>
        <w:separator/>
      </w:r>
    </w:p>
  </w:footnote>
  <w:footnote w:type="continuationSeparator" w:id="0">
    <w:p w14:paraId="0C0FA2DC" w14:textId="77777777" w:rsidR="00DE783C" w:rsidRDefault="00DE783C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9B2EDF" w14:textId="77777777" w:rsidR="00C90722" w:rsidRDefault="00C907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1283B1" w14:textId="77777777" w:rsidR="00C90722" w:rsidRDefault="00C907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2534E2" w14:textId="77777777" w:rsidR="00C90722" w:rsidRDefault="00C907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24652">
    <w:abstractNumId w:val="8"/>
  </w:num>
  <w:num w:numId="2" w16cid:durableId="1535146181">
    <w:abstractNumId w:val="9"/>
  </w:num>
  <w:num w:numId="3" w16cid:durableId="970017717">
    <w:abstractNumId w:val="0"/>
  </w:num>
  <w:num w:numId="4" w16cid:durableId="1146169558">
    <w:abstractNumId w:val="2"/>
  </w:num>
  <w:num w:numId="5" w16cid:durableId="1597399252">
    <w:abstractNumId w:val="5"/>
  </w:num>
  <w:num w:numId="6" w16cid:durableId="196089558">
    <w:abstractNumId w:val="7"/>
  </w:num>
  <w:num w:numId="7" w16cid:durableId="2126196704">
    <w:abstractNumId w:val="6"/>
  </w:num>
  <w:num w:numId="8" w16cid:durableId="72165890">
    <w:abstractNumId w:val="10"/>
  </w:num>
  <w:num w:numId="9" w16cid:durableId="1936546606">
    <w:abstractNumId w:val="12"/>
  </w:num>
  <w:num w:numId="10" w16cid:durableId="1510947832">
    <w:abstractNumId w:val="13"/>
  </w:num>
  <w:num w:numId="11" w16cid:durableId="960501737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44"/>
    <w:rsid w:val="0004006F"/>
    <w:rsid w:val="00053775"/>
    <w:rsid w:val="0005619A"/>
    <w:rsid w:val="0008589D"/>
    <w:rsid w:val="0011259B"/>
    <w:rsid w:val="00116FDD"/>
    <w:rsid w:val="00125621"/>
    <w:rsid w:val="001D0BBF"/>
    <w:rsid w:val="001E1F85"/>
    <w:rsid w:val="001F125D"/>
    <w:rsid w:val="002345CC"/>
    <w:rsid w:val="00245C5C"/>
    <w:rsid w:val="00245C89"/>
    <w:rsid w:val="00293785"/>
    <w:rsid w:val="002C0879"/>
    <w:rsid w:val="002C37B4"/>
    <w:rsid w:val="0036040A"/>
    <w:rsid w:val="00397FA9"/>
    <w:rsid w:val="003C3630"/>
    <w:rsid w:val="00446C13"/>
    <w:rsid w:val="005078B4"/>
    <w:rsid w:val="0053328A"/>
    <w:rsid w:val="00540FC6"/>
    <w:rsid w:val="005511B6"/>
    <w:rsid w:val="00553C98"/>
    <w:rsid w:val="005A7635"/>
    <w:rsid w:val="00645D7F"/>
    <w:rsid w:val="00656940"/>
    <w:rsid w:val="00665274"/>
    <w:rsid w:val="00666C03"/>
    <w:rsid w:val="00686DAB"/>
    <w:rsid w:val="006B4CC2"/>
    <w:rsid w:val="006E1542"/>
    <w:rsid w:val="00721EA4"/>
    <w:rsid w:val="00797CB5"/>
    <w:rsid w:val="007B055F"/>
    <w:rsid w:val="007E6F1D"/>
    <w:rsid w:val="0083622F"/>
    <w:rsid w:val="00880013"/>
    <w:rsid w:val="008920A4"/>
    <w:rsid w:val="008F5386"/>
    <w:rsid w:val="00913172"/>
    <w:rsid w:val="00981E19"/>
    <w:rsid w:val="009B52E4"/>
    <w:rsid w:val="009D6E8D"/>
    <w:rsid w:val="00A04C3B"/>
    <w:rsid w:val="00A101E8"/>
    <w:rsid w:val="00AC349E"/>
    <w:rsid w:val="00B92DBF"/>
    <w:rsid w:val="00BD119F"/>
    <w:rsid w:val="00C51744"/>
    <w:rsid w:val="00C73EA1"/>
    <w:rsid w:val="00C8524A"/>
    <w:rsid w:val="00C90722"/>
    <w:rsid w:val="00CC4F77"/>
    <w:rsid w:val="00CD3CF6"/>
    <w:rsid w:val="00CE336D"/>
    <w:rsid w:val="00D106FF"/>
    <w:rsid w:val="00D269D8"/>
    <w:rsid w:val="00D626EB"/>
    <w:rsid w:val="00DC7A6D"/>
    <w:rsid w:val="00DE783C"/>
    <w:rsid w:val="00EA74D2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90430"/>
  <w15:docId w15:val="{E93CBA45-BC68-4272-AB82-8CEE32A6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45C5C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5C5C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5C5C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245C5C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245C5C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5C5C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45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245C5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45C5C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245C5C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5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C5C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245C5C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245C5C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45C5C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45C5C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245C5C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245C5C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245C5C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24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245C5C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C5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45C5C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245C5C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C5C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C5C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245C5C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245C5C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245C5C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245C5C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245C5C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C378D725E55F43EC8092951495E60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67A67-2104-4F7B-84C3-EBC9B30FF688}"/>
      </w:docPartPr>
      <w:docPartBody>
        <w:p w:rsidR="00A32E0E" w:rsidRDefault="00000000">
          <w:pPr>
            <w:pStyle w:val="C378D725E55F43EC8092951495E6071B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0E"/>
    <w:rsid w:val="00200D9C"/>
    <w:rsid w:val="003C3630"/>
    <w:rsid w:val="00A32E0E"/>
    <w:rsid w:val="00CA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378D725E55F43EC8092951495E6071B">
    <w:name w:val="C378D725E55F43EC8092951495E607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3</TotalTime>
  <Pages>1</Pages>
  <Words>3</Words>
  <Characters>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Dividing the Pie</vt:lpstr>
    </vt:vector>
  </TitlesOfParts>
  <Manager/>
  <Company/>
  <LinksUpToDate>false</LinksUpToDate>
  <CharactersWithSpaces>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Dividing the Pie</dc:title>
  <dc:subject/>
  <dc:creator>K20 Center</dc:creator>
  <cp:keywords/>
  <dc:description/>
  <cp:lastModifiedBy>Gracia, Ann M.</cp:lastModifiedBy>
  <cp:revision>5</cp:revision>
  <cp:lastPrinted>2016-07-14T14:08:00Z</cp:lastPrinted>
  <dcterms:created xsi:type="dcterms:W3CDTF">2024-02-07T17:43:00Z</dcterms:created>
  <dcterms:modified xsi:type="dcterms:W3CDTF">2026-07-23T16:33:00Z</dcterms:modified>
  <cp:category/>
</cp:coreProperties>
</file>