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4FD646EB" w14:textId="68F76D10" w:rsidR="00446C13" w:rsidRPr="00DC7A6D" w:rsidRDefault="00E35101" w:rsidP="00DC7A6D">
      <w:pPr>
        <w:pStyle w:val="Title"/>
      </w:pPr>
      <w:r>
        <w:t>PREFLECTIONS</w:t>
      </w:r>
    </w:p>
    <w:tbl>
      <w:tblPr>
        <w:tblStyle w:val="TableGrid"/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32"/>
        <w:gridCol w:w="7918"/>
      </w:tblGrid>
      <w:tr w:rsidR="00A65F40" w14:paraId="4138DC56" w14:textId="77777777" w:rsidTr="00814022">
        <w:trPr>
          <w:cantSplit/>
          <w:trHeight w:val="576"/>
          <w:tblHeader/>
        </w:trPr>
        <w:tc>
          <w:tcPr>
            <w:tcW w:w="766" w:type="pct"/>
            <w:shd w:val="clear" w:color="auto" w:fill="285781" w:themeFill="accent2"/>
            <w:vAlign w:val="center"/>
          </w:tcPr>
          <w:p w14:paraId="2996D878" w14:textId="08670BA4" w:rsidR="00A65F40" w:rsidRPr="0053328A" w:rsidRDefault="00A65F40" w:rsidP="00A65F40">
            <w:pPr>
              <w:pStyle w:val="TableColumnHeaders"/>
            </w:pPr>
            <w:r>
              <w:t>Prompt</w:t>
            </w:r>
          </w:p>
        </w:tc>
        <w:tc>
          <w:tcPr>
            <w:tcW w:w="4234" w:type="pct"/>
            <w:vAlign w:val="center"/>
          </w:tcPr>
          <w:p w14:paraId="1AFB47BE" w14:textId="17A7BD7C" w:rsidR="00A65F40" w:rsidRPr="0053328A" w:rsidRDefault="00A65F40" w:rsidP="00A65F40">
            <w:pPr>
              <w:pStyle w:val="TableColumnHeaders"/>
            </w:pPr>
          </w:p>
        </w:tc>
      </w:tr>
    </w:tbl>
    <w:p w14:paraId="1772D095" w14:textId="77777777" w:rsidR="00A65F40" w:rsidRPr="00A65F40" w:rsidRDefault="00A65F40" w:rsidP="00A65F40"/>
    <w:p w14:paraId="56D510A0" w14:textId="77777777" w:rsidR="00A65F40" w:rsidRPr="00A65F40" w:rsidRDefault="00E35101" w:rsidP="00A65F40">
      <w:pPr>
        <w:pStyle w:val="RowHeader"/>
        <w:rPr>
          <w:rStyle w:val="Heading2Char"/>
          <w:b w:val="0"/>
          <w:bCs/>
        </w:rPr>
      </w:pPr>
      <w:r w:rsidRPr="00814022">
        <w:rPr>
          <w:rStyle w:val="Heading1Char"/>
          <w:rFonts w:eastAsiaTheme="minorHAnsi"/>
          <w:b/>
          <w:bCs w:val="0"/>
        </w:rPr>
        <w:t>Preflect</w:t>
      </w:r>
      <w:r w:rsidR="00A65F40" w:rsidRPr="00814022">
        <w:rPr>
          <w:rStyle w:val="Heading1Char"/>
          <w:rFonts w:eastAsiaTheme="minorHAnsi"/>
          <w:b/>
          <w:bCs w:val="0"/>
        </w:rPr>
        <w:t xml:space="preserve">: </w:t>
      </w:r>
      <w:r w:rsidR="00A65F40" w:rsidRPr="00A65F40">
        <w:rPr>
          <w:rStyle w:val="Heading2Char"/>
          <w:b w:val="0"/>
          <w:bCs/>
        </w:rPr>
        <w:t>What do you think you will learn?</w:t>
      </w:r>
    </w:p>
    <w:p w14:paraId="1093C665" w14:textId="46EBB319" w:rsidR="00446C13" w:rsidRDefault="00446C13" w:rsidP="00A65F40"/>
    <w:p w14:paraId="084933B7" w14:textId="77777777" w:rsidR="00A65F40" w:rsidRDefault="00A65F40" w:rsidP="00A65F40"/>
    <w:p w14:paraId="6D398894" w14:textId="77777777" w:rsidR="00A65F40" w:rsidRDefault="00A65F40" w:rsidP="00A65F40">
      <w:pPr>
        <w:pStyle w:val="BodyText"/>
      </w:pPr>
    </w:p>
    <w:p w14:paraId="392F6ABF" w14:textId="77777777" w:rsidR="00A65F40" w:rsidRDefault="00A65F40" w:rsidP="00A65F40">
      <w:pPr>
        <w:pStyle w:val="BodyText"/>
      </w:pPr>
    </w:p>
    <w:p w14:paraId="1E2896CA" w14:textId="77777777" w:rsidR="00A65F40" w:rsidRDefault="00A65F40" w:rsidP="00A65F40">
      <w:pPr>
        <w:pStyle w:val="BodyText"/>
      </w:pPr>
    </w:p>
    <w:p w14:paraId="73049A11" w14:textId="77777777" w:rsidR="00A65F40" w:rsidRDefault="00A65F40" w:rsidP="00A65F40">
      <w:pPr>
        <w:pStyle w:val="BodyText"/>
      </w:pPr>
    </w:p>
    <w:p w14:paraId="2C146990" w14:textId="77777777" w:rsidR="00A65F40" w:rsidRDefault="00A65F40" w:rsidP="00A65F40">
      <w:pPr>
        <w:pStyle w:val="BodyText"/>
      </w:pPr>
    </w:p>
    <w:p w14:paraId="20BA667C" w14:textId="77777777" w:rsidR="00A65F40" w:rsidRDefault="00A65F40" w:rsidP="00A65F40">
      <w:pPr>
        <w:pStyle w:val="BodyText"/>
      </w:pPr>
    </w:p>
    <w:p w14:paraId="56FAF674" w14:textId="77777777" w:rsidR="00A65F40" w:rsidRDefault="00A65F40" w:rsidP="00A65F40">
      <w:pPr>
        <w:pStyle w:val="BodyText"/>
      </w:pPr>
    </w:p>
    <w:p w14:paraId="61A00F42" w14:textId="77777777" w:rsidR="00A65F40" w:rsidRPr="00A65F40" w:rsidRDefault="00A65F40" w:rsidP="00A65F40">
      <w:pPr>
        <w:pStyle w:val="BodyText"/>
      </w:pPr>
    </w:p>
    <w:p w14:paraId="7180159F" w14:textId="77777777" w:rsidR="00E35101" w:rsidRPr="00814022" w:rsidRDefault="00E35101" w:rsidP="00A65F40">
      <w:pPr>
        <w:rPr>
          <w:color w:val="971D20" w:themeColor="accent3"/>
        </w:rPr>
      </w:pPr>
    </w:p>
    <w:p w14:paraId="6866BD80" w14:textId="77777777" w:rsidR="00A65F40" w:rsidRDefault="00E35101" w:rsidP="00A65F40">
      <w:pPr>
        <w:pStyle w:val="RowHeader"/>
        <w:rPr>
          <w:b w:val="0"/>
          <w:bCs/>
          <w:i/>
          <w:iCs/>
        </w:rPr>
      </w:pPr>
      <w:r w:rsidRPr="00814022">
        <w:rPr>
          <w:color w:val="971D20" w:themeColor="accent3"/>
        </w:rPr>
        <w:t>Reflect</w:t>
      </w:r>
      <w:r w:rsidR="00A65F40" w:rsidRPr="00814022">
        <w:rPr>
          <w:color w:val="971D20" w:themeColor="accent3"/>
        </w:rPr>
        <w:t xml:space="preserve">: </w:t>
      </w:r>
      <w:r w:rsidR="00A65F40" w:rsidRPr="00814022">
        <w:rPr>
          <w:b w:val="0"/>
          <w:bCs/>
          <w:i/>
          <w:iCs/>
          <w:color w:val="971D20" w:themeColor="accent3"/>
        </w:rPr>
        <w:t>How does what you learned compare to what you thought you would learn?</w:t>
      </w:r>
    </w:p>
    <w:p w14:paraId="0DEDA9B6" w14:textId="77777777" w:rsidR="00A65F40" w:rsidRDefault="00A65F40" w:rsidP="00A65F40"/>
    <w:p w14:paraId="1DFDBB09" w14:textId="77777777" w:rsidR="00A65F40" w:rsidRDefault="00A65F40" w:rsidP="00A65F40">
      <w:pPr>
        <w:pStyle w:val="BodyText"/>
      </w:pPr>
    </w:p>
    <w:p w14:paraId="573E1C72" w14:textId="77777777" w:rsidR="00A65F40" w:rsidRDefault="00A65F40" w:rsidP="00A65F40">
      <w:pPr>
        <w:pStyle w:val="BodyText"/>
      </w:pPr>
    </w:p>
    <w:p w14:paraId="13917D97" w14:textId="77777777" w:rsidR="00A65F40" w:rsidRDefault="00A65F40" w:rsidP="00A65F40">
      <w:pPr>
        <w:pStyle w:val="BodyText"/>
      </w:pPr>
    </w:p>
    <w:p w14:paraId="3FD12D34" w14:textId="77777777" w:rsidR="00A65F40" w:rsidRDefault="00A65F40" w:rsidP="00A65F40">
      <w:pPr>
        <w:pStyle w:val="BodyText"/>
      </w:pPr>
    </w:p>
    <w:p w14:paraId="0E9BE3BB" w14:textId="77777777" w:rsidR="00A65F40" w:rsidRDefault="00A65F40" w:rsidP="00A65F40">
      <w:pPr>
        <w:pStyle w:val="BodyText"/>
      </w:pPr>
    </w:p>
    <w:p w14:paraId="6FAD8593" w14:textId="77777777" w:rsidR="00A65F40" w:rsidRDefault="00A65F40" w:rsidP="00A65F40">
      <w:pPr>
        <w:pStyle w:val="BodyText"/>
      </w:pPr>
    </w:p>
    <w:p w14:paraId="293E8BFB" w14:textId="77777777" w:rsidR="00A65F40" w:rsidRDefault="00A65F40" w:rsidP="00A65F40">
      <w:pPr>
        <w:pStyle w:val="BodyText"/>
      </w:pPr>
    </w:p>
    <w:p w14:paraId="6A3E1BB2" w14:textId="77777777" w:rsidR="00A65F40" w:rsidRDefault="00A65F40" w:rsidP="00A65F40">
      <w:pPr>
        <w:pStyle w:val="BodyText"/>
      </w:pPr>
    </w:p>
    <w:p w14:paraId="6BA88528" w14:textId="77777777" w:rsidR="00A65F40" w:rsidRPr="00A65F40" w:rsidRDefault="00A65F40" w:rsidP="00A65F40">
      <w:pPr>
        <w:pStyle w:val="BodyText"/>
      </w:pPr>
    </w:p>
    <w:sectPr w:rsidR="00A65F40" w:rsidRPr="00A65F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85F0FA" w14:textId="77777777" w:rsidR="00A35B68" w:rsidRDefault="00A35B68" w:rsidP="00293785">
      <w:pPr>
        <w:spacing w:after="0" w:line="240" w:lineRule="auto"/>
      </w:pPr>
      <w:r>
        <w:separator/>
      </w:r>
    </w:p>
  </w:endnote>
  <w:endnote w:type="continuationSeparator" w:id="0">
    <w:p w14:paraId="27176E11" w14:textId="77777777" w:rsidR="00A35B68" w:rsidRDefault="00A35B68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17A24B" w14:textId="77777777" w:rsidR="00DE06D5" w:rsidRDefault="00DE06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5D1F81" w14:textId="3D80CE81" w:rsidR="00293785" w:rsidRDefault="0081402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CA9A18" wp14:editId="3E061443">
              <wp:simplePos x="0" y="0"/>
              <wp:positionH relativeFrom="column">
                <wp:posOffset>928370</wp:posOffset>
              </wp:positionH>
              <wp:positionV relativeFrom="paragraph">
                <wp:posOffset>-251892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E72CDD" w14:textId="3A170936" w:rsidR="00293785" w:rsidRDefault="00000000" w:rsidP="00814022">
                          <w:pPr>
                            <w:pStyle w:val="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2FAC103FA05949B89593345304191F1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E35101">
                                <w:t>Preflections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CA9A1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73.1pt;margin-top:-19.8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" filled="f" stroked="f">
              <v:textbox>
                <w:txbxContent>
                  <w:p w14:paraId="30E72CDD" w14:textId="3A170936" w:rsidR="00293785" w:rsidRDefault="00000000" w:rsidP="00814022">
                    <w:pPr>
                      <w:pStyle w:val="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2FAC103FA05949B89593345304191F15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E35101">
                          <w:t>Preflections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1" locked="0" layoutInCell="1" allowOverlap="1" wp14:anchorId="6E9A5DA3" wp14:editId="29F83B89">
          <wp:simplePos x="0" y="0"/>
          <wp:positionH relativeFrom="column">
            <wp:posOffset>1099225</wp:posOffset>
          </wp:positionH>
          <wp:positionV relativeFrom="paragraph">
            <wp:posOffset>-204281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0CCFEC" w14:textId="77777777" w:rsidR="00DE06D5" w:rsidRDefault="00DE0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6AABA8" w14:textId="77777777" w:rsidR="00A35B68" w:rsidRDefault="00A35B68" w:rsidP="00293785">
      <w:pPr>
        <w:spacing w:after="0" w:line="240" w:lineRule="auto"/>
      </w:pPr>
      <w:r>
        <w:separator/>
      </w:r>
    </w:p>
  </w:footnote>
  <w:footnote w:type="continuationSeparator" w:id="0">
    <w:p w14:paraId="12C4C378" w14:textId="77777777" w:rsidR="00A35B68" w:rsidRDefault="00A35B68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B1337F" w14:textId="77777777" w:rsidR="00DE06D5" w:rsidRDefault="00DE06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0B616B" w14:textId="77777777" w:rsidR="00DE06D5" w:rsidRDefault="00DE06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E4DE65" w14:textId="77777777" w:rsidR="00DE06D5" w:rsidRDefault="00DE06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31991">
    <w:abstractNumId w:val="8"/>
  </w:num>
  <w:num w:numId="2" w16cid:durableId="618873659">
    <w:abstractNumId w:val="9"/>
  </w:num>
  <w:num w:numId="3" w16cid:durableId="446126214">
    <w:abstractNumId w:val="0"/>
  </w:num>
  <w:num w:numId="4" w16cid:durableId="932739458">
    <w:abstractNumId w:val="2"/>
  </w:num>
  <w:num w:numId="5" w16cid:durableId="60561068">
    <w:abstractNumId w:val="5"/>
  </w:num>
  <w:num w:numId="6" w16cid:durableId="514226517">
    <w:abstractNumId w:val="7"/>
  </w:num>
  <w:num w:numId="7" w16cid:durableId="382095278">
    <w:abstractNumId w:val="6"/>
  </w:num>
  <w:num w:numId="8" w16cid:durableId="1759667577">
    <w:abstractNumId w:val="10"/>
  </w:num>
  <w:num w:numId="9" w16cid:durableId="814221153">
    <w:abstractNumId w:val="12"/>
  </w:num>
  <w:num w:numId="10" w16cid:durableId="1635015563">
    <w:abstractNumId w:val="13"/>
  </w:num>
  <w:num w:numId="11" w16cid:durableId="1929650201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01"/>
    <w:rsid w:val="0004006F"/>
    <w:rsid w:val="00053775"/>
    <w:rsid w:val="0005619A"/>
    <w:rsid w:val="0008589D"/>
    <w:rsid w:val="0011259B"/>
    <w:rsid w:val="00116FDD"/>
    <w:rsid w:val="00125621"/>
    <w:rsid w:val="001D0BBF"/>
    <w:rsid w:val="001D10FE"/>
    <w:rsid w:val="001E1F85"/>
    <w:rsid w:val="001F125D"/>
    <w:rsid w:val="002345CC"/>
    <w:rsid w:val="00293785"/>
    <w:rsid w:val="002C0879"/>
    <w:rsid w:val="002C37B4"/>
    <w:rsid w:val="0036040A"/>
    <w:rsid w:val="00397FA9"/>
    <w:rsid w:val="003C3630"/>
    <w:rsid w:val="00446C13"/>
    <w:rsid w:val="005078B4"/>
    <w:rsid w:val="0053328A"/>
    <w:rsid w:val="00540FC6"/>
    <w:rsid w:val="005511B6"/>
    <w:rsid w:val="00553C98"/>
    <w:rsid w:val="005A7635"/>
    <w:rsid w:val="00645D7F"/>
    <w:rsid w:val="00656940"/>
    <w:rsid w:val="00665274"/>
    <w:rsid w:val="00666C03"/>
    <w:rsid w:val="00686DAB"/>
    <w:rsid w:val="006B4CC2"/>
    <w:rsid w:val="006E1542"/>
    <w:rsid w:val="007176FB"/>
    <w:rsid w:val="00721EA4"/>
    <w:rsid w:val="00797CB5"/>
    <w:rsid w:val="007B055F"/>
    <w:rsid w:val="007E6F1D"/>
    <w:rsid w:val="00814022"/>
    <w:rsid w:val="00880013"/>
    <w:rsid w:val="008920A4"/>
    <w:rsid w:val="008F5386"/>
    <w:rsid w:val="00913172"/>
    <w:rsid w:val="00981E19"/>
    <w:rsid w:val="009B52E4"/>
    <w:rsid w:val="009D6E8D"/>
    <w:rsid w:val="00A101E8"/>
    <w:rsid w:val="00A35B68"/>
    <w:rsid w:val="00A65F40"/>
    <w:rsid w:val="00A85920"/>
    <w:rsid w:val="00AC349E"/>
    <w:rsid w:val="00B92DBF"/>
    <w:rsid w:val="00BD119F"/>
    <w:rsid w:val="00C73EA1"/>
    <w:rsid w:val="00C8524A"/>
    <w:rsid w:val="00CC4F77"/>
    <w:rsid w:val="00CD3CF6"/>
    <w:rsid w:val="00CE336D"/>
    <w:rsid w:val="00D106FF"/>
    <w:rsid w:val="00D269D8"/>
    <w:rsid w:val="00D626EB"/>
    <w:rsid w:val="00DC7A6D"/>
    <w:rsid w:val="00DE06D5"/>
    <w:rsid w:val="00E35101"/>
    <w:rsid w:val="00EA74D2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76310"/>
  <w15:docId w15:val="{2AAF3F30-497C-40CF-A8D0-24DC3B30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14022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022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4022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814022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814022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4022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40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0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0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0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81402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14022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814022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4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022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14022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814022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14022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4022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814022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814022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814022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814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814022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02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14022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814022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022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022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814022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814022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814022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814022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814022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2FAC103FA05949B89593345304191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89784-86D1-4ECA-9612-406D4A1EE442}"/>
      </w:docPartPr>
      <w:docPartBody>
        <w:p w:rsidR="0032482D" w:rsidRDefault="0032482D">
          <w:pPr>
            <w:pStyle w:val="2FAC103FA05949B89593345304191F15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2D"/>
    <w:rsid w:val="0032482D"/>
    <w:rsid w:val="003903F0"/>
    <w:rsid w:val="003C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FAC103FA05949B89593345304191F15">
    <w:name w:val="2FAC103FA05949B89593345304191F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3</TotalTime>
  <Pages>1</Pages>
  <Words>24</Words>
  <Characters>120</Characters>
  <Application>Microsoft Office Word</Application>
  <DocSecurity>0</DocSecurity>
  <Lines>26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Preflections</vt:lpstr>
    </vt:vector>
  </TitlesOfParts>
  <Manager/>
  <Company/>
  <LinksUpToDate>false</LinksUpToDate>
  <CharactersWithSpaces>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Preflections</dc:title>
  <dc:subject/>
  <dc:creator>K20 Center</dc:creator>
  <cp:keywords/>
  <dc:description/>
  <cp:lastModifiedBy>Gracia, Ann M.</cp:lastModifiedBy>
  <cp:revision>4</cp:revision>
  <cp:lastPrinted>2016-07-14T14:08:00Z</cp:lastPrinted>
  <dcterms:created xsi:type="dcterms:W3CDTF">2024-02-09T18:27:00Z</dcterms:created>
  <dcterms:modified xsi:type="dcterms:W3CDTF">2026-07-14T19:46:00Z</dcterms:modified>
  <cp:category/>
</cp:coreProperties>
</file>