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E865A98" w14:textId="60A147FB" w:rsidR="00C007E9" w:rsidRPr="00470849" w:rsidRDefault="00C007E9" w:rsidP="00C007E9">
      <w:pPr>
        <w:spacing w:after="24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10763">
        <w:rPr>
          <w:rFonts w:eastAsia="Times New Roman"/>
          <w:b/>
          <w:bCs/>
          <w:smallCaps/>
          <w:color w:val="000000"/>
          <w:sz w:val="32"/>
          <w:szCs w:val="32"/>
        </w:rPr>
        <w:t xml:space="preserve"> </w:t>
      </w:r>
      <w:r w:rsidR="00470849" w:rsidRPr="00470849">
        <w:rPr>
          <w:b/>
          <w:bCs/>
          <w:sz w:val="32"/>
          <w:szCs w:val="32"/>
        </w:rPr>
        <w:t>VOTACIÓN DEMOCRÁTICA</w:t>
      </w:r>
    </w:p>
    <w:tbl>
      <w:tblPr>
        <w:tblW w:w="944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7"/>
        <w:gridCol w:w="4858"/>
      </w:tblGrid>
      <w:tr w:rsidR="00C007E9" w:rsidRPr="00E10763" w14:paraId="62840DC6" w14:textId="77777777" w:rsidTr="00470849">
        <w:trPr>
          <w:trHeight w:val="432"/>
        </w:trPr>
        <w:tc>
          <w:tcPr>
            <w:tcW w:w="9445" w:type="dxa"/>
            <w:gridSpan w:val="2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4E6BA3" w14:textId="0EB4F991" w:rsidR="00C007E9" w:rsidRPr="00470849" w:rsidRDefault="00470849" w:rsidP="00234D8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0849">
              <w:rPr>
                <w:b/>
                <w:bCs/>
                <w:color w:val="FFFFFF" w:themeColor="background1"/>
              </w:rPr>
              <w:t>Definición</w:t>
            </w:r>
          </w:p>
        </w:tc>
      </w:tr>
      <w:tr w:rsidR="00C007E9" w:rsidRPr="00E10763" w14:paraId="5902BF4A" w14:textId="77777777" w:rsidTr="00470849">
        <w:trPr>
          <w:trHeight w:val="432"/>
        </w:trPr>
        <w:tc>
          <w:tcPr>
            <w:tcW w:w="94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162A8" w14:textId="05CBFE86" w:rsidR="00C007E9" w:rsidRPr="00470849" w:rsidRDefault="00470849" w:rsidP="00234D86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70849">
              <w:rPr>
                <w:i/>
                <w:iCs/>
                <w:sz w:val="22"/>
                <w:szCs w:val="22"/>
              </w:rPr>
              <w:t>Escribe cómo hemos definido el problema que se resolverá.</w:t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</w:p>
        </w:tc>
      </w:tr>
      <w:tr w:rsidR="00C007E9" w:rsidRPr="00E10763" w14:paraId="5603342B" w14:textId="77777777" w:rsidTr="00470849">
        <w:trPr>
          <w:trHeight w:val="432"/>
        </w:trPr>
        <w:tc>
          <w:tcPr>
            <w:tcW w:w="4587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716840" w14:textId="59089E53" w:rsidR="00C007E9" w:rsidRPr="00470849" w:rsidRDefault="00470849" w:rsidP="00234D8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0849">
              <w:rPr>
                <w:b/>
                <w:bCs/>
                <w:color w:val="FFFFFF" w:themeColor="background1"/>
              </w:rPr>
              <w:t>Lluvia de ideas</w:t>
            </w:r>
          </w:p>
        </w:tc>
        <w:tc>
          <w:tcPr>
            <w:tcW w:w="4857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B94E71" w14:textId="1D75CE7B" w:rsidR="00C007E9" w:rsidRPr="00470849" w:rsidRDefault="00470849" w:rsidP="00234D8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0849">
              <w:rPr>
                <w:b/>
                <w:bCs/>
                <w:color w:val="FFFFFF" w:themeColor="background1"/>
              </w:rPr>
              <w:t>Combinación</w:t>
            </w:r>
          </w:p>
        </w:tc>
      </w:tr>
      <w:tr w:rsidR="00C007E9" w:rsidRPr="00E10763" w14:paraId="03FA25E3" w14:textId="77777777" w:rsidTr="00470849">
        <w:trPr>
          <w:trHeight w:val="3600"/>
        </w:trPr>
        <w:tc>
          <w:tcPr>
            <w:tcW w:w="458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53DD8" w14:textId="37AF1306" w:rsidR="00C007E9" w:rsidRPr="00470849" w:rsidRDefault="00470849" w:rsidP="00234D86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70849">
              <w:rPr>
                <w:i/>
                <w:iCs/>
                <w:sz w:val="22"/>
                <w:szCs w:val="22"/>
              </w:rPr>
              <w:t>Escribe la(s) idea(s) que te gustaría compartir con tu clase y/o grupo.</w:t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</w:p>
          <w:p w14:paraId="02527AB6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A5988" w14:textId="27640761" w:rsidR="00C007E9" w:rsidRPr="00470849" w:rsidRDefault="00470849" w:rsidP="00234D86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70849">
              <w:rPr>
                <w:i/>
                <w:iCs/>
                <w:sz w:val="22"/>
                <w:szCs w:val="22"/>
              </w:rPr>
              <w:t>Escribe las ideas sugeridas por tus compañeros de clase.</w:t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</w:p>
          <w:p w14:paraId="26897FD7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007E9" w:rsidRPr="00E10763" w14:paraId="47F85B92" w14:textId="77777777" w:rsidTr="00470849">
        <w:trPr>
          <w:trHeight w:val="432"/>
        </w:trPr>
        <w:tc>
          <w:tcPr>
            <w:tcW w:w="4587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8C3395" w14:textId="2ED7C080" w:rsidR="00C007E9" w:rsidRPr="00FE2496" w:rsidRDefault="00FE2496" w:rsidP="00234D8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2496">
              <w:rPr>
                <w:b/>
                <w:bCs/>
                <w:color w:val="FFFFFF" w:themeColor="background1"/>
              </w:rPr>
              <w:t>Defensa de una idea</w:t>
            </w:r>
          </w:p>
        </w:tc>
        <w:tc>
          <w:tcPr>
            <w:tcW w:w="4857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A3A4DC" w14:textId="676697EF" w:rsidR="00C007E9" w:rsidRPr="00FE2496" w:rsidRDefault="00FE2496" w:rsidP="00234D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FE2496">
              <w:rPr>
                <w:b/>
                <w:bCs/>
                <w:color w:val="FFFFFF" w:themeColor="background1"/>
              </w:rPr>
              <w:t>Votación</w:t>
            </w:r>
          </w:p>
        </w:tc>
      </w:tr>
      <w:tr w:rsidR="00C007E9" w:rsidRPr="00E10763" w14:paraId="2043D342" w14:textId="77777777" w:rsidTr="00470849">
        <w:trPr>
          <w:trHeight w:val="3467"/>
        </w:trPr>
        <w:tc>
          <w:tcPr>
            <w:tcW w:w="458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DCD1A" w14:textId="4F03B356" w:rsidR="00C007E9" w:rsidRPr="00FE2496" w:rsidRDefault="00FE2496" w:rsidP="00234D86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E2496">
              <w:rPr>
                <w:i/>
                <w:iCs/>
                <w:sz w:val="22"/>
                <w:szCs w:val="22"/>
              </w:rPr>
              <w:t>Escribe una idea en la que creas firmemente y sobre la cual te gustaría hablar para defenderla.</w:t>
            </w:r>
            <w:r w:rsidR="00C007E9" w:rsidRPr="00FE2496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br/>
            </w:r>
            <w:r w:rsidR="00C007E9" w:rsidRPr="00FE2496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FE2496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FE2496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FE2496">
              <w:rPr>
                <w:rFonts w:ascii="Times New Roman" w:eastAsia="Times New Roman" w:hAnsi="Times New Roman" w:cs="Times New Roman"/>
                <w:i/>
                <w:iCs/>
              </w:rPr>
              <w:br/>
            </w:r>
          </w:p>
          <w:p w14:paraId="611228D9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5F4D6" w14:textId="19152FE9" w:rsidR="00C007E9" w:rsidRPr="00470849" w:rsidRDefault="00470849" w:rsidP="00234D86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70849">
              <w:rPr>
                <w:rFonts w:eastAsia="Times New Roman" w:cs="Times New Roman"/>
                <w:i/>
                <w:iCs/>
                <w:sz w:val="22"/>
                <w:szCs w:val="22"/>
              </w:rPr>
              <w:t>Escribe tus tres ideas favoritas</w:t>
            </w:r>
            <w:r w:rsidR="00FE2496">
              <w:rPr>
                <w:rFonts w:eastAsia="Times New Roman" w:cs="Times New Roman"/>
                <w:i/>
                <w:iCs/>
                <w:sz w:val="22"/>
                <w:szCs w:val="22"/>
              </w:rPr>
              <w:t>.</w:t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C007E9" w:rsidRPr="00470849">
              <w:rPr>
                <w:rFonts w:ascii="Times New Roman" w:eastAsia="Times New Roman" w:hAnsi="Times New Roman" w:cs="Times New Roman"/>
                <w:i/>
                <w:iCs/>
              </w:rPr>
              <w:br/>
            </w:r>
          </w:p>
          <w:p w14:paraId="2F7E6DB7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68A258F" w14:textId="0AA81DA8" w:rsidR="0036040A" w:rsidRPr="00C007E9" w:rsidRDefault="0036040A" w:rsidP="00C007E9"/>
    <w:sectPr w:rsidR="0036040A" w:rsidRPr="00C007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0DB1BC" w14:textId="77777777" w:rsidR="00521FC5" w:rsidRDefault="00521FC5" w:rsidP="00293785">
      <w:r>
        <w:separator/>
      </w:r>
    </w:p>
  </w:endnote>
  <w:endnote w:type="continuationSeparator" w:id="0">
    <w:p w14:paraId="083923AD" w14:textId="77777777" w:rsidR="00521FC5" w:rsidRDefault="00521FC5" w:rsidP="00293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229E3" w14:textId="77777777" w:rsidR="002C0C66" w:rsidRDefault="002C0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31CA0" w14:textId="68E54DEC" w:rsidR="00293785" w:rsidRDefault="00F8059A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74EE5A" wp14:editId="68354D5A">
              <wp:simplePos x="0" y="0"/>
              <wp:positionH relativeFrom="column">
                <wp:posOffset>1281332</wp:posOffset>
              </wp:positionH>
              <wp:positionV relativeFrom="paragraph">
                <wp:posOffset>-247015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0147B1" w14:textId="00A3CD56" w:rsidR="00293785" w:rsidRDefault="00000000" w:rsidP="00F8059A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1904529B405D9946AFCA46F6EA4C91CE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8059A" w:rsidRPr="00F8059A">
                                <w:t>Democratic Voting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4EE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0.9pt;margin-top:-19.4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JW7OG/hAAAADgEAAA8AAAAAAAAAAAAAAAAAugQAAGRy&#13;&#10;cy9kb3ducmV2LnhtbFBLBQYAAAAABAAEAPMAAADIBQAAAAA=&#13;&#10;" filled="f" stroked="f">
              <v:textbox>
                <w:txbxContent>
                  <w:p w14:paraId="740147B1" w14:textId="00A3CD56" w:rsidR="00293785" w:rsidRDefault="00000000" w:rsidP="00F8059A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1904529B405D9946AFCA46F6EA4C91CE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8059A" w:rsidRPr="00F8059A">
                          <w:t>Democratic Voting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9504" behindDoc="1" locked="0" layoutInCell="1" hidden="0" allowOverlap="1" wp14:anchorId="2F1B9F7E" wp14:editId="4EB86866">
          <wp:simplePos x="0" y="0"/>
          <wp:positionH relativeFrom="column">
            <wp:posOffset>1350498</wp:posOffset>
          </wp:positionH>
          <wp:positionV relativeFrom="paragraph">
            <wp:posOffset>-253218</wp:posOffset>
          </wp:positionV>
          <wp:extent cx="4902200" cy="508000"/>
          <wp:effectExtent l="0" t="0" r="0" b="0"/>
          <wp:wrapNone/>
          <wp:docPr id="14545892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3EB3A" w14:textId="77777777" w:rsidR="002C0C66" w:rsidRDefault="002C0C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DA9ACC" w14:textId="77777777" w:rsidR="00521FC5" w:rsidRDefault="00521FC5" w:rsidP="00293785">
      <w:r>
        <w:separator/>
      </w:r>
    </w:p>
  </w:footnote>
  <w:footnote w:type="continuationSeparator" w:id="0">
    <w:p w14:paraId="796F73EE" w14:textId="77777777" w:rsidR="00521FC5" w:rsidRDefault="00521FC5" w:rsidP="00293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45A517" w14:textId="77777777" w:rsidR="00240BED" w:rsidRDefault="0024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209F6" w14:textId="77777777" w:rsidR="00240BED" w:rsidRDefault="0024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06917" w14:textId="77777777" w:rsidR="00240BED" w:rsidRDefault="0024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14882">
    <w:abstractNumId w:val="8"/>
  </w:num>
  <w:num w:numId="2" w16cid:durableId="759179364">
    <w:abstractNumId w:val="9"/>
  </w:num>
  <w:num w:numId="3" w16cid:durableId="1205558142">
    <w:abstractNumId w:val="0"/>
  </w:num>
  <w:num w:numId="4" w16cid:durableId="2092189182">
    <w:abstractNumId w:val="2"/>
  </w:num>
  <w:num w:numId="5" w16cid:durableId="1821339277">
    <w:abstractNumId w:val="5"/>
  </w:num>
  <w:num w:numId="6" w16cid:durableId="1743795848">
    <w:abstractNumId w:val="7"/>
  </w:num>
  <w:num w:numId="7" w16cid:durableId="1366128886">
    <w:abstractNumId w:val="6"/>
  </w:num>
  <w:num w:numId="8" w16cid:durableId="1606227183">
    <w:abstractNumId w:val="10"/>
  </w:num>
  <w:num w:numId="9" w16cid:durableId="468788687">
    <w:abstractNumId w:val="12"/>
  </w:num>
  <w:num w:numId="10" w16cid:durableId="1871138535">
    <w:abstractNumId w:val="13"/>
  </w:num>
  <w:num w:numId="11" w16cid:durableId="690376734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E9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125D"/>
    <w:rsid w:val="002345CC"/>
    <w:rsid w:val="00240BED"/>
    <w:rsid w:val="00293785"/>
    <w:rsid w:val="002C0879"/>
    <w:rsid w:val="002C0C66"/>
    <w:rsid w:val="002C37B4"/>
    <w:rsid w:val="0036040A"/>
    <w:rsid w:val="00397FA9"/>
    <w:rsid w:val="003C3630"/>
    <w:rsid w:val="00446C13"/>
    <w:rsid w:val="00470849"/>
    <w:rsid w:val="005078B4"/>
    <w:rsid w:val="00521FC5"/>
    <w:rsid w:val="0053328A"/>
    <w:rsid w:val="00540FC6"/>
    <w:rsid w:val="005511B6"/>
    <w:rsid w:val="00553C98"/>
    <w:rsid w:val="005A7635"/>
    <w:rsid w:val="005E3C32"/>
    <w:rsid w:val="00645D7F"/>
    <w:rsid w:val="00656940"/>
    <w:rsid w:val="00665274"/>
    <w:rsid w:val="00666C03"/>
    <w:rsid w:val="00686DAB"/>
    <w:rsid w:val="006B4CC2"/>
    <w:rsid w:val="006E1542"/>
    <w:rsid w:val="00721EA4"/>
    <w:rsid w:val="00797CB5"/>
    <w:rsid w:val="007B055F"/>
    <w:rsid w:val="007B39EF"/>
    <w:rsid w:val="007E6F1D"/>
    <w:rsid w:val="00880013"/>
    <w:rsid w:val="008920A4"/>
    <w:rsid w:val="008F5386"/>
    <w:rsid w:val="00913172"/>
    <w:rsid w:val="00981E19"/>
    <w:rsid w:val="009B52E4"/>
    <w:rsid w:val="009D6E8D"/>
    <w:rsid w:val="00A101E8"/>
    <w:rsid w:val="00AC349E"/>
    <w:rsid w:val="00B40421"/>
    <w:rsid w:val="00B92DBF"/>
    <w:rsid w:val="00BD119F"/>
    <w:rsid w:val="00C007E9"/>
    <w:rsid w:val="00C73EA1"/>
    <w:rsid w:val="00C8524A"/>
    <w:rsid w:val="00CC4F77"/>
    <w:rsid w:val="00CD3CF6"/>
    <w:rsid w:val="00CE336D"/>
    <w:rsid w:val="00D106FF"/>
    <w:rsid w:val="00D269D8"/>
    <w:rsid w:val="00D626EB"/>
    <w:rsid w:val="00DC7A6D"/>
    <w:rsid w:val="00EA74D2"/>
    <w:rsid w:val="00ED24C8"/>
    <w:rsid w:val="00F377E2"/>
    <w:rsid w:val="00F50748"/>
    <w:rsid w:val="00F72D02"/>
    <w:rsid w:val="00F8059A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D2BEA"/>
  <w15:docId w15:val="{D9813448-A52B-DB46-96EB-EF866EF5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8059A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59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59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8059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8059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059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0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8059A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0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59A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8059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8059A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spacing w:after="120" w:line="276" w:lineRule="auto"/>
      <w:ind w:left="720" w:hanging="720"/>
    </w:pPr>
    <w:rPr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after="1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pPr>
      <w:spacing w:after="12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8059A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8059A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8059A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8059A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F8059A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80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jc w:val="center"/>
    </w:pPr>
    <w:rPr>
      <w:rFonts w:asciiTheme="majorHAnsi" w:hAnsiTheme="majorHAns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8059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5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059A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</w:pPr>
    <w:rPr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rPr>
      <w:b/>
      <w:color w:val="288AC3" w:themeColor="accent1"/>
      <w:szCs w:val="22"/>
    </w:rPr>
  </w:style>
  <w:style w:type="paragraph" w:customStyle="1" w:styleId="TableData">
    <w:name w:val="Table Data"/>
    <w:basedOn w:val="Normal"/>
    <w:qFormat/>
    <w:rsid w:val="006B4CC2"/>
    <w:rPr>
      <w:szCs w:val="22"/>
    </w:rPr>
  </w:style>
  <w:style w:type="paragraph" w:styleId="Revision">
    <w:name w:val="Revision"/>
    <w:hidden/>
    <w:uiPriority w:val="99"/>
    <w:semiHidden/>
    <w:rsid w:val="00C007E9"/>
    <w:pPr>
      <w:spacing w:after="0" w:line="240" w:lineRule="auto"/>
    </w:pPr>
    <w:rPr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59A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59A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59A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8059A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F8059A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F8059A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8059A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F8059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904529B405D9946AFCA46F6EA4C9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B1B31-9645-A748-BA64-C6A818ED7BD8}"/>
      </w:docPartPr>
      <w:docPartBody>
        <w:p w:rsidR="002A3061" w:rsidRDefault="002A3061">
          <w:pPr>
            <w:pStyle w:val="1904529B405D9946AFCA46F6EA4C91CE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4A"/>
    <w:rsid w:val="00004DD0"/>
    <w:rsid w:val="002A3061"/>
    <w:rsid w:val="003C3630"/>
    <w:rsid w:val="005D454A"/>
    <w:rsid w:val="007B39EF"/>
    <w:rsid w:val="00A1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904529B405D9946AFCA46F6EA4C91CE">
    <w:name w:val="1904529B405D9946AFCA46F6EA4C91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DEMOCRATIC VOTING</vt:lpstr>
    </vt:vector>
  </TitlesOfParts>
  <Manager/>
  <Company/>
  <LinksUpToDate>false</LinksUpToDate>
  <CharactersWithSpaces>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Democratic Voting</dc:title>
  <dc:subject/>
  <dc:creator>K20 Center</dc:creator>
  <cp:keywords/>
  <dc:description/>
  <cp:lastModifiedBy>Suyo, Monica J.</cp:lastModifiedBy>
  <cp:revision>6</cp:revision>
  <cp:lastPrinted>2016-07-14T14:08:00Z</cp:lastPrinted>
  <dcterms:created xsi:type="dcterms:W3CDTF">2024-02-07T17:35:00Z</dcterms:created>
  <dcterms:modified xsi:type="dcterms:W3CDTF">2026-07-27T19:38:00Z</dcterms:modified>
  <cp:category/>
</cp:coreProperties>
</file>