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E865A98" w14:textId="38E4E2E9" w:rsidR="00C007E9" w:rsidRPr="00E10763" w:rsidRDefault="00C007E9" w:rsidP="00C007E9">
      <w:pPr>
        <w:spacing w:after="240"/>
        <w:rPr>
          <w:rFonts w:ascii="Times New Roman" w:eastAsia="Times New Roman" w:hAnsi="Times New Roman" w:cs="Times New Roman"/>
        </w:rPr>
      </w:pPr>
      <w:r>
        <w:rPr>
          <w:rFonts w:eastAsia="Times New Roman"/>
          <w:b/>
          <w:bCs/>
          <w:smallCaps/>
          <w:color w:val="000000"/>
          <w:sz w:val="32"/>
          <w:szCs w:val="32"/>
        </w:rPr>
        <w:t>DEMOCRATIC VOTING</w:t>
      </w:r>
      <w:r w:rsidRPr="00E10763">
        <w:rPr>
          <w:rFonts w:eastAsia="Times New Roman"/>
          <w:b/>
          <w:bCs/>
          <w:smallCaps/>
          <w:color w:val="000000"/>
          <w:sz w:val="32"/>
          <w:szCs w:val="32"/>
        </w:rPr>
        <w:t xml:space="preserve"> </w:t>
      </w:r>
    </w:p>
    <w:tbl>
      <w:tblPr>
        <w:tblW w:w="962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5"/>
        <w:gridCol w:w="4950"/>
      </w:tblGrid>
      <w:tr w:rsidR="00C007E9" w:rsidRPr="00E10763" w14:paraId="62840DC6" w14:textId="77777777" w:rsidTr="00F8059A">
        <w:trPr>
          <w:trHeight w:val="440"/>
        </w:trPr>
        <w:tc>
          <w:tcPr>
            <w:tcW w:w="9625" w:type="dxa"/>
            <w:gridSpan w:val="2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4E6BA3" w14:textId="77777777" w:rsidR="00C007E9" w:rsidRPr="00E10763" w:rsidRDefault="00C007E9" w:rsidP="00234D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/>
                <w:b/>
                <w:bCs/>
                <w:color w:val="FFFFFF"/>
              </w:rPr>
              <w:t>Defining</w:t>
            </w:r>
          </w:p>
        </w:tc>
      </w:tr>
      <w:tr w:rsidR="00C007E9" w:rsidRPr="00E10763" w14:paraId="5902BF4A" w14:textId="77777777" w:rsidTr="00F8059A">
        <w:trPr>
          <w:trHeight w:val="440"/>
        </w:trPr>
        <w:tc>
          <w:tcPr>
            <w:tcW w:w="962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162A8" w14:textId="77777777" w:rsidR="00C007E9" w:rsidRPr="00E10763" w:rsidRDefault="00C007E9" w:rsidP="00234D86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 w:cstheme="minorHAnsi"/>
                <w:i/>
                <w:iCs/>
                <w:sz w:val="20"/>
                <w:szCs w:val="20"/>
              </w:rPr>
              <w:t>Write down how we have defined the problem that will be solved.</w:t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C007E9" w:rsidRPr="00E10763" w14:paraId="5603342B" w14:textId="77777777" w:rsidTr="00F8059A">
        <w:trPr>
          <w:trHeight w:val="440"/>
        </w:trPr>
        <w:tc>
          <w:tcPr>
            <w:tcW w:w="4675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716840" w14:textId="77777777" w:rsidR="00C007E9" w:rsidRPr="00E10763" w:rsidRDefault="00C007E9" w:rsidP="00234D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/>
                <w:b/>
                <w:bCs/>
                <w:color w:val="FFFFFF"/>
              </w:rPr>
              <w:t>Brainstorming</w:t>
            </w:r>
          </w:p>
        </w:tc>
        <w:tc>
          <w:tcPr>
            <w:tcW w:w="4950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B94E71" w14:textId="77777777" w:rsidR="00C007E9" w:rsidRPr="00E10763" w:rsidRDefault="00C007E9" w:rsidP="00234D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Combin</w:t>
            </w:r>
            <w:r w:rsidRPr="00E10763">
              <w:rPr>
                <w:rFonts w:eastAsia="Times New Roman"/>
                <w:b/>
                <w:bCs/>
                <w:color w:val="FFFFFF"/>
              </w:rPr>
              <w:t>ing</w:t>
            </w:r>
          </w:p>
        </w:tc>
      </w:tr>
      <w:tr w:rsidR="00C007E9" w:rsidRPr="00E10763" w14:paraId="03FA25E3" w14:textId="77777777" w:rsidTr="00F8059A">
        <w:trPr>
          <w:trHeight w:val="3661"/>
        </w:trPr>
        <w:tc>
          <w:tcPr>
            <w:tcW w:w="46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53DD8" w14:textId="50A0469C" w:rsidR="00C007E9" w:rsidRPr="00E10763" w:rsidRDefault="00C007E9" w:rsidP="00234D86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 w:cstheme="minorHAnsi"/>
                <w:i/>
                <w:iCs/>
                <w:sz w:val="20"/>
                <w:szCs w:val="20"/>
              </w:rPr>
              <w:t>Write down the idea(s) that you would like to share with your class and/or group.</w:t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</w:p>
          <w:p w14:paraId="02527AB6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3A5988" w14:textId="77777777" w:rsidR="00C007E9" w:rsidRPr="00E10763" w:rsidRDefault="00C007E9" w:rsidP="00234D86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 w:cstheme="minorHAnsi"/>
                <w:i/>
                <w:iCs/>
                <w:sz w:val="20"/>
                <w:szCs w:val="20"/>
              </w:rPr>
              <w:t>Write down ideas suggested by your classmates.</w:t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</w:p>
          <w:p w14:paraId="26897FD7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007E9" w:rsidRPr="00E10763" w14:paraId="47F85B92" w14:textId="77777777" w:rsidTr="00F8059A">
        <w:trPr>
          <w:trHeight w:val="440"/>
        </w:trPr>
        <w:tc>
          <w:tcPr>
            <w:tcW w:w="4675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8C3395" w14:textId="77777777" w:rsidR="00C007E9" w:rsidRPr="00E10763" w:rsidRDefault="00C007E9" w:rsidP="00234D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/>
                <w:b/>
                <w:bCs/>
                <w:color w:val="FFFFFF"/>
              </w:rPr>
              <w:t>Advocating</w:t>
            </w:r>
          </w:p>
        </w:tc>
        <w:tc>
          <w:tcPr>
            <w:tcW w:w="4950" w:type="dxa"/>
            <w:shd w:val="clear" w:color="auto" w:fill="285781" w:themeFill="accent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A3A4DC" w14:textId="77777777" w:rsidR="00C007E9" w:rsidRPr="00E10763" w:rsidRDefault="00C007E9" w:rsidP="00234D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/>
                <w:b/>
                <w:bCs/>
                <w:color w:val="FFFFFF"/>
              </w:rPr>
              <w:t>Voting</w:t>
            </w:r>
          </w:p>
        </w:tc>
      </w:tr>
      <w:tr w:rsidR="00C007E9" w:rsidRPr="00E10763" w14:paraId="2043D342" w14:textId="77777777" w:rsidTr="00F8059A">
        <w:trPr>
          <w:trHeight w:val="3517"/>
        </w:trPr>
        <w:tc>
          <w:tcPr>
            <w:tcW w:w="46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DCD1A" w14:textId="086371F5" w:rsidR="00C007E9" w:rsidRPr="00E10763" w:rsidRDefault="00C007E9" w:rsidP="00234D86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 w:cstheme="minorHAnsi"/>
                <w:i/>
                <w:iCs/>
                <w:sz w:val="20"/>
                <w:szCs w:val="20"/>
              </w:rPr>
              <w:t>Write down an idea you feel strongly about and would like to speak on behalf of.</w:t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</w:p>
          <w:p w14:paraId="611228D9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5F4D6" w14:textId="77777777" w:rsidR="00C007E9" w:rsidRPr="00E10763" w:rsidRDefault="00C007E9" w:rsidP="00234D86">
            <w:pPr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eastAsia="Times New Roman" w:cstheme="minorHAnsi"/>
                <w:i/>
                <w:iCs/>
                <w:sz w:val="20"/>
                <w:szCs w:val="20"/>
              </w:rPr>
              <w:t>Write down your top three favorite ideas.</w:t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  <w:r w:rsidRPr="00E10763">
              <w:rPr>
                <w:rFonts w:ascii="Times New Roman" w:eastAsia="Times New Roman" w:hAnsi="Times New Roman" w:cs="Times New Roman"/>
              </w:rPr>
              <w:br/>
            </w:r>
          </w:p>
          <w:p w14:paraId="2F7E6DB7" w14:textId="77777777" w:rsidR="00C007E9" w:rsidRPr="00E10763" w:rsidRDefault="00C007E9" w:rsidP="00234D8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68A258F" w14:textId="0AA81DA8" w:rsidR="0036040A" w:rsidRPr="00C007E9" w:rsidRDefault="0036040A" w:rsidP="00C007E9"/>
    <w:sectPr w:rsidR="0036040A" w:rsidRPr="00C007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6AB0ED" w14:textId="77777777" w:rsidR="005E3C32" w:rsidRDefault="005E3C32" w:rsidP="00293785">
      <w:r>
        <w:separator/>
      </w:r>
    </w:p>
  </w:endnote>
  <w:endnote w:type="continuationSeparator" w:id="0">
    <w:p w14:paraId="2BF750DD" w14:textId="77777777" w:rsidR="005E3C32" w:rsidRDefault="005E3C32" w:rsidP="00293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A229E3" w14:textId="77777777" w:rsidR="002C0C66" w:rsidRDefault="002C0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31CA0" w14:textId="68E54DEC" w:rsidR="00293785" w:rsidRDefault="00F8059A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274EE5A" wp14:editId="68354D5A">
              <wp:simplePos x="0" y="0"/>
              <wp:positionH relativeFrom="column">
                <wp:posOffset>1281332</wp:posOffset>
              </wp:positionH>
              <wp:positionV relativeFrom="paragraph">
                <wp:posOffset>-247015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0147B1" w14:textId="00A3CD56" w:rsidR="00293785" w:rsidRDefault="00000000" w:rsidP="00F8059A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1904529B405D9946AFCA46F6EA4C91CE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8059A" w:rsidRPr="00F8059A">
                                <w:t>Democratic Voting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4EE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00.9pt;margin-top:-19.4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JW7OG/hAAAADgEAAA8AAAAAAAAAAAAAAAAAugQAAGRy&#13;&#10;cy9kb3ducmV2LnhtbFBLBQYAAAAABAAEAPMAAADIBQAAAAA=&#13;&#10;" filled="f" stroked="f">
              <v:textbox>
                <w:txbxContent>
                  <w:p w14:paraId="740147B1" w14:textId="00A3CD56" w:rsidR="00293785" w:rsidRDefault="00000000" w:rsidP="00F8059A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1904529B405D9946AFCA46F6EA4C91CE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8059A" w:rsidRPr="00F8059A">
                          <w:t>Democratic Voting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9504" behindDoc="1" locked="0" layoutInCell="1" hidden="0" allowOverlap="1" wp14:anchorId="2F1B9F7E" wp14:editId="4EB86866">
          <wp:simplePos x="0" y="0"/>
          <wp:positionH relativeFrom="column">
            <wp:posOffset>1350498</wp:posOffset>
          </wp:positionH>
          <wp:positionV relativeFrom="paragraph">
            <wp:posOffset>-253218</wp:posOffset>
          </wp:positionV>
          <wp:extent cx="4902200" cy="508000"/>
          <wp:effectExtent l="0" t="0" r="0" b="0"/>
          <wp:wrapNone/>
          <wp:docPr id="14545892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3EB3A" w14:textId="77777777" w:rsidR="002C0C66" w:rsidRDefault="002C0C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AE198C" w14:textId="77777777" w:rsidR="005E3C32" w:rsidRDefault="005E3C32" w:rsidP="00293785">
      <w:r>
        <w:separator/>
      </w:r>
    </w:p>
  </w:footnote>
  <w:footnote w:type="continuationSeparator" w:id="0">
    <w:p w14:paraId="61AF9328" w14:textId="77777777" w:rsidR="005E3C32" w:rsidRDefault="005E3C32" w:rsidP="00293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45A517" w14:textId="77777777" w:rsidR="00240BED" w:rsidRDefault="0024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209F6" w14:textId="77777777" w:rsidR="00240BED" w:rsidRDefault="0024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E06917" w14:textId="77777777" w:rsidR="00240BED" w:rsidRDefault="0024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114882">
    <w:abstractNumId w:val="8"/>
  </w:num>
  <w:num w:numId="2" w16cid:durableId="759179364">
    <w:abstractNumId w:val="9"/>
  </w:num>
  <w:num w:numId="3" w16cid:durableId="1205558142">
    <w:abstractNumId w:val="0"/>
  </w:num>
  <w:num w:numId="4" w16cid:durableId="2092189182">
    <w:abstractNumId w:val="2"/>
  </w:num>
  <w:num w:numId="5" w16cid:durableId="1821339277">
    <w:abstractNumId w:val="5"/>
  </w:num>
  <w:num w:numId="6" w16cid:durableId="1743795848">
    <w:abstractNumId w:val="7"/>
  </w:num>
  <w:num w:numId="7" w16cid:durableId="1366128886">
    <w:abstractNumId w:val="6"/>
  </w:num>
  <w:num w:numId="8" w16cid:durableId="1606227183">
    <w:abstractNumId w:val="10"/>
  </w:num>
  <w:num w:numId="9" w16cid:durableId="468788687">
    <w:abstractNumId w:val="12"/>
  </w:num>
  <w:num w:numId="10" w16cid:durableId="1871138535">
    <w:abstractNumId w:val="13"/>
  </w:num>
  <w:num w:numId="11" w16cid:durableId="690376734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E9"/>
    <w:rsid w:val="0004006F"/>
    <w:rsid w:val="00053775"/>
    <w:rsid w:val="0005619A"/>
    <w:rsid w:val="0008589D"/>
    <w:rsid w:val="0011259B"/>
    <w:rsid w:val="00116FDD"/>
    <w:rsid w:val="00125621"/>
    <w:rsid w:val="001D0BBF"/>
    <w:rsid w:val="001E1F85"/>
    <w:rsid w:val="001F125D"/>
    <w:rsid w:val="002345CC"/>
    <w:rsid w:val="00240BED"/>
    <w:rsid w:val="00293785"/>
    <w:rsid w:val="002C0879"/>
    <w:rsid w:val="002C0C66"/>
    <w:rsid w:val="002C37B4"/>
    <w:rsid w:val="0036040A"/>
    <w:rsid w:val="00397FA9"/>
    <w:rsid w:val="003C3630"/>
    <w:rsid w:val="00446C13"/>
    <w:rsid w:val="005078B4"/>
    <w:rsid w:val="0053328A"/>
    <w:rsid w:val="00540FC6"/>
    <w:rsid w:val="005511B6"/>
    <w:rsid w:val="00553C98"/>
    <w:rsid w:val="005A7635"/>
    <w:rsid w:val="005E3C32"/>
    <w:rsid w:val="00645D7F"/>
    <w:rsid w:val="00656940"/>
    <w:rsid w:val="00665274"/>
    <w:rsid w:val="00666C03"/>
    <w:rsid w:val="00686DAB"/>
    <w:rsid w:val="006B4CC2"/>
    <w:rsid w:val="006E1542"/>
    <w:rsid w:val="00721EA4"/>
    <w:rsid w:val="00797CB5"/>
    <w:rsid w:val="007B055F"/>
    <w:rsid w:val="007E6F1D"/>
    <w:rsid w:val="00880013"/>
    <w:rsid w:val="008920A4"/>
    <w:rsid w:val="008F5386"/>
    <w:rsid w:val="00913172"/>
    <w:rsid w:val="00981E19"/>
    <w:rsid w:val="009B52E4"/>
    <w:rsid w:val="009D6E8D"/>
    <w:rsid w:val="00A101E8"/>
    <w:rsid w:val="00AC349E"/>
    <w:rsid w:val="00B40421"/>
    <w:rsid w:val="00B92DBF"/>
    <w:rsid w:val="00BD119F"/>
    <w:rsid w:val="00C007E9"/>
    <w:rsid w:val="00C73EA1"/>
    <w:rsid w:val="00C8524A"/>
    <w:rsid w:val="00CC4F77"/>
    <w:rsid w:val="00CD3CF6"/>
    <w:rsid w:val="00CE336D"/>
    <w:rsid w:val="00D106FF"/>
    <w:rsid w:val="00D269D8"/>
    <w:rsid w:val="00D626EB"/>
    <w:rsid w:val="00DC7A6D"/>
    <w:rsid w:val="00EA74D2"/>
    <w:rsid w:val="00ED24C8"/>
    <w:rsid w:val="00F377E2"/>
    <w:rsid w:val="00F50748"/>
    <w:rsid w:val="00F72D02"/>
    <w:rsid w:val="00F8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D2BEA"/>
  <w15:docId w15:val="{D9813448-A52B-DB46-96EB-EF866EF5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8059A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59A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59A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8059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8059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059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0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80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59A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8059A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80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59A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8059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8059A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spacing w:after="120" w:line="276" w:lineRule="auto"/>
      <w:ind w:left="720" w:hanging="720"/>
    </w:pPr>
    <w:rPr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after="12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pPr>
      <w:spacing w:after="12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8059A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8059A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8059A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8059A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F8059A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80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jc w:val="center"/>
    </w:pPr>
    <w:rPr>
      <w:rFonts w:asciiTheme="majorHAnsi" w:hAnsiTheme="majorHAns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F8059A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5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059A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</w:pPr>
    <w:rPr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rPr>
      <w:b/>
      <w:color w:val="288AC3" w:themeColor="accent1"/>
      <w:szCs w:val="22"/>
    </w:rPr>
  </w:style>
  <w:style w:type="paragraph" w:customStyle="1" w:styleId="TableData">
    <w:name w:val="Table Data"/>
    <w:basedOn w:val="Normal"/>
    <w:qFormat/>
    <w:rsid w:val="006B4CC2"/>
    <w:rPr>
      <w:szCs w:val="22"/>
    </w:rPr>
  </w:style>
  <w:style w:type="paragraph" w:styleId="Revision">
    <w:name w:val="Revision"/>
    <w:hidden/>
    <w:uiPriority w:val="99"/>
    <w:semiHidden/>
    <w:rsid w:val="00C007E9"/>
    <w:pPr>
      <w:spacing w:after="0" w:line="240" w:lineRule="auto"/>
    </w:pPr>
    <w:rPr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59A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59A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59A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F8059A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F8059A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F8059A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8059A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F8059A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904529B405D9946AFCA46F6EA4C9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B1B31-9645-A748-BA64-C6A818ED7BD8}"/>
      </w:docPartPr>
      <w:docPartBody>
        <w:p w:rsidR="002A3061" w:rsidRDefault="002A3061">
          <w:pPr>
            <w:pStyle w:val="1904529B405D9946AFCA46F6EA4C91CE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4A"/>
    <w:rsid w:val="002A3061"/>
    <w:rsid w:val="003C3630"/>
    <w:rsid w:val="005D454A"/>
    <w:rsid w:val="00A1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904529B405D9946AFCA46F6EA4C91CE">
    <w:name w:val="1904529B405D9946AFCA46F6EA4C91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3</TotalTime>
  <Pages>1</Pages>
  <Words>64</Words>
  <Characters>321</Characters>
  <Application>Microsoft Office Word</Application>
  <DocSecurity>0</DocSecurity>
  <Lines>60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DEMOCRATIC VOTING</vt:lpstr>
    </vt:vector>
  </TitlesOfParts>
  <Manager/>
  <Company/>
  <LinksUpToDate>false</LinksUpToDate>
  <CharactersWithSpaces>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Democratic Voting</dc:title>
  <dc:subject/>
  <dc:creator>K20 Center</dc:creator>
  <cp:keywords/>
  <dc:description/>
  <cp:lastModifiedBy>Gracia, Ann M.</cp:lastModifiedBy>
  <cp:revision>4</cp:revision>
  <cp:lastPrinted>2016-07-14T14:08:00Z</cp:lastPrinted>
  <dcterms:created xsi:type="dcterms:W3CDTF">2024-02-07T17:35:00Z</dcterms:created>
  <dcterms:modified xsi:type="dcterms:W3CDTF">2026-07-23T16:21:00Z</dcterms:modified>
  <cp:category/>
</cp:coreProperties>
</file>