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685295BD" w14:textId="77777777" w:rsidR="002E1087" w:rsidRPr="00E64503" w:rsidRDefault="002E1087" w:rsidP="002E1087">
      <w:pPr>
        <w:pStyle w:val="Title"/>
        <w:rPr>
          <w:lang w:val="es-ES"/>
        </w:rPr>
      </w:pPr>
      <w:r>
        <w:rPr>
          <w:lang w:val="es-ES"/>
        </w:rPr>
        <w:t>DADO</w:t>
      </w:r>
      <w:r w:rsidRPr="00E64503">
        <w:rPr>
          <w:lang w:val="es-ES"/>
        </w:rPr>
        <w:t xml:space="preserve">, </w:t>
      </w:r>
      <w:r>
        <w:rPr>
          <w:lang w:val="es-ES"/>
        </w:rPr>
        <w:t>RECIBIDO</w:t>
      </w:r>
      <w:r w:rsidRPr="00E64503">
        <w:rPr>
          <w:lang w:val="es-ES"/>
        </w:rPr>
        <w:t>, REFLE</w:t>
      </w:r>
      <w:r>
        <w:rPr>
          <w:lang w:val="es-ES"/>
        </w:rPr>
        <w:t>XIONADO</w:t>
      </w:r>
    </w:p>
    <w:p w14:paraId="2F230420" w14:textId="3C4B1253" w:rsidR="00E55B22" w:rsidRPr="00884892" w:rsidRDefault="002E1087" w:rsidP="002E1087">
      <w:pPr>
        <w:pStyle w:val="NormalWeb"/>
        <w:rPr>
          <w:rFonts w:asciiTheme="majorHAnsi" w:hAnsiTheme="majorHAnsi" w:cstheme="majorHAnsi"/>
          <w:color w:val="971D20" w:themeColor="accent3"/>
        </w:rPr>
      </w:pPr>
      <w:r w:rsidRPr="00884892">
        <w:rPr>
          <w:rStyle w:val="Strong"/>
          <w:rFonts w:asciiTheme="majorHAnsi" w:hAnsiTheme="majorHAnsi" w:cstheme="majorHAnsi"/>
          <w:color w:val="971D20" w:themeColor="accent3"/>
        </w:rPr>
        <w:t>Escribe aquí una pregunta relacionada con la lección.</w:t>
      </w:r>
    </w:p>
    <w:tbl>
      <w:tblPr>
        <w:tblStyle w:val="a"/>
        <w:tblW w:w="1315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4385"/>
        <w:gridCol w:w="4385"/>
        <w:gridCol w:w="4385"/>
      </w:tblGrid>
      <w:tr w:rsidR="00E55B22" w14:paraId="2B969309" w14:textId="77777777" w:rsidTr="00884892">
        <w:trPr>
          <w:trHeight w:val="403"/>
        </w:trPr>
        <w:tc>
          <w:tcPr>
            <w:tcW w:w="438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shd w:val="clear" w:color="auto" w:fill="285781" w:themeFill="accent2"/>
            <w:vAlign w:val="center"/>
          </w:tcPr>
          <w:p w14:paraId="6D620DC6" w14:textId="3751A65A" w:rsidR="00E55B22" w:rsidRDefault="002E1087" w:rsidP="0037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Dado</w:t>
            </w:r>
          </w:p>
        </w:tc>
        <w:tc>
          <w:tcPr>
            <w:tcW w:w="438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shd w:val="clear" w:color="auto" w:fill="285781" w:themeFill="accent2"/>
            <w:vAlign w:val="center"/>
          </w:tcPr>
          <w:p w14:paraId="65B75013" w14:textId="4C863F0A" w:rsidR="00E55B22" w:rsidRDefault="002E1087" w:rsidP="0037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Recibido</w:t>
            </w:r>
          </w:p>
        </w:tc>
        <w:tc>
          <w:tcPr>
            <w:tcW w:w="438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shd w:val="clear" w:color="auto" w:fill="285781" w:themeFill="accent2"/>
            <w:vAlign w:val="center"/>
          </w:tcPr>
          <w:p w14:paraId="4487DF84" w14:textId="5A907A2B" w:rsidR="00E55B22" w:rsidRDefault="002E1087" w:rsidP="00370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Reflexionado</w:t>
            </w:r>
          </w:p>
        </w:tc>
      </w:tr>
      <w:tr w:rsidR="00E55B22" w14:paraId="369722FA" w14:textId="77777777" w:rsidTr="00884892">
        <w:trPr>
          <w:trHeight w:val="2477"/>
        </w:trPr>
        <w:tc>
          <w:tcPr>
            <w:tcW w:w="4385" w:type="dxa"/>
            <w:vMerge w:val="restart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A939011" w14:textId="77777777" w:rsidR="00E55B22" w:rsidRDefault="00E55B22">
            <w:pPr>
              <w:pStyle w:val="Heading1"/>
              <w:rPr>
                <w:color w:val="000000"/>
              </w:rPr>
            </w:pPr>
          </w:p>
        </w:tc>
        <w:tc>
          <w:tcPr>
            <w:tcW w:w="438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A0AC72D" w14:textId="77777777" w:rsidR="00E55B22" w:rsidRDefault="00E55B22"/>
        </w:tc>
        <w:tc>
          <w:tcPr>
            <w:tcW w:w="4385" w:type="dxa"/>
            <w:vMerge w:val="restart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A87CB83" w14:textId="77777777" w:rsidR="00E55B22" w:rsidRDefault="00E55B22"/>
        </w:tc>
      </w:tr>
      <w:tr w:rsidR="00E55B22" w14:paraId="4465F202" w14:textId="77777777" w:rsidTr="00884892">
        <w:trPr>
          <w:trHeight w:val="2043"/>
        </w:trPr>
        <w:tc>
          <w:tcPr>
            <w:tcW w:w="438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F25A81C" w14:textId="77777777" w:rsidR="00E55B22" w:rsidRDefault="00E55B22"/>
        </w:tc>
        <w:tc>
          <w:tcPr>
            <w:tcW w:w="438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2AF2B77" w14:textId="77777777" w:rsidR="00E55B22" w:rsidRDefault="00E55B22"/>
        </w:tc>
        <w:tc>
          <w:tcPr>
            <w:tcW w:w="438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5234048" w14:textId="77777777" w:rsidR="00E55B22" w:rsidRDefault="00E55B22"/>
        </w:tc>
      </w:tr>
      <w:tr w:rsidR="00E55B22" w14:paraId="351C5CE2" w14:textId="77777777" w:rsidTr="00884892">
        <w:trPr>
          <w:trHeight w:val="1692"/>
        </w:trPr>
        <w:tc>
          <w:tcPr>
            <w:tcW w:w="438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6020721" w14:textId="77777777" w:rsidR="00E55B22" w:rsidRDefault="00E55B22"/>
        </w:tc>
        <w:tc>
          <w:tcPr>
            <w:tcW w:w="438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6D82CA4" w14:textId="77777777" w:rsidR="00E55B22" w:rsidRDefault="00E55B22"/>
        </w:tc>
        <w:tc>
          <w:tcPr>
            <w:tcW w:w="438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E357D80" w14:textId="77777777" w:rsidR="00E55B22" w:rsidRDefault="00E55B22"/>
        </w:tc>
      </w:tr>
    </w:tbl>
    <w:p w14:paraId="1C242B96" w14:textId="77777777" w:rsidR="00E55B22" w:rsidRPr="001F652F" w:rsidRDefault="00E55B22" w:rsidP="001F652F">
      <w:pPr>
        <w:rPr>
          <w:sz w:val="12"/>
          <w:szCs w:val="12"/>
        </w:rPr>
      </w:pPr>
    </w:p>
    <w:sectPr w:rsidR="00E55B22" w:rsidRPr="001F652F">
      <w:headerReference w:type="even" r:id="rId7"/>
      <w:headerReference w:type="default" r:id="rId8"/>
      <w:footerReference w:type="default" r:id="rId9"/>
      <w:headerReference w:type="first" r:id="rId10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D5A1E9" w14:textId="77777777" w:rsidR="006E40DB" w:rsidRDefault="006E40DB">
      <w:pPr>
        <w:spacing w:after="0" w:line="240" w:lineRule="auto"/>
      </w:pPr>
      <w:r>
        <w:separator/>
      </w:r>
    </w:p>
  </w:endnote>
  <w:endnote w:type="continuationSeparator" w:id="0">
    <w:p w14:paraId="77449097" w14:textId="77777777" w:rsidR="006E40DB" w:rsidRDefault="006E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9E7B5E" w14:textId="18883362" w:rsidR="00E55B22" w:rsidRDefault="008848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9FDB37B" wp14:editId="173A55BE">
          <wp:simplePos x="0" y="0"/>
          <wp:positionH relativeFrom="column">
            <wp:posOffset>3681095</wp:posOffset>
          </wp:positionH>
          <wp:positionV relativeFrom="paragraph">
            <wp:posOffset>-108585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7D7AD36" wp14:editId="4D6380B3">
              <wp:simplePos x="0" y="0"/>
              <wp:positionH relativeFrom="column">
                <wp:posOffset>3504631</wp:posOffset>
              </wp:positionH>
              <wp:positionV relativeFrom="paragraph">
                <wp:posOffset>-144813</wp:posOffset>
              </wp:positionV>
              <wp:extent cx="4010025" cy="30353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9D2F7" w14:textId="091D474B" w:rsidR="00E55B22" w:rsidRPr="00DA686E" w:rsidRDefault="00884892" w:rsidP="00884892">
                          <w:pPr>
                            <w:pStyle w:val="Footer"/>
                          </w:pPr>
                          <w:fldSimple w:instr=" TITLE  \* MERGEFORMAT ">
                            <w:r>
                              <w:t>Give, Get, Reflect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D7AD36" id="Rectangle 1" o:spid="_x0000_s1026" style="position:absolute;margin-left:275.95pt;margin-top:-11.4pt;width:315.75pt;height:23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" filled="f" stroked="f">
              <v:textbox inset="2.53958mm,1.2694mm,2.53958mm,1.2694mm">
                <w:txbxContent>
                  <w:p w14:paraId="3A89D2F7" w14:textId="091D474B" w:rsidR="00E55B22" w:rsidRPr="00DA686E" w:rsidRDefault="00884892" w:rsidP="00884892">
                    <w:pPr>
                      <w:pStyle w:val="Footer"/>
                    </w:pPr>
                    <w:fldSimple w:instr=" TITLE  \* MERGEFORMAT ">
                      <w:r>
                        <w:t>Give, Get, Reflect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64F6A5" w14:textId="77777777" w:rsidR="006E40DB" w:rsidRDefault="006E40DB">
      <w:pPr>
        <w:spacing w:after="0" w:line="240" w:lineRule="auto"/>
      </w:pPr>
      <w:r>
        <w:separator/>
      </w:r>
    </w:p>
  </w:footnote>
  <w:footnote w:type="continuationSeparator" w:id="0">
    <w:p w14:paraId="74272493" w14:textId="77777777" w:rsidR="006E40DB" w:rsidRDefault="006E4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53E4F4" w14:textId="77777777" w:rsidR="00D946A2" w:rsidRDefault="00D946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1C547E" w14:textId="77777777" w:rsidR="00D946A2" w:rsidRDefault="00D946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377087" w14:textId="77777777" w:rsidR="00D946A2" w:rsidRDefault="00D946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displayBackgroundShape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22"/>
    <w:rsid w:val="000A3FE8"/>
    <w:rsid w:val="000C43F6"/>
    <w:rsid w:val="000E05CF"/>
    <w:rsid w:val="001F652F"/>
    <w:rsid w:val="0022516C"/>
    <w:rsid w:val="002D7E66"/>
    <w:rsid w:val="002E1087"/>
    <w:rsid w:val="003705B9"/>
    <w:rsid w:val="003E2106"/>
    <w:rsid w:val="004B0212"/>
    <w:rsid w:val="004C658F"/>
    <w:rsid w:val="004F1840"/>
    <w:rsid w:val="006E40DB"/>
    <w:rsid w:val="006E74F8"/>
    <w:rsid w:val="006F6795"/>
    <w:rsid w:val="007C0B05"/>
    <w:rsid w:val="00833FA3"/>
    <w:rsid w:val="00884892"/>
    <w:rsid w:val="009478C4"/>
    <w:rsid w:val="009D731B"/>
    <w:rsid w:val="00B26B44"/>
    <w:rsid w:val="00D946A2"/>
    <w:rsid w:val="00DA686E"/>
    <w:rsid w:val="00E375DD"/>
    <w:rsid w:val="00E55B22"/>
    <w:rsid w:val="00EC2F41"/>
    <w:rsid w:val="00EF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B9714"/>
  <w15:docId w15:val="{48F2C199-4261-E34B-BA71-B24A6993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84892"/>
    <w:pPr>
      <w:spacing w:after="160" w:line="278" w:lineRule="auto"/>
    </w:pPr>
    <w:rPr>
      <w:rFonts w:eastAsiaTheme="minorHAnsi"/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892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4892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884892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892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88489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84892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884892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4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892"/>
    <w:rPr>
      <w:rFonts w:eastAsiaTheme="minorHAnsi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884892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884892"/>
    <w:rPr>
      <w:rFonts w:eastAsiaTheme="minorHAnsi"/>
      <w:b/>
      <w:bCs/>
      <w:caps/>
      <w:kern w:val="2"/>
      <w14:ligatures w14:val="standardContextual"/>
    </w:rPr>
  </w:style>
  <w:style w:type="paragraph" w:styleId="NormalWeb">
    <w:name w:val="Normal (Web)"/>
    <w:basedOn w:val="Normal"/>
    <w:uiPriority w:val="99"/>
    <w:unhideWhenUsed/>
    <w:rsid w:val="002E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E108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892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892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892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884892"/>
    <w:rPr>
      <w:rFonts w:eastAsiaTheme="majorEastAsia"/>
      <w:b/>
      <w:bCs/>
      <w:color w:val="971D20" w:themeColor="accent3"/>
      <w:kern w:val="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884892"/>
    <w:rPr>
      <w:rFonts w:eastAsiaTheme="majorEastAsia"/>
      <w:i/>
      <w:iCs/>
      <w:color w:val="971D20" w:themeColor="accent3"/>
      <w:kern w:val="2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884892"/>
    <w:rPr>
      <w:rFonts w:eastAsiaTheme="majorEastAsia"/>
      <w:i/>
      <w:iCs/>
      <w:color w:val="000000" w:themeColor="text1"/>
      <w:kern w:val="2"/>
      <w:sz w:val="18"/>
      <w:szCs w:val="1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892"/>
    <w:rPr>
      <w:rFonts w:eastAsiaTheme="majorEastAsia" w:cstheme="majorBidi"/>
      <w:i/>
      <w:iCs/>
      <w:color w:val="1E6792" w:themeColor="accent1" w:themeShade="BF"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892"/>
    <w:rPr>
      <w:rFonts w:eastAsiaTheme="majorEastAsia" w:cstheme="majorBidi"/>
      <w:color w:val="1E6792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892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884892"/>
    <w:rPr>
      <w:rFonts w:eastAsiaTheme="majorEastAsia"/>
      <w:b/>
      <w:bCs/>
      <w:caps/>
      <w:spacing w:val="-10"/>
      <w:kern w:val="28"/>
      <w:sz w:val="32"/>
      <w:szCs w:val="3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4892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84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892"/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8848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892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892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892"/>
    <w:rPr>
      <w:rFonts w:eastAsiaTheme="minorHAnsi"/>
      <w:i/>
      <w:iCs/>
      <w:color w:val="1E6792" w:themeColor="accent1" w:themeShade="BF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84892"/>
    <w:rPr>
      <w:b/>
      <w:bCs/>
      <w:smallCaps/>
      <w:color w:val="1E6792" w:themeColor="accent1" w:themeShade="BF"/>
      <w:spacing w:val="5"/>
    </w:rPr>
  </w:style>
  <w:style w:type="paragraph" w:customStyle="1" w:styleId="BlockQuote">
    <w:name w:val="Block Quote"/>
    <w:basedOn w:val="Normal"/>
    <w:qFormat/>
    <w:rsid w:val="00884892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884892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892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884892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Horizont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Template 2025.dotx</Template>
  <TotalTime>2</TotalTime>
  <Pages>1</Pages>
  <Words>15</Words>
  <Characters>109</Characters>
  <Application>Microsoft Office Word</Application>
  <DocSecurity>0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GIVE, GET, REFLECT</vt:lpstr>
    </vt:vector>
  </TitlesOfParts>
  <Manager/>
  <Company/>
  <LinksUpToDate>false</LinksUpToDate>
  <CharactersWithSpaces>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Give, Get, Reflect</dc:title>
  <dc:subject/>
  <dc:creator>K20 Center</dc:creator>
  <cp:keywords/>
  <dc:description/>
  <cp:lastModifiedBy>Gracia, Ann M.</cp:lastModifiedBy>
  <cp:revision>4</cp:revision>
  <cp:lastPrinted>2026-07-20T20:58:00Z</cp:lastPrinted>
  <dcterms:created xsi:type="dcterms:W3CDTF">2026-07-20T20:58:00Z</dcterms:created>
  <dcterms:modified xsi:type="dcterms:W3CDTF">2026-08-21T20:57:00Z</dcterms:modified>
  <cp:category/>
</cp:coreProperties>
</file>