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5D95F1E" w14:textId="719630ED" w:rsidR="00E55B22" w:rsidRDefault="00000000">
      <w:pPr>
        <w:pStyle w:val="Title"/>
      </w:pPr>
      <w:r>
        <w:t>G</w:t>
      </w:r>
      <w:r w:rsidR="004F1840">
        <w:t>IVE, GET, REFLECT</w:t>
      </w:r>
    </w:p>
    <w:p w14:paraId="2F230420" w14:textId="18E81861" w:rsidR="00E55B22" w:rsidRPr="00F132AA" w:rsidRDefault="004F1840">
      <w:pPr>
        <w:rPr>
          <w:b/>
          <w:color w:val="971D20" w:themeColor="accent3"/>
        </w:rPr>
      </w:pPr>
      <w:r w:rsidRPr="00F132AA">
        <w:rPr>
          <w:b/>
          <w:color w:val="971D20" w:themeColor="accent3"/>
        </w:rPr>
        <w:t>Write question related to lesson here.</w:t>
      </w:r>
    </w:p>
    <w:tbl>
      <w:tblPr>
        <w:tblStyle w:val="a"/>
        <w:tblW w:w="1315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385"/>
        <w:gridCol w:w="4385"/>
        <w:gridCol w:w="4385"/>
      </w:tblGrid>
      <w:tr w:rsidR="00E55B22" w14:paraId="2B969309" w14:textId="77777777" w:rsidTr="00F132AA">
        <w:trPr>
          <w:trHeight w:val="403"/>
        </w:trPr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285781" w:themeFill="accent2"/>
            <w:vAlign w:val="center"/>
          </w:tcPr>
          <w:p w14:paraId="6D620DC6" w14:textId="77777777" w:rsidR="00E55B22" w:rsidRDefault="00000000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bookmarkStart w:id="0" w:name="_gjdgxs" w:colFirst="0" w:colLast="0"/>
            <w:bookmarkEnd w:id="0"/>
            <w:r>
              <w:rPr>
                <w:b/>
                <w:color w:val="FFFFFF"/>
              </w:rPr>
              <w:t>Give</w:t>
            </w:r>
          </w:p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285781" w:themeFill="accent2"/>
            <w:vAlign w:val="center"/>
          </w:tcPr>
          <w:p w14:paraId="65B75013" w14:textId="77777777" w:rsidR="00E55B22" w:rsidRDefault="00000000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Get</w:t>
            </w:r>
          </w:p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285781" w:themeFill="accent2"/>
            <w:vAlign w:val="center"/>
          </w:tcPr>
          <w:p w14:paraId="4487DF84" w14:textId="77777777" w:rsidR="00E55B22" w:rsidRDefault="00000000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</w:t>
            </w:r>
          </w:p>
        </w:tc>
      </w:tr>
      <w:tr w:rsidR="00E55B22" w14:paraId="369722FA" w14:textId="77777777" w:rsidTr="00F132AA">
        <w:trPr>
          <w:trHeight w:val="2477"/>
        </w:trPr>
        <w:tc>
          <w:tcPr>
            <w:tcW w:w="438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A939011" w14:textId="77777777" w:rsidR="00E55B22" w:rsidRDefault="00E55B22">
            <w:pPr>
              <w:pStyle w:val="Heading1"/>
              <w:rPr>
                <w:color w:val="000000"/>
              </w:rPr>
            </w:pPr>
          </w:p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A0AC72D" w14:textId="77777777" w:rsidR="00E55B22" w:rsidRDefault="00E55B22"/>
        </w:tc>
        <w:tc>
          <w:tcPr>
            <w:tcW w:w="438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A87CB83" w14:textId="77777777" w:rsidR="00E55B22" w:rsidRDefault="00E55B22"/>
        </w:tc>
      </w:tr>
      <w:tr w:rsidR="00E55B22" w14:paraId="4465F202" w14:textId="77777777" w:rsidTr="00F132AA">
        <w:trPr>
          <w:trHeight w:val="2333"/>
        </w:trPr>
        <w:tc>
          <w:tcPr>
            <w:tcW w:w="438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F25A81C" w14:textId="77777777" w:rsidR="00E55B22" w:rsidRDefault="00E55B22"/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2AF2B77" w14:textId="77777777" w:rsidR="00E55B22" w:rsidRDefault="00E55B22"/>
        </w:tc>
        <w:tc>
          <w:tcPr>
            <w:tcW w:w="438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5234048" w14:textId="77777777" w:rsidR="00E55B22" w:rsidRDefault="00E55B22"/>
        </w:tc>
      </w:tr>
      <w:tr w:rsidR="00E55B22" w14:paraId="351C5CE2" w14:textId="77777777" w:rsidTr="00F132AA">
        <w:trPr>
          <w:trHeight w:val="1872"/>
        </w:trPr>
        <w:tc>
          <w:tcPr>
            <w:tcW w:w="438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6020721" w14:textId="77777777" w:rsidR="00E55B22" w:rsidRDefault="00E55B22"/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6D82CA4" w14:textId="77777777" w:rsidR="00E55B22" w:rsidRDefault="00E55B22"/>
        </w:tc>
        <w:tc>
          <w:tcPr>
            <w:tcW w:w="438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E357D80" w14:textId="77777777" w:rsidR="00E55B22" w:rsidRDefault="00E55B22"/>
        </w:tc>
      </w:tr>
    </w:tbl>
    <w:p w14:paraId="1C242B96" w14:textId="77777777" w:rsidR="00E55B22" w:rsidRPr="001F652F" w:rsidRDefault="00E55B22" w:rsidP="001F652F">
      <w:pPr>
        <w:rPr>
          <w:sz w:val="12"/>
          <w:szCs w:val="12"/>
        </w:rPr>
      </w:pPr>
    </w:p>
    <w:sectPr w:rsidR="00E55B22" w:rsidRPr="001F652F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5ED811" w14:textId="77777777" w:rsidR="00F03349" w:rsidRDefault="00F03349">
      <w:pPr>
        <w:spacing w:after="0" w:line="240" w:lineRule="auto"/>
      </w:pPr>
      <w:r>
        <w:separator/>
      </w:r>
    </w:p>
  </w:endnote>
  <w:endnote w:type="continuationSeparator" w:id="0">
    <w:p w14:paraId="6B2EEBD2" w14:textId="77777777" w:rsidR="00F03349" w:rsidRDefault="00F0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9E7B5E" w14:textId="504538E2" w:rsidR="00E55B22" w:rsidRDefault="00F132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D7AD36" wp14:editId="4D2AE717">
              <wp:simplePos x="0" y="0"/>
              <wp:positionH relativeFrom="column">
                <wp:posOffset>3564890</wp:posOffset>
              </wp:positionH>
              <wp:positionV relativeFrom="paragraph">
                <wp:posOffset>-134587</wp:posOffset>
              </wp:positionV>
              <wp:extent cx="4010025" cy="30353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9D2F7" w14:textId="63D8C48D" w:rsidR="00E55B22" w:rsidRPr="00DA686E" w:rsidRDefault="00F132AA" w:rsidP="00F132AA">
                          <w:pPr>
                            <w:pStyle w:val="Footer"/>
                          </w:pPr>
                          <w:fldSimple w:instr=" TITLE  \* MERGEFORMAT ">
                            <w:r>
                              <w:t>Give, Get, Reflect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D7AD36" id="Rectangle 1" o:spid="_x0000_s1026" style="position:absolute;margin-left:280.7pt;margin-top:-10.6pt;width:315.75pt;height:2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" filled="f" stroked="f">
              <v:textbox inset="2.53958mm,1.2694mm,2.53958mm,1.2694mm">
                <w:txbxContent>
                  <w:p w14:paraId="3A89D2F7" w14:textId="63D8C48D" w:rsidR="00E55B22" w:rsidRPr="00DA686E" w:rsidRDefault="00F132AA" w:rsidP="00F132AA">
                    <w:pPr>
                      <w:pStyle w:val="Footer"/>
                    </w:pPr>
                    <w:fldSimple w:instr=" TITLE  \* MERGEFORMAT ">
                      <w:r>
                        <w:t>Give, Get, Reflect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0069944B" wp14:editId="69BD90CD">
          <wp:simplePos x="0" y="0"/>
          <wp:positionH relativeFrom="column">
            <wp:posOffset>3729789</wp:posOffset>
          </wp:positionH>
          <wp:positionV relativeFrom="paragraph">
            <wp:posOffset>-75531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077FD4" w14:textId="77777777" w:rsidR="00F03349" w:rsidRDefault="00F03349">
      <w:pPr>
        <w:spacing w:after="0" w:line="240" w:lineRule="auto"/>
      </w:pPr>
      <w:r>
        <w:separator/>
      </w:r>
    </w:p>
  </w:footnote>
  <w:footnote w:type="continuationSeparator" w:id="0">
    <w:p w14:paraId="18E104B0" w14:textId="77777777" w:rsidR="00F03349" w:rsidRDefault="00F03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75C9F2" w14:textId="77777777" w:rsidR="00F132AA" w:rsidRDefault="00F13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AD3B14" w14:textId="77777777" w:rsidR="00F132AA" w:rsidRDefault="00F132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5AE2E9" w14:textId="77777777" w:rsidR="00F132AA" w:rsidRDefault="00F13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isplayBackgroundShape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22"/>
    <w:rsid w:val="000A3FE8"/>
    <w:rsid w:val="000C43F6"/>
    <w:rsid w:val="001F652F"/>
    <w:rsid w:val="0022516C"/>
    <w:rsid w:val="003705B9"/>
    <w:rsid w:val="003E2106"/>
    <w:rsid w:val="004C658F"/>
    <w:rsid w:val="004F1840"/>
    <w:rsid w:val="006E74F8"/>
    <w:rsid w:val="006F6795"/>
    <w:rsid w:val="007C0B05"/>
    <w:rsid w:val="00833FA3"/>
    <w:rsid w:val="009478C4"/>
    <w:rsid w:val="009D731B"/>
    <w:rsid w:val="00B26B44"/>
    <w:rsid w:val="00DA686E"/>
    <w:rsid w:val="00E375DD"/>
    <w:rsid w:val="00E55B22"/>
    <w:rsid w:val="00EC2F41"/>
    <w:rsid w:val="00EF515C"/>
    <w:rsid w:val="00F03349"/>
    <w:rsid w:val="00F1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9714"/>
  <w15:docId w15:val="{48F2C199-4261-E34B-BA71-B24A6993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132AA"/>
    <w:pPr>
      <w:spacing w:after="160" w:line="278" w:lineRule="auto"/>
    </w:pPr>
    <w:rPr>
      <w:rFonts w:eastAsiaTheme="minorHAns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2AA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2AA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F132AA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2AA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F132A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132AA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F132AA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3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2AA"/>
    <w:rPr>
      <w:rFonts w:eastAsiaTheme="minorHAns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F132A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F132AA"/>
    <w:rPr>
      <w:rFonts w:eastAsiaTheme="minorHAnsi"/>
      <w:b/>
      <w:bCs/>
      <w:caps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2AA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2AA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2AA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F132AA"/>
    <w:rPr>
      <w:rFonts w:eastAsiaTheme="majorEastAsia"/>
      <w:b/>
      <w:bCs/>
      <w:color w:val="971D20" w:themeColor="accent3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F132AA"/>
    <w:rPr>
      <w:rFonts w:eastAsiaTheme="majorEastAsia"/>
      <w:i/>
      <w:iCs/>
      <w:color w:val="971D20" w:themeColor="accent3"/>
      <w:kern w:val="2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F132AA"/>
    <w:rPr>
      <w:rFonts w:eastAsiaTheme="majorEastAsia"/>
      <w:i/>
      <w:iCs/>
      <w:color w:val="000000" w:themeColor="text1"/>
      <w:kern w:val="2"/>
      <w:sz w:val="18"/>
      <w:szCs w:val="1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2AA"/>
    <w:rPr>
      <w:rFonts w:eastAsiaTheme="majorEastAsia" w:cstheme="majorBidi"/>
      <w:i/>
      <w:iCs/>
      <w:color w:val="1E6792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2AA"/>
    <w:rPr>
      <w:rFonts w:eastAsiaTheme="majorEastAsia" w:cstheme="majorBidi"/>
      <w:color w:val="1E6792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2AA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F132AA"/>
    <w:rPr>
      <w:rFonts w:eastAsiaTheme="majorEastAsia"/>
      <w:b/>
      <w:bCs/>
      <w:caps/>
      <w:spacing w:val="-10"/>
      <w:kern w:val="28"/>
      <w:sz w:val="32"/>
      <w:szCs w:val="3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32A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F13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2AA"/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F13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2AA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2AA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2AA"/>
    <w:rPr>
      <w:rFonts w:eastAsiaTheme="minorHAnsi"/>
      <w:i/>
      <w:iCs/>
      <w:color w:val="1E6792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F132AA"/>
    <w:rPr>
      <w:b/>
      <w:bCs/>
      <w:smallCaps/>
      <w:color w:val="1E6792" w:themeColor="accent1" w:themeShade="BF"/>
      <w:spacing w:val="5"/>
    </w:rPr>
  </w:style>
  <w:style w:type="paragraph" w:customStyle="1" w:styleId="BlockQuote">
    <w:name w:val="Block Quote"/>
    <w:basedOn w:val="Normal"/>
    <w:qFormat/>
    <w:rsid w:val="00F132AA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132AA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2AA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F132AA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Horizont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3</TotalTime>
  <Pages>1</Pages>
  <Words>12</Words>
  <Characters>63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GIVE, GET, REFLECT</vt:lpstr>
    </vt:vector>
  </TitlesOfParts>
  <Manager/>
  <Company/>
  <LinksUpToDate>false</LinksUpToDate>
  <CharactersWithSpaces>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Give, Get, Reflect</dc:title>
  <dc:subject/>
  <dc:creator>K20 Center</dc:creator>
  <cp:keywords/>
  <dc:description/>
  <cp:lastModifiedBy>Gracia, Ann M.</cp:lastModifiedBy>
  <cp:revision>3</cp:revision>
  <cp:lastPrinted>2022-06-27T15:18:00Z</cp:lastPrinted>
  <dcterms:created xsi:type="dcterms:W3CDTF">2024-02-12T16:22:00Z</dcterms:created>
  <dcterms:modified xsi:type="dcterms:W3CDTF">2026-08-21T20:56:00Z</dcterms:modified>
  <cp:category/>
</cp:coreProperties>
</file>