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7816A262" w14:textId="63A238CD" w:rsidR="00446C13" w:rsidRPr="00DC7A6D" w:rsidRDefault="00DC3A8A" w:rsidP="00A5712A">
      <w:pPr>
        <w:pStyle w:val="Title"/>
        <w:jc w:val="center"/>
      </w:pPr>
      <w:r>
        <w:t>Plus Delta Chart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88AC3" w:themeColor="accent1"/>
          <w:insideV w:val="single" w:sz="4" w:space="0" w:color="288AC3" w:themeColor="accent1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DC3A8A" w14:paraId="65FC8A7C" w14:textId="77777777" w:rsidTr="005E7FF7">
        <w:tc>
          <w:tcPr>
            <w:tcW w:w="2500" w:type="pct"/>
          </w:tcPr>
          <w:p w14:paraId="4D7B0082" w14:textId="5F68EEBF" w:rsidR="00DC3A8A" w:rsidRPr="005E7FF7" w:rsidRDefault="00DC3A8A" w:rsidP="00DC3A8A">
            <w:pPr>
              <w:pStyle w:val="TableData"/>
              <w:jc w:val="center"/>
              <w:rPr>
                <w:b/>
                <w:bCs/>
                <w:color w:val="971D20" w:themeColor="accent3"/>
                <w:sz w:val="28"/>
              </w:rPr>
            </w:pPr>
            <w:r w:rsidRPr="005E7FF7">
              <w:rPr>
                <w:b/>
                <w:bCs/>
                <w:color w:val="971D20" w:themeColor="accent3"/>
                <w:sz w:val="28"/>
              </w:rPr>
              <w:t>Plus (+)</w:t>
            </w:r>
          </w:p>
        </w:tc>
        <w:tc>
          <w:tcPr>
            <w:tcW w:w="2500" w:type="pct"/>
          </w:tcPr>
          <w:p w14:paraId="02CF4E53" w14:textId="19812458" w:rsidR="00DC3A8A" w:rsidRPr="005E7FF7" w:rsidRDefault="00DC3A8A" w:rsidP="00DC3A8A">
            <w:pPr>
              <w:pStyle w:val="TableData"/>
              <w:jc w:val="center"/>
              <w:rPr>
                <w:b/>
                <w:bCs/>
                <w:color w:val="971D20" w:themeColor="accent3"/>
                <w:sz w:val="28"/>
              </w:rPr>
            </w:pPr>
            <w:r w:rsidRPr="005E7FF7">
              <w:rPr>
                <w:b/>
                <w:bCs/>
                <w:color w:val="971D20" w:themeColor="accent3"/>
                <w:sz w:val="28"/>
              </w:rPr>
              <w:t>Delta (</w:t>
            </w:r>
            <w:r w:rsidRPr="005E7FF7">
              <w:rPr>
                <w:rFonts w:cstheme="minorHAnsi"/>
                <w:b/>
                <w:bCs/>
                <w:color w:val="971D20" w:themeColor="accent3"/>
                <w:sz w:val="28"/>
              </w:rPr>
              <w:t>Δ</w:t>
            </w:r>
            <w:r w:rsidRPr="005E7FF7">
              <w:rPr>
                <w:b/>
                <w:bCs/>
                <w:color w:val="971D20" w:themeColor="accent3"/>
                <w:sz w:val="28"/>
              </w:rPr>
              <w:t>)</w:t>
            </w:r>
          </w:p>
        </w:tc>
      </w:tr>
      <w:tr w:rsidR="00DC3A8A" w14:paraId="26D1A899" w14:textId="77777777" w:rsidTr="005E7FF7">
        <w:tc>
          <w:tcPr>
            <w:tcW w:w="2500" w:type="pct"/>
          </w:tcPr>
          <w:p w14:paraId="27D87FB1" w14:textId="77777777" w:rsidR="00DC3A8A" w:rsidRDefault="00DC3A8A" w:rsidP="00AA35C6">
            <w:pPr>
              <w:pStyle w:val="TableData"/>
            </w:pPr>
          </w:p>
          <w:p w14:paraId="2B4B8835" w14:textId="77777777" w:rsidR="00DC3A8A" w:rsidRDefault="00DC3A8A" w:rsidP="00AA35C6">
            <w:pPr>
              <w:pStyle w:val="TableData"/>
            </w:pPr>
          </w:p>
          <w:p w14:paraId="3ED54FA7" w14:textId="77777777" w:rsidR="00DC3A8A" w:rsidRDefault="00DC3A8A" w:rsidP="00AA35C6">
            <w:pPr>
              <w:pStyle w:val="TableData"/>
            </w:pPr>
          </w:p>
          <w:p w14:paraId="59A8AB9F" w14:textId="77777777" w:rsidR="00DC3A8A" w:rsidRDefault="00DC3A8A" w:rsidP="00AA35C6">
            <w:pPr>
              <w:pStyle w:val="TableData"/>
            </w:pPr>
          </w:p>
          <w:p w14:paraId="6A78BA1D" w14:textId="77777777" w:rsidR="00DC3A8A" w:rsidRDefault="00DC3A8A" w:rsidP="00AA35C6">
            <w:pPr>
              <w:pStyle w:val="TableData"/>
            </w:pPr>
          </w:p>
          <w:p w14:paraId="023DB65F" w14:textId="77777777" w:rsidR="00DC3A8A" w:rsidRDefault="00DC3A8A" w:rsidP="00AA35C6">
            <w:pPr>
              <w:pStyle w:val="TableData"/>
            </w:pPr>
          </w:p>
          <w:p w14:paraId="110DA027" w14:textId="77777777" w:rsidR="00DC3A8A" w:rsidRDefault="00DC3A8A" w:rsidP="00AA35C6">
            <w:pPr>
              <w:pStyle w:val="TableData"/>
            </w:pPr>
          </w:p>
          <w:p w14:paraId="07E021E1" w14:textId="77777777" w:rsidR="00DC3A8A" w:rsidRDefault="00DC3A8A" w:rsidP="00AA35C6">
            <w:pPr>
              <w:pStyle w:val="TableData"/>
            </w:pPr>
          </w:p>
          <w:p w14:paraId="26082DB2" w14:textId="77777777" w:rsidR="00DC3A8A" w:rsidRDefault="00DC3A8A" w:rsidP="00AA35C6">
            <w:pPr>
              <w:pStyle w:val="TableData"/>
            </w:pPr>
          </w:p>
          <w:p w14:paraId="4D635C49" w14:textId="77777777" w:rsidR="00DC3A8A" w:rsidRDefault="00DC3A8A" w:rsidP="00AA35C6">
            <w:pPr>
              <w:pStyle w:val="TableData"/>
            </w:pPr>
          </w:p>
          <w:p w14:paraId="3FE8F3B8" w14:textId="77777777" w:rsidR="00DC3A8A" w:rsidRDefault="00DC3A8A" w:rsidP="00AA35C6">
            <w:pPr>
              <w:pStyle w:val="TableData"/>
            </w:pPr>
          </w:p>
          <w:p w14:paraId="6EDB95DD" w14:textId="77777777" w:rsidR="00DC3A8A" w:rsidRDefault="00DC3A8A" w:rsidP="00AA35C6">
            <w:pPr>
              <w:pStyle w:val="TableData"/>
            </w:pPr>
          </w:p>
          <w:p w14:paraId="25B7B06B" w14:textId="77777777" w:rsidR="00DC3A8A" w:rsidRDefault="00DC3A8A" w:rsidP="00AA35C6">
            <w:pPr>
              <w:pStyle w:val="TableData"/>
            </w:pPr>
          </w:p>
          <w:p w14:paraId="44D4CA66" w14:textId="77777777" w:rsidR="00DC3A8A" w:rsidRDefault="00DC3A8A" w:rsidP="00AA35C6">
            <w:pPr>
              <w:pStyle w:val="TableData"/>
            </w:pPr>
          </w:p>
          <w:p w14:paraId="7A0A297C" w14:textId="77777777" w:rsidR="00DC3A8A" w:rsidRDefault="00DC3A8A" w:rsidP="00AA35C6">
            <w:pPr>
              <w:pStyle w:val="TableData"/>
            </w:pPr>
          </w:p>
          <w:p w14:paraId="0BCD9EF4" w14:textId="77777777" w:rsidR="00DC3A8A" w:rsidRDefault="00DC3A8A" w:rsidP="00AA35C6">
            <w:pPr>
              <w:pStyle w:val="TableData"/>
            </w:pPr>
          </w:p>
          <w:p w14:paraId="4059D03E" w14:textId="77777777" w:rsidR="00DC3A8A" w:rsidRDefault="00DC3A8A" w:rsidP="00AA35C6">
            <w:pPr>
              <w:pStyle w:val="TableData"/>
            </w:pPr>
          </w:p>
          <w:p w14:paraId="40E2A1D6" w14:textId="77777777" w:rsidR="00DC3A8A" w:rsidRDefault="00DC3A8A" w:rsidP="00AA35C6">
            <w:pPr>
              <w:pStyle w:val="TableData"/>
            </w:pPr>
          </w:p>
          <w:p w14:paraId="07072F19" w14:textId="77777777" w:rsidR="00DC3A8A" w:rsidRDefault="00DC3A8A" w:rsidP="00AA35C6">
            <w:pPr>
              <w:pStyle w:val="TableData"/>
            </w:pPr>
          </w:p>
          <w:p w14:paraId="44BA8C7C" w14:textId="77777777" w:rsidR="00DC3A8A" w:rsidRDefault="00DC3A8A" w:rsidP="00AA35C6">
            <w:pPr>
              <w:pStyle w:val="TableData"/>
            </w:pPr>
          </w:p>
          <w:p w14:paraId="412C95E2" w14:textId="77777777" w:rsidR="00DC3A8A" w:rsidRDefault="00DC3A8A" w:rsidP="00AA35C6">
            <w:pPr>
              <w:pStyle w:val="TableData"/>
            </w:pPr>
          </w:p>
          <w:p w14:paraId="2994FB66" w14:textId="77777777" w:rsidR="00DC3A8A" w:rsidRDefault="00DC3A8A" w:rsidP="00AA35C6">
            <w:pPr>
              <w:pStyle w:val="TableData"/>
            </w:pPr>
          </w:p>
          <w:p w14:paraId="0845E0AE" w14:textId="77777777" w:rsidR="00DC3A8A" w:rsidRDefault="00DC3A8A" w:rsidP="00AA35C6">
            <w:pPr>
              <w:pStyle w:val="TableData"/>
            </w:pPr>
          </w:p>
          <w:p w14:paraId="6E9902B6" w14:textId="77777777" w:rsidR="00DC3A8A" w:rsidRDefault="00DC3A8A" w:rsidP="00AA35C6">
            <w:pPr>
              <w:pStyle w:val="TableData"/>
            </w:pPr>
          </w:p>
          <w:p w14:paraId="3B42B7FD" w14:textId="77777777" w:rsidR="00DC3A8A" w:rsidRDefault="00DC3A8A" w:rsidP="00AA35C6">
            <w:pPr>
              <w:pStyle w:val="TableData"/>
            </w:pPr>
          </w:p>
          <w:p w14:paraId="55E9AA5A" w14:textId="77777777" w:rsidR="00DC3A8A" w:rsidRDefault="00DC3A8A" w:rsidP="00AA35C6">
            <w:pPr>
              <w:pStyle w:val="TableData"/>
            </w:pPr>
          </w:p>
          <w:p w14:paraId="2DA22113" w14:textId="77777777" w:rsidR="00DC3A8A" w:rsidRDefault="00DC3A8A" w:rsidP="00AA35C6">
            <w:pPr>
              <w:pStyle w:val="TableData"/>
            </w:pPr>
          </w:p>
          <w:p w14:paraId="68DDF87F" w14:textId="77777777" w:rsidR="00DC3A8A" w:rsidRDefault="00DC3A8A" w:rsidP="00AA35C6">
            <w:pPr>
              <w:pStyle w:val="TableData"/>
            </w:pPr>
          </w:p>
          <w:p w14:paraId="708F71DA" w14:textId="77777777" w:rsidR="00DC3A8A" w:rsidRDefault="00DC3A8A" w:rsidP="00AA35C6">
            <w:pPr>
              <w:pStyle w:val="TableData"/>
            </w:pPr>
          </w:p>
          <w:p w14:paraId="54399FCE" w14:textId="77777777" w:rsidR="00DC3A8A" w:rsidRDefault="00DC3A8A" w:rsidP="00AA35C6">
            <w:pPr>
              <w:pStyle w:val="TableData"/>
            </w:pPr>
          </w:p>
          <w:p w14:paraId="4726E8EC" w14:textId="77777777" w:rsidR="00DC3A8A" w:rsidRDefault="00DC3A8A" w:rsidP="00AA35C6">
            <w:pPr>
              <w:pStyle w:val="TableData"/>
            </w:pPr>
          </w:p>
          <w:p w14:paraId="5046775C" w14:textId="77777777" w:rsidR="00DC3A8A" w:rsidRDefault="00DC3A8A" w:rsidP="00AA35C6">
            <w:pPr>
              <w:pStyle w:val="TableData"/>
            </w:pPr>
          </w:p>
          <w:p w14:paraId="1EDE11B0" w14:textId="3AC26FC4" w:rsidR="00DC3A8A" w:rsidRDefault="00DC3A8A" w:rsidP="00AA35C6">
            <w:pPr>
              <w:pStyle w:val="TableData"/>
            </w:pPr>
          </w:p>
        </w:tc>
        <w:tc>
          <w:tcPr>
            <w:tcW w:w="2500" w:type="pct"/>
          </w:tcPr>
          <w:p w14:paraId="485959AA" w14:textId="77777777" w:rsidR="00DC3A8A" w:rsidRDefault="00DC3A8A" w:rsidP="00AA35C6">
            <w:pPr>
              <w:pStyle w:val="TableData"/>
            </w:pPr>
          </w:p>
        </w:tc>
      </w:tr>
    </w:tbl>
    <w:p w14:paraId="3A540A29" w14:textId="3A5DF75D" w:rsidR="0036040A" w:rsidRPr="0036040A" w:rsidRDefault="0036040A" w:rsidP="00DC3A8A"/>
    <w:sectPr w:rsidR="0036040A" w:rsidRPr="0036040A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B0AB20" w14:textId="77777777" w:rsidR="00227D4F" w:rsidRDefault="00227D4F" w:rsidP="00293785">
      <w:pPr>
        <w:spacing w:after="0" w:line="240" w:lineRule="auto"/>
      </w:pPr>
      <w:r>
        <w:separator/>
      </w:r>
    </w:p>
  </w:endnote>
  <w:endnote w:type="continuationSeparator" w:id="0">
    <w:p w14:paraId="032BE438" w14:textId="77777777" w:rsidR="00227D4F" w:rsidRDefault="00227D4F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1DA1F0" w14:textId="3F72672E" w:rsidR="00293785" w:rsidRDefault="005E7FF7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10EA721" wp14:editId="33C3CAD0">
              <wp:simplePos x="0" y="0"/>
              <wp:positionH relativeFrom="column">
                <wp:posOffset>1233805</wp:posOffset>
              </wp:positionH>
              <wp:positionV relativeFrom="paragraph">
                <wp:posOffset>-195580</wp:posOffset>
              </wp:positionV>
              <wp:extent cx="4000500" cy="285750"/>
              <wp:effectExtent l="0" t="0" r="0" b="0"/>
              <wp:wrapNone/>
              <wp:docPr id="1145835704" name="Text Box 114583570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D3AD80" w14:textId="10EEEC00" w:rsidR="005E7FF7" w:rsidRPr="00A5712A" w:rsidRDefault="005E7FF7" w:rsidP="00A5712A">
                          <w:pPr>
                            <w:pStyle w:val="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2B72F6B05967EC438A105C5CD976E889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Pr="00A5712A">
                                <w:t>Plus Delta Chart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0EA721" id="_x0000_t202" coordsize="21600,21600" o:spt="202" path="m,l,21600r21600,l21600,xe">
              <v:stroke joinstyle="miter"/>
              <v:path gradientshapeok="t" o:connecttype="rect"/>
            </v:shapetype>
            <v:shape id="Text Box 1145835704" o:spid="_x0000_s1026" type="#_x0000_t202" style="position:absolute;left:0;text-align:left;margin-left:97.15pt;margin-top:-15.4pt;width:315pt;height:2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" filled="f" stroked="f">
              <v:textbox>
                <w:txbxContent>
                  <w:p w14:paraId="5FD3AD80" w14:textId="10EEEC00" w:rsidR="005E7FF7" w:rsidRPr="00A5712A" w:rsidRDefault="005E7FF7" w:rsidP="00A5712A">
                    <w:pPr>
                      <w:pStyle w:val="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2B72F6B05967EC438A105C5CD976E889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Pr="00A5712A">
                          <w:t>Plus Delta Chart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0" distR="0" simplePos="0" relativeHeight="251670528" behindDoc="1" locked="0" layoutInCell="1" hidden="0" allowOverlap="1" wp14:anchorId="49DE0C23" wp14:editId="6120F249">
          <wp:simplePos x="0" y="0"/>
          <wp:positionH relativeFrom="column">
            <wp:posOffset>1840865</wp:posOffset>
          </wp:positionH>
          <wp:positionV relativeFrom="paragraph">
            <wp:posOffset>-173990</wp:posOffset>
          </wp:positionV>
          <wp:extent cx="4224020" cy="437515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24020" cy="4375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349E"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EC8130F" wp14:editId="649522A8">
              <wp:simplePos x="0" y="0"/>
              <wp:positionH relativeFrom="column">
                <wp:posOffset>1143000</wp:posOffset>
              </wp:positionH>
              <wp:positionV relativeFrom="paragraph">
                <wp:posOffset>-261620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92B0B2" w14:textId="418D98BB" w:rsidR="00293785" w:rsidRDefault="00293785" w:rsidP="00D106FF">
                          <w:pPr>
                            <w:pStyle w:val="LessonFoo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C8130F" id="Text Box 6" o:spid="_x0000_s1027" type="#_x0000_t202" style="position:absolute;left:0;text-align:left;margin-left:90pt;margin-top:-20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m60iYgIAADs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" filled="f" stroked="f">
              <v:textbox>
                <w:txbxContent>
                  <w:p w14:paraId="4592B0B2" w14:textId="418D98BB" w:rsidR="00293785" w:rsidRDefault="00293785" w:rsidP="00D106FF">
                    <w:pPr>
                      <w:pStyle w:val="LessonFooter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EC6949" w14:textId="77777777" w:rsidR="00227D4F" w:rsidRDefault="00227D4F" w:rsidP="00293785">
      <w:pPr>
        <w:spacing w:after="0" w:line="240" w:lineRule="auto"/>
      </w:pPr>
      <w:r>
        <w:separator/>
      </w:r>
    </w:p>
  </w:footnote>
  <w:footnote w:type="continuationSeparator" w:id="0">
    <w:p w14:paraId="1FB42996" w14:textId="77777777" w:rsidR="00227D4F" w:rsidRDefault="00227D4F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393174" w14:textId="77777777" w:rsidR="005E7FF7" w:rsidRDefault="005E7F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064E40" w14:textId="093F5646" w:rsidR="00DC3A8A" w:rsidRDefault="00DC3A8A" w:rsidP="00DC3A8A">
    <w:pPr>
      <w:pStyle w:val="Header"/>
      <w:jc w:val="center"/>
    </w:pPr>
    <w:r>
      <w:rPr>
        <w:noProof/>
      </w:rPr>
      <w:drawing>
        <wp:inline distT="0" distB="0" distL="0" distR="0" wp14:anchorId="5DDD83F5" wp14:editId="0BFBCB27">
          <wp:extent cx="954911" cy="954911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046" cy="9620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ED860C" w14:textId="77777777" w:rsidR="005E7FF7" w:rsidRDefault="005E7F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567255">
    <w:abstractNumId w:val="8"/>
  </w:num>
  <w:num w:numId="2" w16cid:durableId="1780492331">
    <w:abstractNumId w:val="9"/>
  </w:num>
  <w:num w:numId="3" w16cid:durableId="1149205996">
    <w:abstractNumId w:val="0"/>
  </w:num>
  <w:num w:numId="4" w16cid:durableId="1118333567">
    <w:abstractNumId w:val="2"/>
  </w:num>
  <w:num w:numId="5" w16cid:durableId="1114405459">
    <w:abstractNumId w:val="5"/>
  </w:num>
  <w:num w:numId="6" w16cid:durableId="1259024405">
    <w:abstractNumId w:val="7"/>
  </w:num>
  <w:num w:numId="7" w16cid:durableId="953943123">
    <w:abstractNumId w:val="6"/>
  </w:num>
  <w:num w:numId="8" w16cid:durableId="1634291024">
    <w:abstractNumId w:val="10"/>
  </w:num>
  <w:num w:numId="9" w16cid:durableId="1469281570">
    <w:abstractNumId w:val="12"/>
  </w:num>
  <w:num w:numId="10" w16cid:durableId="974872375">
    <w:abstractNumId w:val="13"/>
  </w:num>
  <w:num w:numId="11" w16cid:durableId="1009210662">
    <w:abstractNumId w:val="1"/>
  </w:num>
  <w:num w:numId="12" w16cid:durableId="1296905603">
    <w:abstractNumId w:val="11"/>
  </w:num>
  <w:num w:numId="13" w16cid:durableId="1771200790">
    <w:abstractNumId w:val="4"/>
  </w:num>
  <w:num w:numId="14" w16cid:durableId="72903485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attachedTemplate r:id="rId1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A8A"/>
    <w:rsid w:val="0004006F"/>
    <w:rsid w:val="00053775"/>
    <w:rsid w:val="0005619A"/>
    <w:rsid w:val="0008589D"/>
    <w:rsid w:val="0011259B"/>
    <w:rsid w:val="00116FDD"/>
    <w:rsid w:val="00125621"/>
    <w:rsid w:val="001D0BBF"/>
    <w:rsid w:val="001E1F85"/>
    <w:rsid w:val="001F125D"/>
    <w:rsid w:val="00227D4F"/>
    <w:rsid w:val="002345CC"/>
    <w:rsid w:val="00293785"/>
    <w:rsid w:val="002C0879"/>
    <w:rsid w:val="002C37B4"/>
    <w:rsid w:val="00313D88"/>
    <w:rsid w:val="0036040A"/>
    <w:rsid w:val="00397FA9"/>
    <w:rsid w:val="00446C13"/>
    <w:rsid w:val="005078B4"/>
    <w:rsid w:val="0053328A"/>
    <w:rsid w:val="00540FC6"/>
    <w:rsid w:val="005511B6"/>
    <w:rsid w:val="00553C98"/>
    <w:rsid w:val="005A7635"/>
    <w:rsid w:val="005E7FF7"/>
    <w:rsid w:val="00645D7F"/>
    <w:rsid w:val="00656940"/>
    <w:rsid w:val="00665274"/>
    <w:rsid w:val="00666C03"/>
    <w:rsid w:val="00686DAB"/>
    <w:rsid w:val="00695E1B"/>
    <w:rsid w:val="006B4CC2"/>
    <w:rsid w:val="006E1542"/>
    <w:rsid w:val="00721EA4"/>
    <w:rsid w:val="00797CB5"/>
    <w:rsid w:val="007B055F"/>
    <w:rsid w:val="007E6F1D"/>
    <w:rsid w:val="00880013"/>
    <w:rsid w:val="008920A4"/>
    <w:rsid w:val="008F5386"/>
    <w:rsid w:val="00913172"/>
    <w:rsid w:val="00981E19"/>
    <w:rsid w:val="009B52E4"/>
    <w:rsid w:val="009D6E8D"/>
    <w:rsid w:val="00A101E8"/>
    <w:rsid w:val="00A5712A"/>
    <w:rsid w:val="00AC349E"/>
    <w:rsid w:val="00B92DBF"/>
    <w:rsid w:val="00BD119F"/>
    <w:rsid w:val="00C73EA1"/>
    <w:rsid w:val="00C8524A"/>
    <w:rsid w:val="00CC4F77"/>
    <w:rsid w:val="00CD3CF6"/>
    <w:rsid w:val="00CE336D"/>
    <w:rsid w:val="00D106FF"/>
    <w:rsid w:val="00D269D8"/>
    <w:rsid w:val="00D626EB"/>
    <w:rsid w:val="00DC3A8A"/>
    <w:rsid w:val="00DC7A6D"/>
    <w:rsid w:val="00EA74D2"/>
    <w:rsid w:val="00ED24C8"/>
    <w:rsid w:val="00F377E2"/>
    <w:rsid w:val="00F50748"/>
    <w:rsid w:val="00F7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13217"/>
  <w15:docId w15:val="{29EB0DF8-7044-4F06-A060-48C8FA572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A5712A"/>
    <w:pPr>
      <w:spacing w:line="278" w:lineRule="auto"/>
    </w:pPr>
    <w:rPr>
      <w:rFonts w:ascii="Calibri" w:hAnsi="Calibri" w:cs="Calibri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712A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5712A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A5712A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A5712A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5712A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571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71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71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71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A571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712A"/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A5712A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571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712A"/>
    <w:rPr>
      <w:rFonts w:ascii="Calibri" w:hAnsi="Calibri" w:cs="Calibri"/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A5712A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A5712A"/>
    <w:rPr>
      <w:rFonts w:ascii="Calibri" w:hAnsi="Calibri" w:cs="Calibri"/>
      <w:b/>
      <w:bCs/>
      <w:caps/>
      <w:kern w:val="2"/>
      <w:sz w:val="24"/>
      <w:szCs w:val="24"/>
      <w14:ligatures w14:val="standardContextual"/>
    </w:rPr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rPr>
      <w:b w:val="0"/>
      <w:caps w:val="0"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bCs/>
      <w:caps/>
      <w:color w:val="2D2D2D"/>
      <w:spacing w:val="-10"/>
      <w:kern w:val="28"/>
      <w:sz w:val="24"/>
      <w:szCs w:val="56"/>
      <w14:ligatures w14:val="standardContextual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5712A"/>
    <w:rPr>
      <w:rFonts w:ascii="Calibri" w:eastAsia="Times New Roman" w:hAnsi="Calibri" w:cs="Calibri"/>
      <w:b/>
      <w:bCs/>
      <w:color w:val="971D20" w:themeColor="accent3"/>
      <w:kern w:val="36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A5712A"/>
    <w:rPr>
      <w:rFonts w:ascii="Calibri" w:hAnsi="Calibri" w:cs="Calibri"/>
      <w:i/>
      <w:iCs/>
      <w:color w:val="971D20" w:themeColor="accent3"/>
      <w:kern w:val="2"/>
      <w:sz w:val="24"/>
      <w:szCs w:val="24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A5712A"/>
    <w:rPr>
      <w:rFonts w:ascii="Calibri" w:hAnsi="Calibri" w:cs="Calibri"/>
      <w:i/>
      <w:iCs/>
      <w:kern w:val="2"/>
      <w:sz w:val="18"/>
      <w:szCs w:val="18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A5712A"/>
    <w:rPr>
      <w:rFonts w:ascii="Calibri" w:hAnsi="Calibri" w:cs="Calibri"/>
      <w:b/>
      <w:bCs/>
      <w:caps/>
      <w:kern w:val="2"/>
      <w:sz w:val="32"/>
      <w:szCs w:val="32"/>
      <w14:ligatures w14:val="standardContextual"/>
    </w:rPr>
  </w:style>
  <w:style w:type="paragraph" w:styleId="Quote">
    <w:name w:val="Quote"/>
    <w:aliases w:val="Block Quote"/>
    <w:basedOn w:val="Normal"/>
    <w:link w:val="QuoteChar"/>
    <w:qFormat/>
    <w:rsid w:val="00A5712A"/>
    <w:pPr>
      <w:ind w:left="720"/>
    </w:pPr>
    <w:rPr>
      <w:i/>
    </w:rPr>
  </w:style>
  <w:style w:type="character" w:customStyle="1" w:styleId="QuoteChar">
    <w:name w:val="Quote Char"/>
    <w:aliases w:val="Block Quote Char"/>
    <w:basedOn w:val="DefaultParagraphFont"/>
    <w:link w:val="Quote"/>
    <w:rsid w:val="00AC349E"/>
    <w:rPr>
      <w:rFonts w:ascii="Calibri" w:hAnsi="Calibri" w:cs="Calibri"/>
      <w:i/>
      <w:kern w:val="2"/>
      <w:sz w:val="24"/>
      <w:szCs w:val="24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A57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A5712A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12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5712A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288AC3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A5712A"/>
    <w:rPr>
      <w:rFonts w:ascii="Calibri" w:eastAsiaTheme="majorEastAsia" w:hAnsi="Calibri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712A"/>
    <w:rPr>
      <w:rFonts w:ascii="Calibri" w:eastAsiaTheme="majorEastAsia" w:hAnsi="Calibr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712A"/>
    <w:rPr>
      <w:rFonts w:ascii="Calibri" w:eastAsiaTheme="majorEastAsia" w:hAnsi="Calibr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A5712A"/>
    <w:rPr>
      <w:rFonts w:ascii="Calibri" w:hAnsi="Calibri" w:cs="Calibri"/>
      <w:caps/>
      <w:kern w:val="2"/>
      <w:sz w:val="24"/>
      <w:szCs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A5712A"/>
    <w:rPr>
      <w:rFonts w:ascii="Calibri" w:eastAsiaTheme="majorEastAsia" w:hAnsi="Calibri" w:cstheme="majorBidi"/>
      <w:color w:val="1E6792" w:themeColor="accent1" w:themeShade="BF"/>
      <w:kern w:val="2"/>
      <w:sz w:val="24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rsid w:val="00A5712A"/>
    <w:rPr>
      <w:rFonts w:ascii="Calibri" w:eastAsiaTheme="majorEastAsia" w:hAnsi="Calibr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A5712A"/>
    <w:rPr>
      <w:color w:val="288AC3" w:themeColor="followedHyperlink"/>
      <w:u w:val="single"/>
    </w:rPr>
  </w:style>
  <w:style w:type="paragraph" w:customStyle="1" w:styleId="AnswerKey">
    <w:name w:val="Answer Key"/>
    <w:basedOn w:val="Normal"/>
    <w:qFormat/>
    <w:rsid w:val="00A5712A"/>
    <w:rPr>
      <w:color w:val="FFFFF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LEARN/2025%20Rebrand/LEARN%20Document%20Templates/LEARN%20Vertical%20Template%202025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2B72F6B05967EC438A105C5CD976E8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669D00-695C-AA4A-A4EE-AA0210DBCFFE}"/>
      </w:docPartPr>
      <w:docPartBody>
        <w:p w:rsidR="00000000" w:rsidRDefault="009A09AC" w:rsidP="009A09AC">
          <w:pPr>
            <w:pStyle w:val="2B72F6B05967EC438A105C5CD976E889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9AC"/>
    <w:rsid w:val="00313D88"/>
    <w:rsid w:val="00745375"/>
    <w:rsid w:val="009A0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A09AC"/>
    <w:rPr>
      <w:color w:val="808080"/>
    </w:rPr>
  </w:style>
  <w:style w:type="paragraph" w:customStyle="1" w:styleId="2B72F6B05967EC438A105C5CD976E889">
    <w:name w:val="2B72F6B05967EC438A105C5CD976E889"/>
    <w:rsid w:val="009A09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Template 2025.dotx</Template>
  <TotalTime>7</TotalTime>
  <Pages>1</Pages>
  <Words>14</Words>
  <Characters>59</Characters>
  <Application>Microsoft Office Word</Application>
  <DocSecurity>0</DocSecurity>
  <Lines>59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Vertical LEARN Document Attachment</vt:lpstr>
    </vt:vector>
  </TitlesOfParts>
  <Manager/>
  <Company/>
  <LinksUpToDate>false</LinksUpToDate>
  <CharactersWithSpaces>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Plus Delta Chart</dc:title>
  <dc:subject/>
  <dc:creator>K20 Center</dc:creator>
  <cp:keywords/>
  <dc:description/>
  <cp:lastModifiedBy>Gracia, Ann M.</cp:lastModifiedBy>
  <cp:revision>3</cp:revision>
  <cp:lastPrinted>2016-07-14T14:08:00Z</cp:lastPrinted>
  <dcterms:created xsi:type="dcterms:W3CDTF">2023-02-23T13:23:00Z</dcterms:created>
  <dcterms:modified xsi:type="dcterms:W3CDTF">2026-11-03T21:56:00Z</dcterms:modified>
  <cp:category/>
</cp:coreProperties>
</file>