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45B444EE" w14:textId="0EC7E40C" w:rsidR="00446C13" w:rsidRPr="008A59D0" w:rsidRDefault="00455BA6" w:rsidP="001872E7">
      <w:pPr>
        <w:pStyle w:val="Title"/>
      </w:pPr>
      <w:r>
        <w:rPr>
          <w:noProof/>
          <w14:ligatures w14:val="none"/>
        </w:rPr>
        <w:drawing>
          <wp:anchor distT="0" distB="0" distL="114300" distR="114300" simplePos="0" relativeHeight="251658240" behindDoc="1" locked="0" layoutInCell="1" allowOverlap="1" wp14:anchorId="1789600E" wp14:editId="25845C4E">
            <wp:simplePos x="0" y="0"/>
            <wp:positionH relativeFrom="column">
              <wp:posOffset>-239151</wp:posOffset>
            </wp:positionH>
            <wp:positionV relativeFrom="paragraph">
              <wp:posOffset>-164563</wp:posOffset>
            </wp:positionV>
            <wp:extent cx="8592087" cy="6639308"/>
            <wp:effectExtent l="0" t="0" r="0" b="0"/>
            <wp:wrapNone/>
            <wp:docPr id="16763937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93752" name="Picture 16763937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2087" cy="663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404">
        <w:t xml:space="preserve">mapa </w:t>
      </w:r>
      <w:r w:rsidR="005677EE" w:rsidRPr="008A59D0">
        <w:t>Doble Bu</w:t>
      </w:r>
      <w:r w:rsidR="00E31404">
        <w:t>rbuja</w:t>
      </w:r>
    </w:p>
    <w:p w14:paraId="2FC52F63" w14:textId="2CEEF485" w:rsidR="009D6E8D" w:rsidRPr="008A59D0" w:rsidRDefault="005677EE" w:rsidP="009D6E8D">
      <w:r w:rsidRPr="008A59D0">
        <w:t>Complet</w:t>
      </w:r>
      <w:r w:rsidR="001B461D">
        <w:t>a el mapa de doble burbujas debajo para comparer y contrastar dos temas</w:t>
      </w:r>
      <w:r w:rsidRPr="008A59D0">
        <w:t>.</w:t>
      </w:r>
    </w:p>
    <w:p w14:paraId="186CA374" w14:textId="144B8BFA" w:rsidR="00895E9E" w:rsidRDefault="00895E9E" w:rsidP="005677EE">
      <w:pPr>
        <w:pStyle w:val="BodyText"/>
      </w:pPr>
    </w:p>
    <w:p w14:paraId="090C150B" w14:textId="3A430976" w:rsidR="00CC7E76" w:rsidRPr="00895E9E" w:rsidRDefault="00CC7E76" w:rsidP="005677EE">
      <w:pPr>
        <w:pStyle w:val="BodyText"/>
      </w:pPr>
    </w:p>
    <w:sectPr w:rsidR="00CC7E76" w:rsidRPr="00895E9E" w:rsidSect="003729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7F74ED" w14:textId="77777777" w:rsidR="00B52706" w:rsidRDefault="00B52706" w:rsidP="00293785">
      <w:pPr>
        <w:spacing w:after="0" w:line="240" w:lineRule="auto"/>
      </w:pPr>
      <w:r>
        <w:separator/>
      </w:r>
    </w:p>
  </w:endnote>
  <w:endnote w:type="continuationSeparator" w:id="0">
    <w:p w14:paraId="1B108AD9" w14:textId="77777777" w:rsidR="00B52706" w:rsidRDefault="00B52706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030FF5" w14:textId="77777777" w:rsidR="002D15D3" w:rsidRDefault="002D15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D5D087" w14:textId="546B4DFF" w:rsidR="00293785" w:rsidRDefault="00455BA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A43FF3A" wp14:editId="353BA8DD">
              <wp:simplePos x="0" y="0"/>
              <wp:positionH relativeFrom="column">
                <wp:posOffset>3269127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F943DB" w14:textId="18973642" w:rsidR="00293785" w:rsidRDefault="00000000" w:rsidP="00455BA6">
                          <w:pPr>
                            <w:pStyle w:val="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55FC01AE90AD4E0BA0DF1D130FE91B4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2D15D3">
                                <w:t>Double Bubble Map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43FF3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257.4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" filled="f" stroked="f">
              <v:textbox>
                <w:txbxContent>
                  <w:p w14:paraId="7EF943DB" w14:textId="18973642" w:rsidR="00293785" w:rsidRDefault="00000000" w:rsidP="00455BA6">
                    <w:pPr>
                      <w:pStyle w:val="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55FC01AE90AD4E0BA0DF1D130FE91B4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2D15D3">
                          <w:t>Double Bubble Map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9504" behindDoc="1" locked="0" layoutInCell="1" hidden="0" allowOverlap="1" wp14:anchorId="5B0408E7" wp14:editId="2FB37019">
          <wp:simplePos x="0" y="0"/>
          <wp:positionH relativeFrom="column">
            <wp:posOffset>3348110</wp:posOffset>
          </wp:positionH>
          <wp:positionV relativeFrom="paragraph">
            <wp:posOffset>-267286</wp:posOffset>
          </wp:positionV>
          <wp:extent cx="4902200" cy="508000"/>
          <wp:effectExtent l="0" t="0" r="0" b="0"/>
          <wp:wrapNone/>
          <wp:docPr id="14545892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969C97" w14:textId="77777777" w:rsidR="002D15D3" w:rsidRDefault="002D15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558396" w14:textId="77777777" w:rsidR="00B52706" w:rsidRDefault="00B52706" w:rsidP="00293785">
      <w:pPr>
        <w:spacing w:after="0" w:line="240" w:lineRule="auto"/>
      </w:pPr>
      <w:r>
        <w:separator/>
      </w:r>
    </w:p>
  </w:footnote>
  <w:footnote w:type="continuationSeparator" w:id="0">
    <w:p w14:paraId="161446A5" w14:textId="77777777" w:rsidR="00B52706" w:rsidRDefault="00B52706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B70039" w14:textId="77777777" w:rsidR="002D15D3" w:rsidRDefault="002D15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F4E36E" w14:textId="77777777" w:rsidR="002D15D3" w:rsidRDefault="002D15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E8A890" w14:textId="77777777" w:rsidR="002D15D3" w:rsidRDefault="002D15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530709">
    <w:abstractNumId w:val="8"/>
  </w:num>
  <w:num w:numId="2" w16cid:durableId="1980917489">
    <w:abstractNumId w:val="9"/>
  </w:num>
  <w:num w:numId="3" w16cid:durableId="1546676366">
    <w:abstractNumId w:val="0"/>
  </w:num>
  <w:num w:numId="4" w16cid:durableId="350650012">
    <w:abstractNumId w:val="2"/>
  </w:num>
  <w:num w:numId="5" w16cid:durableId="1031147270">
    <w:abstractNumId w:val="5"/>
  </w:num>
  <w:num w:numId="6" w16cid:durableId="735325908">
    <w:abstractNumId w:val="7"/>
  </w:num>
  <w:num w:numId="7" w16cid:durableId="1474440937">
    <w:abstractNumId w:val="6"/>
  </w:num>
  <w:num w:numId="8" w16cid:durableId="1464428227">
    <w:abstractNumId w:val="10"/>
  </w:num>
  <w:num w:numId="9" w16cid:durableId="577907242">
    <w:abstractNumId w:val="12"/>
  </w:num>
  <w:num w:numId="10" w16cid:durableId="2096319030">
    <w:abstractNumId w:val="13"/>
  </w:num>
  <w:num w:numId="11" w16cid:durableId="1248152985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EE"/>
    <w:rsid w:val="0004006F"/>
    <w:rsid w:val="00053775"/>
    <w:rsid w:val="0005619A"/>
    <w:rsid w:val="000716BE"/>
    <w:rsid w:val="000E4B7F"/>
    <w:rsid w:val="0011259B"/>
    <w:rsid w:val="00116FDD"/>
    <w:rsid w:val="00125621"/>
    <w:rsid w:val="001872E7"/>
    <w:rsid w:val="001B461D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2D15D3"/>
    <w:rsid w:val="0036040A"/>
    <w:rsid w:val="00372943"/>
    <w:rsid w:val="003A13E4"/>
    <w:rsid w:val="003C3630"/>
    <w:rsid w:val="003F04E3"/>
    <w:rsid w:val="00446C13"/>
    <w:rsid w:val="00455BA6"/>
    <w:rsid w:val="005078B4"/>
    <w:rsid w:val="0053328A"/>
    <w:rsid w:val="00540FC6"/>
    <w:rsid w:val="005677EE"/>
    <w:rsid w:val="00605FC4"/>
    <w:rsid w:val="00645D7F"/>
    <w:rsid w:val="00656940"/>
    <w:rsid w:val="00666C03"/>
    <w:rsid w:val="00686DAB"/>
    <w:rsid w:val="00696D80"/>
    <w:rsid w:val="006E1542"/>
    <w:rsid w:val="00721EA4"/>
    <w:rsid w:val="007A0653"/>
    <w:rsid w:val="007B055F"/>
    <w:rsid w:val="007B778D"/>
    <w:rsid w:val="007D4DF2"/>
    <w:rsid w:val="00841EF8"/>
    <w:rsid w:val="00880013"/>
    <w:rsid w:val="00895E9E"/>
    <w:rsid w:val="008A4606"/>
    <w:rsid w:val="008A59D0"/>
    <w:rsid w:val="008E4D00"/>
    <w:rsid w:val="008F5386"/>
    <w:rsid w:val="00913172"/>
    <w:rsid w:val="00981E19"/>
    <w:rsid w:val="009B52E4"/>
    <w:rsid w:val="009C5132"/>
    <w:rsid w:val="009D6E8D"/>
    <w:rsid w:val="00A101E8"/>
    <w:rsid w:val="00A471FD"/>
    <w:rsid w:val="00AC349E"/>
    <w:rsid w:val="00AC75FD"/>
    <w:rsid w:val="00AD1D72"/>
    <w:rsid w:val="00B05715"/>
    <w:rsid w:val="00B52706"/>
    <w:rsid w:val="00B92DBF"/>
    <w:rsid w:val="00BD119F"/>
    <w:rsid w:val="00C73EA1"/>
    <w:rsid w:val="00CB27A0"/>
    <w:rsid w:val="00CC4F77"/>
    <w:rsid w:val="00CC7E76"/>
    <w:rsid w:val="00CD3CF6"/>
    <w:rsid w:val="00CE317F"/>
    <w:rsid w:val="00CE336D"/>
    <w:rsid w:val="00D106FF"/>
    <w:rsid w:val="00D626EB"/>
    <w:rsid w:val="00E31404"/>
    <w:rsid w:val="00E97B5C"/>
    <w:rsid w:val="00ED24C8"/>
    <w:rsid w:val="00EE3A34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CBF87"/>
  <w15:docId w15:val="{5CC2EF19-6C0E-4211-BAB6-AF5AEB4B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E31404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404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404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E31404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1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31404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31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E3140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31404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31404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1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404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E31404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31404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31404"/>
    <w:rPr>
      <w:rFonts w:ascii="Calibri" w:eastAsiaTheme="majorEastAsia" w:hAnsi="Calibri" w:cs="Calibri"/>
      <w:b/>
      <w:b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E31404"/>
    <w:rPr>
      <w:rFonts w:ascii="Calibri" w:eastAsiaTheme="majorEastAsia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31404"/>
    <w:rPr>
      <w:rFonts w:ascii="Calibri" w:eastAsiaTheme="majorEastAsia" w:hAnsi="Calibri" w:cs="Calibri"/>
      <w:i/>
      <w:iCs/>
      <w:color w:val="000000" w:themeColor="text1"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31404"/>
    <w:rPr>
      <w:rFonts w:ascii="Calibri" w:eastAsiaTheme="majorEastAsia" w:hAnsi="Calibri" w:cs="Calibri"/>
      <w:b/>
      <w:bCs/>
      <w:caps/>
      <w:spacing w:val="-10"/>
      <w:kern w:val="28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E31404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E31404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31404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4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1404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288AC3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E31404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404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404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E31404"/>
    <w:rPr>
      <w:rFonts w:ascii="Calibri" w:eastAsiaTheme="majorEastAsia" w:hAnsi="Calibri" w:cstheme="majorBidi"/>
      <w:i/>
      <w:iCs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E31404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E31404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1404"/>
    <w:rPr>
      <w:rFonts w:ascii="Calibri" w:eastAsiaTheme="majorEastAsia" w:hAnsi="Calibr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1404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404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404"/>
    <w:rPr>
      <w:rFonts w:ascii="Calibri" w:hAnsi="Calibri" w:cs="Calibri"/>
      <w:i/>
      <w:iCs/>
      <w:color w:val="1E6792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E31404"/>
    <w:rPr>
      <w:b/>
      <w:bCs/>
      <w:smallCaps/>
      <w:color w:val="1E6792" w:themeColor="accent1" w:themeShade="BF"/>
      <w:spacing w:val="5"/>
    </w:rPr>
  </w:style>
  <w:style w:type="paragraph" w:customStyle="1" w:styleId="AnswerKey">
    <w:name w:val="Answer Key"/>
    <w:basedOn w:val="Normal"/>
    <w:qFormat/>
    <w:rsid w:val="00E31404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acelilopez/Library/Group%20Containers/UBF8T346G9.Office/User%20Content.localized/Templates.localized/LEARN%20Horizontal%20Template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55FC01AE90AD4E0BA0DF1D130FE9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169D2-8033-41E0-9751-5325A5CAA519}"/>
      </w:docPartPr>
      <w:docPartBody>
        <w:p w:rsidR="00C8747F" w:rsidRDefault="00C8747F">
          <w:pPr>
            <w:pStyle w:val="55FC01AE90AD4E0BA0DF1D130FE91B4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7F"/>
    <w:rsid w:val="001F31E4"/>
    <w:rsid w:val="003C3630"/>
    <w:rsid w:val="00595E31"/>
    <w:rsid w:val="00621186"/>
    <w:rsid w:val="008A4606"/>
    <w:rsid w:val="00C8747F"/>
    <w:rsid w:val="00C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FC01AE90AD4E0BA0DF1D130FE91B4A">
    <w:name w:val="55FC01AE90AD4E0BA0DF1D130FE91B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89</TotalTime>
  <Pages>1</Pages>
  <Words>16</Words>
  <Characters>83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Double Bubble Map</vt:lpstr>
    </vt:vector>
  </TitlesOfParts>
  <Manager/>
  <Company/>
  <LinksUpToDate>false</LinksUpToDate>
  <CharactersWithSpaces>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Double Bubble Map</dc:title>
  <dc:subject/>
  <dc:creator>K20 Center</dc:creator>
  <cp:keywords/>
  <dc:description/>
  <cp:lastModifiedBy>Lopez, Araceli</cp:lastModifiedBy>
  <cp:revision>7</cp:revision>
  <cp:lastPrinted>2016-07-14T14:08:00Z</cp:lastPrinted>
  <dcterms:created xsi:type="dcterms:W3CDTF">2024-02-07T18:54:00Z</dcterms:created>
  <dcterms:modified xsi:type="dcterms:W3CDTF">2026-08-26T17:19:00Z</dcterms:modified>
  <cp:category/>
</cp:coreProperties>
</file>