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C0A0A13" w14:textId="165E96A9" w:rsidR="00376D9A" w:rsidRDefault="00FF38C8" w:rsidP="00685CEA">
      <w:pPr>
        <w:pStyle w:val="Title"/>
        <w:jc w:val="right"/>
      </w:pPr>
      <w:r>
        <w:t>Tracking_#</w:t>
      </w:r>
    </w:p>
    <w:p w14:paraId="219FD01F" w14:textId="77777777" w:rsidR="00376D9A" w:rsidRPr="00376D9A" w:rsidRDefault="00376D9A" w:rsidP="00FF38C8">
      <w:pPr>
        <w:jc w:val="center"/>
      </w:pPr>
    </w:p>
    <w:p w14:paraId="020D183C" w14:textId="77777777" w:rsidR="00ED2B51" w:rsidRDefault="00ED2B51" w:rsidP="00FF38C8">
      <w:pPr>
        <w:pStyle w:val="Title"/>
        <w:jc w:val="center"/>
        <w:rPr>
          <w:sz w:val="96"/>
          <w:szCs w:val="96"/>
        </w:rPr>
      </w:pPr>
    </w:p>
    <w:p w14:paraId="0D73EAFA" w14:textId="4B677962" w:rsidR="00446C13" w:rsidRDefault="00FF38C8" w:rsidP="00FF38C8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>&lt;</w:t>
      </w:r>
      <w:r w:rsidRPr="00FF38C8">
        <w:rPr>
          <w:rFonts w:asciiTheme="minorHAnsi" w:hAnsiTheme="minorHAnsi" w:cstheme="minorHAnsi"/>
          <w:sz w:val="96"/>
          <w:szCs w:val="96"/>
        </w:rPr>
        <w:t>question</w:t>
      </w:r>
      <w:r>
        <w:rPr>
          <w:sz w:val="96"/>
          <w:szCs w:val="96"/>
        </w:rPr>
        <w:t>&gt;</w:t>
      </w:r>
    </w:p>
    <w:p w14:paraId="2E5A42F8" w14:textId="77777777" w:rsidR="00FF38C8" w:rsidRDefault="00FF38C8" w:rsidP="00FF38C8"/>
    <w:p w14:paraId="2B12B1C7" w14:textId="77777777" w:rsidR="00FF38C8" w:rsidRDefault="00FF38C8" w:rsidP="00FF38C8">
      <w:pPr>
        <w:pStyle w:val="BodyText"/>
      </w:pPr>
    </w:p>
    <w:p w14:paraId="7B382D3F" w14:textId="55564159" w:rsidR="00FF38C8" w:rsidRDefault="00FF38C8" w:rsidP="00FF38C8">
      <w:pPr>
        <w:pStyle w:val="BodyText"/>
      </w:pPr>
    </w:p>
    <w:p w14:paraId="1132330A" w14:textId="44272573" w:rsidR="00FF38C8" w:rsidRPr="00FF38C8" w:rsidRDefault="00FF38C8" w:rsidP="00FF38C8">
      <w:pPr>
        <w:pStyle w:val="BodyText"/>
      </w:pPr>
    </w:p>
    <w:p w14:paraId="30432EC0" w14:textId="6915E48C" w:rsidR="0036040A" w:rsidRDefault="00685CEA" w:rsidP="00FF38C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31F8E" wp14:editId="5D27D7ED">
                <wp:simplePos x="0" y="0"/>
                <wp:positionH relativeFrom="column">
                  <wp:posOffset>-637835</wp:posOffset>
                </wp:positionH>
                <wp:positionV relativeFrom="paragraph">
                  <wp:posOffset>163623</wp:posOffset>
                </wp:positionV>
                <wp:extent cx="7113181" cy="0"/>
                <wp:effectExtent l="0" t="0" r="0" b="12700"/>
                <wp:wrapNone/>
                <wp:docPr id="72971015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3181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88D9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pt,12.9pt" to="509.9pt,1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" strokecolor="#288ac3 [3204]" strokeweight="1pt">
                <v:stroke dashstyle="dash" joinstyle="miter"/>
              </v:line>
            </w:pict>
          </mc:Fallback>
        </mc:AlternateContent>
      </w:r>
    </w:p>
    <w:p w14:paraId="633A51DB" w14:textId="77777777" w:rsidR="00376D9A" w:rsidRDefault="00376D9A" w:rsidP="00FF38C8">
      <w:pPr>
        <w:pStyle w:val="BodyText"/>
        <w:jc w:val="center"/>
      </w:pPr>
    </w:p>
    <w:p w14:paraId="249F28D7" w14:textId="1FFA4FA8" w:rsidR="00FF38C8" w:rsidRDefault="00685CEA" w:rsidP="00FF38C8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br/>
      </w:r>
      <w:r>
        <w:rPr>
          <w:sz w:val="96"/>
          <w:szCs w:val="96"/>
        </w:rPr>
        <w:br/>
      </w:r>
      <w:r w:rsidR="00FF38C8">
        <w:rPr>
          <w:sz w:val="96"/>
          <w:szCs w:val="96"/>
        </w:rPr>
        <w:t>&lt;answer&gt;</w:t>
      </w:r>
    </w:p>
    <w:p w14:paraId="2A1B96AA" w14:textId="77777777" w:rsidR="00376D9A" w:rsidRPr="00376D9A" w:rsidRDefault="00376D9A" w:rsidP="00FF38C8">
      <w:pPr>
        <w:pStyle w:val="BodyText"/>
        <w:jc w:val="center"/>
      </w:pPr>
    </w:p>
    <w:sectPr w:rsidR="00376D9A" w:rsidRPr="00376D9A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A9CF0E" w14:textId="77777777" w:rsidR="00E93A32" w:rsidRDefault="00E93A32" w:rsidP="00293785">
      <w:pPr>
        <w:spacing w:after="0" w:line="240" w:lineRule="auto"/>
      </w:pPr>
      <w:r>
        <w:separator/>
      </w:r>
    </w:p>
  </w:endnote>
  <w:endnote w:type="continuationSeparator" w:id="0">
    <w:p w14:paraId="7388318F" w14:textId="77777777" w:rsidR="00E93A32" w:rsidRDefault="00E93A32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F4332D" w14:textId="468A7723" w:rsidR="00293785" w:rsidRDefault="00685CEA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EF71F30" wp14:editId="4D8F6291">
          <wp:simplePos x="0" y="0"/>
          <wp:positionH relativeFrom="column">
            <wp:posOffset>817880</wp:posOffset>
          </wp:positionH>
          <wp:positionV relativeFrom="paragraph">
            <wp:posOffset>83820</wp:posOffset>
          </wp:positionV>
          <wp:extent cx="49149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149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455FCD0" wp14:editId="2CE41655">
              <wp:simplePos x="0" y="0"/>
              <wp:positionH relativeFrom="column">
                <wp:posOffset>812800</wp:posOffset>
              </wp:positionH>
              <wp:positionV relativeFrom="paragraph">
                <wp:posOffset>24130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7838AA" w14:textId="10479AFB" w:rsidR="00293785" w:rsidRPr="006D6483" w:rsidRDefault="006D6483" w:rsidP="006D6483">
                          <w:pPr>
                            <w:pStyle w:val="Footer"/>
                          </w:pPr>
                          <w:fldSimple w:instr=" TITLE  \* MERGEFORMAT ">
                            <w:r>
                              <w:t>Around the World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55FCD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64pt;margin-top:1.9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" filled="f" stroked="f">
              <v:textbox>
                <w:txbxContent>
                  <w:p w14:paraId="447838AA" w14:textId="10479AFB" w:rsidR="00293785" w:rsidRPr="006D6483" w:rsidRDefault="006D6483" w:rsidP="006D6483">
                    <w:pPr>
                      <w:pStyle w:val="Footer"/>
                    </w:pPr>
                    <w:fldSimple w:instr=" TITLE  \* MERGEFORMAT ">
                      <w:r>
                        <w:t>Around the World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BB9D9A" w14:textId="77777777" w:rsidR="00E93A32" w:rsidRDefault="00E93A32" w:rsidP="00293785">
      <w:pPr>
        <w:spacing w:after="0" w:line="240" w:lineRule="auto"/>
      </w:pPr>
      <w:r>
        <w:separator/>
      </w:r>
    </w:p>
  </w:footnote>
  <w:footnote w:type="continuationSeparator" w:id="0">
    <w:p w14:paraId="3424689D" w14:textId="77777777" w:rsidR="00E93A32" w:rsidRDefault="00E93A32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9272DB" w14:textId="77777777" w:rsidR="00FE698F" w:rsidRDefault="00FE69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4CA8FE" w14:textId="77777777" w:rsidR="00FE698F" w:rsidRDefault="00FE69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6EFDC3" w14:textId="77777777" w:rsidR="00FE698F" w:rsidRDefault="00FE6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826304">
    <w:abstractNumId w:val="8"/>
  </w:num>
  <w:num w:numId="2" w16cid:durableId="379015720">
    <w:abstractNumId w:val="9"/>
  </w:num>
  <w:num w:numId="3" w16cid:durableId="2004045493">
    <w:abstractNumId w:val="0"/>
  </w:num>
  <w:num w:numId="4" w16cid:durableId="1568026678">
    <w:abstractNumId w:val="2"/>
  </w:num>
  <w:num w:numId="5" w16cid:durableId="757825228">
    <w:abstractNumId w:val="5"/>
  </w:num>
  <w:num w:numId="6" w16cid:durableId="907809519">
    <w:abstractNumId w:val="7"/>
  </w:num>
  <w:num w:numId="7" w16cid:durableId="1387339309">
    <w:abstractNumId w:val="6"/>
  </w:num>
  <w:num w:numId="8" w16cid:durableId="696001944">
    <w:abstractNumId w:val="10"/>
  </w:num>
  <w:num w:numId="9" w16cid:durableId="1143276310">
    <w:abstractNumId w:val="12"/>
  </w:num>
  <w:num w:numId="10" w16cid:durableId="1284993010">
    <w:abstractNumId w:val="13"/>
  </w:num>
  <w:num w:numId="11" w16cid:durableId="699664991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9A"/>
    <w:rsid w:val="0004006F"/>
    <w:rsid w:val="00053775"/>
    <w:rsid w:val="0005619A"/>
    <w:rsid w:val="0008589D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2E4210"/>
    <w:rsid w:val="0036040A"/>
    <w:rsid w:val="00376D9A"/>
    <w:rsid w:val="00397FA9"/>
    <w:rsid w:val="003C46AD"/>
    <w:rsid w:val="00446C13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5CEA"/>
    <w:rsid w:val="00686DAB"/>
    <w:rsid w:val="006B4CC2"/>
    <w:rsid w:val="006D6483"/>
    <w:rsid w:val="006E1542"/>
    <w:rsid w:val="00721EA4"/>
    <w:rsid w:val="00797CB5"/>
    <w:rsid w:val="007B055F"/>
    <w:rsid w:val="007E218E"/>
    <w:rsid w:val="007E6F1D"/>
    <w:rsid w:val="00880013"/>
    <w:rsid w:val="008920A4"/>
    <w:rsid w:val="008F5386"/>
    <w:rsid w:val="00913172"/>
    <w:rsid w:val="00981E19"/>
    <w:rsid w:val="009B52E4"/>
    <w:rsid w:val="009D6E8D"/>
    <w:rsid w:val="00A101E8"/>
    <w:rsid w:val="00A2794B"/>
    <w:rsid w:val="00AC349E"/>
    <w:rsid w:val="00AD55D7"/>
    <w:rsid w:val="00B92DBF"/>
    <w:rsid w:val="00BD119F"/>
    <w:rsid w:val="00C73EA1"/>
    <w:rsid w:val="00C8524A"/>
    <w:rsid w:val="00CC4F77"/>
    <w:rsid w:val="00CD3CF6"/>
    <w:rsid w:val="00CE336D"/>
    <w:rsid w:val="00D106FF"/>
    <w:rsid w:val="00D269D8"/>
    <w:rsid w:val="00D626EB"/>
    <w:rsid w:val="00DA109D"/>
    <w:rsid w:val="00DC7A6D"/>
    <w:rsid w:val="00E93A32"/>
    <w:rsid w:val="00EA74D2"/>
    <w:rsid w:val="00ED24C8"/>
    <w:rsid w:val="00ED2B51"/>
    <w:rsid w:val="00F377E2"/>
    <w:rsid w:val="00F50748"/>
    <w:rsid w:val="00F72D02"/>
    <w:rsid w:val="00FE698F"/>
    <w:rsid w:val="00FF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C8FEF"/>
  <w15:docId w15:val="{82D89C06-82C6-BE41-9788-52F8982C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6D6483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48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648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6D648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6D648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48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6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6D648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D6483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6D6483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483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D648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6D6483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D6483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D6483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6D6483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6D6483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6D6483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D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D6483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4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648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6D6483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483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483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6D6483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6D6483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6D6483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6D6483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6D6483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5d9c401-6781-4bfe-8c35-d41a045eaf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48B8C59B5B54881A902ED9A75DDB4" ma:contentTypeVersion="7" ma:contentTypeDescription="Create a new document." ma:contentTypeScope="" ma:versionID="28b9fa3224942b635fa696e3958b187f">
  <xsd:schema xmlns:xsd="http://www.w3.org/2001/XMLSchema" xmlns:xs="http://www.w3.org/2001/XMLSchema" xmlns:p="http://schemas.microsoft.com/office/2006/metadata/properties" xmlns:ns2="75d9c401-6781-4bfe-8c35-d41a045eaf31" xmlns:ns3="8dcace12-f43a-49c1-8347-3ffc57de5fd6" targetNamespace="http://schemas.microsoft.com/office/2006/metadata/properties" ma:root="true" ma:fieldsID="51a539d48bf65c9634230b3c6931dac2" ns2:_="" ns3:_="">
    <xsd:import namespace="75d9c401-6781-4bfe-8c35-d41a045eaf31"/>
    <xsd:import namespace="8dcace12-f43a-49c1-8347-3ffc57de5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c401-6781-4bfe-8c35-d41a045ea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ce12-f43a-49c1-8347-3ffc57de5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81C436-3FC8-4C31-9493-C73E852367DF}">
  <ds:schemaRefs>
    <ds:schemaRef ds:uri="http://schemas.microsoft.com/office/2006/metadata/properties"/>
    <ds:schemaRef ds:uri="http://schemas.microsoft.com/office/infopath/2007/PartnerControls"/>
    <ds:schemaRef ds:uri="75d9c401-6781-4bfe-8c35-d41a045eaf31"/>
  </ds:schemaRefs>
</ds:datastoreItem>
</file>

<file path=customXml/itemProps3.xml><?xml version="1.0" encoding="utf-8"?>
<ds:datastoreItem xmlns:ds="http://schemas.openxmlformats.org/officeDocument/2006/customXml" ds:itemID="{5BDC5DAC-3C99-469D-A2ED-4E1AC6D04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d9c401-6781-4bfe-8c35-d41a045eaf31"/>
    <ds:schemaRef ds:uri="8dcace12-f43a-49c1-8347-3ffc57de5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056922-3C6D-4B29-A22E-3716A2067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1</Pages>
  <Words>4</Words>
  <Characters>39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AROUND THE WORLD</vt:lpstr>
    </vt:vector>
  </TitlesOfParts>
  <Manager/>
  <Company/>
  <LinksUpToDate>false</LinksUpToDate>
  <CharactersWithSpaces>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Around the World</dc:title>
  <dc:subject/>
  <dc:creator>K20 Center</dc:creator>
  <cp:keywords/>
  <dc:description/>
  <cp:lastModifiedBy>Gracia, Ann M.</cp:lastModifiedBy>
  <cp:revision>2</cp:revision>
  <cp:lastPrinted>2016-07-14T14:08:00Z</cp:lastPrinted>
  <dcterms:created xsi:type="dcterms:W3CDTF">2026-07-02T18:19:00Z</dcterms:created>
  <dcterms:modified xsi:type="dcterms:W3CDTF">2026-07-02T18:19:00Z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0x0101005D948B8C59B5B54881A902ED9A75DDB4</vt:lpwstr>
  </property>
</Properties>
</file>