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F516FB1" w14:textId="77777777" w:rsidR="002E6DD2" w:rsidRDefault="00000000">
      <w:pPr>
        <w:pStyle w:val="Title"/>
      </w:pPr>
      <w:r>
        <w:t>GIST</w:t>
      </w:r>
    </w:p>
    <w:p w14:paraId="7236DDC5" w14:textId="77777777" w:rsidR="002E6DD2" w:rsidRPr="00DC068C" w:rsidRDefault="00000000">
      <w:pPr>
        <w:pStyle w:val="Heading1"/>
        <w:rPr>
          <w:b w:val="0"/>
          <w:bCs w:val="0"/>
          <w:color w:val="000000" w:themeColor="text1"/>
        </w:rPr>
      </w:pPr>
      <w:bookmarkStart w:id="0" w:name="_heading=h.ahf4ve1ewetl" w:colFirst="0" w:colLast="0"/>
      <w:bookmarkEnd w:id="0"/>
      <w:r>
        <w:t xml:space="preserve">Name   </w:t>
      </w:r>
      <w:r w:rsidRPr="00DC068C">
        <w:rPr>
          <w:b w:val="0"/>
          <w:bCs w:val="0"/>
          <w:color w:val="000000" w:themeColor="text1"/>
        </w:rPr>
        <w:t>_____________________________________________________________________</w:t>
      </w:r>
    </w:p>
    <w:p w14:paraId="3DE6D42A" w14:textId="77777777" w:rsidR="002E6DD2" w:rsidRDefault="00000000">
      <w:pPr>
        <w:pStyle w:val="Heading1"/>
      </w:pPr>
      <w:bookmarkStart w:id="1" w:name="_heading=h.xfo9yychtkxf" w:colFirst="0" w:colLast="0"/>
      <w:bookmarkEnd w:id="1"/>
      <w:r>
        <w:t xml:space="preserve">Title (name of the lesson, reading, or video)   </w:t>
      </w:r>
      <w:r w:rsidRPr="00DC068C">
        <w:rPr>
          <w:b w:val="0"/>
          <w:bCs w:val="0"/>
          <w:color w:val="000000" w:themeColor="text1"/>
        </w:rPr>
        <w:t>_____________________________________</w:t>
      </w:r>
    </w:p>
    <w:p w14:paraId="5B662400" w14:textId="77777777" w:rsidR="002E6DD2" w:rsidRDefault="00000000">
      <w:pPr>
        <w:pStyle w:val="Heading1"/>
      </w:pPr>
      <w:bookmarkStart w:id="2" w:name="_heading=h.4bi91ubvh4lw" w:colFirst="0" w:colLast="0"/>
      <w:bookmarkEnd w:id="2"/>
      <w:r>
        <w:t xml:space="preserve">Source   </w:t>
      </w:r>
      <w:r w:rsidRPr="00DC068C">
        <w:rPr>
          <w:b w:val="0"/>
          <w:bCs w:val="0"/>
          <w:color w:val="000000" w:themeColor="text1"/>
        </w:rPr>
        <w:t>____________________________________________________________________</w:t>
      </w:r>
    </w:p>
    <w:p w14:paraId="787FFE8B" w14:textId="77777777" w:rsidR="002E6DD2" w:rsidRDefault="002E6DD2"/>
    <w:p w14:paraId="615525F0" w14:textId="77777777" w:rsidR="002E6DD2" w:rsidRDefault="00000000">
      <w:pPr>
        <w:pStyle w:val="Heading1"/>
      </w:pPr>
      <w:bookmarkStart w:id="3" w:name="_heading=h.4561syqn1xk" w:colFirst="0" w:colLast="0"/>
      <w:bookmarkEnd w:id="3"/>
      <w:r>
        <w:t>Instructions</w:t>
      </w:r>
    </w:p>
    <w:p w14:paraId="1A9D4361" w14:textId="77777777" w:rsidR="002E6DD2" w:rsidRDefault="00000000">
      <w:pPr>
        <w:numPr>
          <w:ilvl w:val="0"/>
          <w:numId w:val="1"/>
        </w:numPr>
        <w:spacing w:after="0"/>
      </w:pPr>
      <w:r>
        <w:t>Read the passage, review the article, or watch the video.</w:t>
      </w:r>
    </w:p>
    <w:p w14:paraId="1E2E95E4" w14:textId="77777777" w:rsidR="002E6DD2" w:rsidRDefault="00000000">
      <w:pPr>
        <w:numPr>
          <w:ilvl w:val="0"/>
          <w:numId w:val="1"/>
        </w:numPr>
      </w:pPr>
      <w:r>
        <w:t>Fill out the 5Ws and H.</w:t>
      </w:r>
    </w:p>
    <w:p w14:paraId="7C390166" w14:textId="77777777" w:rsidR="002E6DD2" w:rsidRDefault="00000000">
      <w:pPr>
        <w:numPr>
          <w:ilvl w:val="1"/>
          <w:numId w:val="1"/>
        </w:numPr>
      </w:pPr>
      <w:r>
        <w:t>Who:</w:t>
      </w:r>
    </w:p>
    <w:p w14:paraId="31F7A163" w14:textId="77777777" w:rsidR="002E6DD2" w:rsidRDefault="00000000">
      <w:pPr>
        <w:numPr>
          <w:ilvl w:val="1"/>
          <w:numId w:val="1"/>
        </w:numPr>
      </w:pPr>
      <w:r>
        <w:t>What:</w:t>
      </w:r>
    </w:p>
    <w:p w14:paraId="03F72C35" w14:textId="77777777" w:rsidR="002E6DD2" w:rsidRDefault="00000000">
      <w:pPr>
        <w:numPr>
          <w:ilvl w:val="1"/>
          <w:numId w:val="1"/>
        </w:numPr>
      </w:pPr>
      <w:r>
        <w:t>Where:</w:t>
      </w:r>
    </w:p>
    <w:p w14:paraId="3C67AD8B" w14:textId="77777777" w:rsidR="002E6DD2" w:rsidRDefault="00000000">
      <w:pPr>
        <w:numPr>
          <w:ilvl w:val="1"/>
          <w:numId w:val="1"/>
        </w:numPr>
      </w:pPr>
      <w:r>
        <w:t>When:</w:t>
      </w:r>
    </w:p>
    <w:p w14:paraId="7079817D" w14:textId="77777777" w:rsidR="002E6DD2" w:rsidRDefault="00000000">
      <w:pPr>
        <w:numPr>
          <w:ilvl w:val="1"/>
          <w:numId w:val="1"/>
        </w:numPr>
      </w:pPr>
      <w:r>
        <w:t>Why:</w:t>
      </w:r>
    </w:p>
    <w:p w14:paraId="00698A01" w14:textId="77777777" w:rsidR="002E6DD2" w:rsidRDefault="00000000">
      <w:pPr>
        <w:numPr>
          <w:ilvl w:val="1"/>
          <w:numId w:val="1"/>
        </w:numPr>
      </w:pPr>
      <w:r>
        <w:t>How:</w:t>
      </w:r>
    </w:p>
    <w:p w14:paraId="6BE009EC" w14:textId="77777777" w:rsidR="002E6DD2" w:rsidRDefault="00000000">
      <w:pPr>
        <w:numPr>
          <w:ilvl w:val="0"/>
          <w:numId w:val="1"/>
        </w:numPr>
      </w:pPr>
      <w:r>
        <w:t>Write the gist (main idea and key points) in 28 words or less.</w:t>
      </w:r>
    </w:p>
    <w:tbl>
      <w:tblPr>
        <w:tblStyle w:val="a2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6"/>
        <w:gridCol w:w="431"/>
        <w:gridCol w:w="1837"/>
        <w:gridCol w:w="431"/>
        <w:gridCol w:w="1837"/>
        <w:gridCol w:w="431"/>
        <w:gridCol w:w="1837"/>
      </w:tblGrid>
      <w:tr w:rsidR="002E6DD2" w14:paraId="39A4D49D" w14:textId="77777777">
        <w:trPr>
          <w:trHeight w:val="14"/>
        </w:trPr>
        <w:tc>
          <w:tcPr>
            <w:tcW w:w="183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9A078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D583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EC18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FE9A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4865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30B35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1B2CB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E6DD2" w14:paraId="0B71BA6B" w14:textId="77777777"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D4DBA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B7F01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45089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26553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5D48D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164A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BF278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E6DD2" w14:paraId="3F018426" w14:textId="77777777">
        <w:trPr>
          <w:trHeight w:val="492"/>
        </w:trPr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3FAA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C1759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B330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EE3AD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0FE8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C09A0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A30DE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E6DD2" w14:paraId="689FF8EF" w14:textId="77777777"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774EE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A11B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700F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D4D3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699A3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0ED23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63945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E6DD2" w14:paraId="4AEE4A3A" w14:textId="77777777"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DE61A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6843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98CA2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508D4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0A607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1B6E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3057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E6DD2" w14:paraId="405505FD" w14:textId="77777777"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27DFE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5AD5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163E4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D261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0C80E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77B62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51E36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2E6DD2" w14:paraId="137DE2DA" w14:textId="77777777"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84DE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F6D8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666CD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2B85C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A53A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42AB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836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C4E1F" w14:textId="77777777" w:rsidR="002E6DD2" w:rsidRDefault="002E6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5F74906C" w14:textId="77777777" w:rsidR="002E6DD2" w:rsidRDefault="002E6DD2"/>
    <w:p w14:paraId="15D5672A" w14:textId="77777777" w:rsidR="002E6DD2" w:rsidRDefault="002E6DD2"/>
    <w:p w14:paraId="7AAFF8E9" w14:textId="77777777" w:rsidR="00DC068C" w:rsidRPr="00DC068C" w:rsidRDefault="00DC068C" w:rsidP="00DC068C">
      <w:pPr>
        <w:jc w:val="right"/>
      </w:pPr>
    </w:p>
    <w:sectPr w:rsidR="00DC068C" w:rsidRPr="00DC068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453523" w14:textId="77777777" w:rsidR="00F026FB" w:rsidRDefault="00F026FB">
      <w:pPr>
        <w:spacing w:after="0" w:line="240" w:lineRule="auto"/>
      </w:pPr>
      <w:r>
        <w:separator/>
      </w:r>
    </w:p>
  </w:endnote>
  <w:endnote w:type="continuationSeparator" w:id="0">
    <w:p w14:paraId="5B1B7580" w14:textId="77777777" w:rsidR="00F026FB" w:rsidRDefault="00F0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94455" w14:textId="2705C8A7" w:rsidR="002E6DD2" w:rsidRDefault="00DC06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CBE940E" wp14:editId="3869C877">
              <wp:simplePos x="0" y="0"/>
              <wp:positionH relativeFrom="column">
                <wp:posOffset>4101465</wp:posOffset>
              </wp:positionH>
              <wp:positionV relativeFrom="paragraph">
                <wp:posOffset>-261511</wp:posOffset>
              </wp:positionV>
              <wp:extent cx="1064260" cy="390525"/>
              <wp:effectExtent l="0" t="0" r="0" b="0"/>
              <wp:wrapTight wrapText="bothSides">
                <wp:wrapPolygon edited="0">
                  <wp:start x="1289" y="3718"/>
                  <wp:lineTo x="1289" y="17102"/>
                  <wp:lineTo x="20105" y="17102"/>
                  <wp:lineTo x="20105" y="3718"/>
                  <wp:lineTo x="1289" y="3718"/>
                </wp:wrapPolygon>
              </wp:wrapTight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426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D314F" w14:textId="4A24F506" w:rsidR="002E6DD2" w:rsidRPr="00DC068C" w:rsidRDefault="00DC068C" w:rsidP="00DC068C">
                          <w:pPr>
                            <w:pStyle w:val="Footer"/>
                          </w:pPr>
                          <w:fldSimple w:instr=" TITLE  \* MERGEFORMAT ">
                            <w:r>
                              <w:t>Gist</w:t>
                            </w:r>
                          </w:fldSimple>
                        </w:p>
                      </w:txbxContent>
                    </wps:txbx>
                    <wps:bodyPr spcFirstLastPara="1" wrap="square" lIns="91425" tIns="91425" rIns="91425" bIns="91425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CBE940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22.95pt;margin-top:-20.6pt;width:83.8pt;height:30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" filled="f" stroked="f">
              <v:textbox style="mso-fit-shape-to-text:t" inset="2.53958mm,2.53958mm,2.53958mm,2.53958mm">
                <w:txbxContent>
                  <w:p w14:paraId="18ED314F" w14:textId="4A24F506" w:rsidR="002E6DD2" w:rsidRPr="00DC068C" w:rsidRDefault="00DC068C" w:rsidP="00DC068C">
                    <w:pPr>
                      <w:pStyle w:val="Footer"/>
                    </w:pPr>
                    <w:fldSimple w:instr=" TITLE  \* MERGEFORMAT ">
                      <w:r>
                        <w:t>Gist</w:t>
                      </w:r>
                    </w:fldSimple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2336" behindDoc="1" locked="0" layoutInCell="1" hidden="0" allowOverlap="1" wp14:anchorId="038C6B9B" wp14:editId="7DCC458A">
          <wp:simplePos x="0" y="0"/>
          <wp:positionH relativeFrom="column">
            <wp:posOffset>1355834</wp:posOffset>
          </wp:positionH>
          <wp:positionV relativeFrom="paragraph">
            <wp:posOffset>-173421</wp:posOffset>
          </wp:positionV>
          <wp:extent cx="4673600" cy="3937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16E165" w14:textId="77777777" w:rsidR="00F026FB" w:rsidRDefault="00F026FB">
      <w:pPr>
        <w:spacing w:after="0" w:line="240" w:lineRule="auto"/>
      </w:pPr>
      <w:r>
        <w:separator/>
      </w:r>
    </w:p>
  </w:footnote>
  <w:footnote w:type="continuationSeparator" w:id="0">
    <w:p w14:paraId="46AB0064" w14:textId="77777777" w:rsidR="00F026FB" w:rsidRDefault="00F02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813361" w14:textId="77777777" w:rsidR="00DC068C" w:rsidRDefault="00DC06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6DA030" w14:textId="77777777" w:rsidR="00DC068C" w:rsidRDefault="00DC06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0B3EF4" w14:textId="77777777" w:rsidR="00DC068C" w:rsidRDefault="00DC06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856702"/>
    <w:multiLevelType w:val="multilevel"/>
    <w:tmpl w:val="FB50CC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1246710">
    <w:abstractNumId w:val="0"/>
  </w:num>
  <w:num w:numId="2" w16cid:durableId="1296905603">
    <w:abstractNumId w:val="3"/>
  </w:num>
  <w:num w:numId="3" w16cid:durableId="1771200790">
    <w:abstractNumId w:val="2"/>
  </w:num>
  <w:num w:numId="4" w16cid:durableId="72903485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displayBackgroundShape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D2"/>
    <w:rsid w:val="002E6DD2"/>
    <w:rsid w:val="00421BD9"/>
    <w:rsid w:val="004B66B4"/>
    <w:rsid w:val="00DC068C"/>
    <w:rsid w:val="00E52EAE"/>
    <w:rsid w:val="00EC2F41"/>
    <w:rsid w:val="00F0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04EB"/>
  <w15:docId w15:val="{344B8431-0705-41B2-8D26-AC646C77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068C"/>
    <w:pPr>
      <w:spacing w:after="160" w:line="278" w:lineRule="auto"/>
    </w:pPr>
    <w:rPr>
      <w:rFonts w:eastAsiaTheme="minorHAns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68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68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068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C068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68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C068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C068C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C068C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0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68C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C068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C068C"/>
    <w:rPr>
      <w:rFonts w:eastAsiaTheme="minorHAnsi"/>
      <w:b/>
      <w:bCs/>
      <w:caps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68C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68C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68C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DC068C"/>
    <w:rPr>
      <w:rFonts w:eastAsia="Times New Roman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C068C"/>
    <w:rPr>
      <w:rFonts w:eastAsiaTheme="minorHAnsi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068C"/>
    <w:rPr>
      <w:rFonts w:eastAsiaTheme="minorHAnsi"/>
      <w:i/>
      <w:iCs/>
      <w:kern w:val="2"/>
      <w:sz w:val="18"/>
      <w:szCs w:val="1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DC068C"/>
    <w:rPr>
      <w:rFonts w:eastAsiaTheme="minorHAnsi"/>
      <w:caps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68C"/>
    <w:rPr>
      <w:rFonts w:eastAsiaTheme="majorEastAsia" w:cstheme="majorBidi"/>
      <w:color w:val="1E6792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68C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C068C"/>
    <w:rPr>
      <w:rFonts w:eastAsiaTheme="minorHAnsi"/>
      <w:b/>
      <w:bCs/>
      <w:caps/>
      <w:kern w:val="2"/>
      <w:sz w:val="32"/>
      <w:szCs w:val="3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C068C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C068C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C068C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6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068C"/>
    <w:pPr>
      <w:ind w:left="720"/>
      <w:contextualSpacing/>
    </w:pPr>
  </w:style>
  <w:style w:type="paragraph" w:customStyle="1" w:styleId="AnswerKey">
    <w:name w:val="Answer Key"/>
    <w:basedOn w:val="Normal"/>
    <w:qFormat/>
    <w:rsid w:val="00DC068C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S9mABLFvOglQEh9pQAFJkzTzYg==">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64</Words>
  <Characters>434</Characters>
  <Application>Microsoft Office Word</Application>
  <DocSecurity>0</DocSecurity>
  <Lines>72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Gist</dc:title>
  <dc:subject/>
  <dc:creator>K20 Center</dc:creator>
  <cp:keywords/>
  <dc:description/>
  <cp:lastModifiedBy>Gracia, Ann M.</cp:lastModifiedBy>
  <cp:revision>2</cp:revision>
  <dcterms:created xsi:type="dcterms:W3CDTF">2026-08-14T21:04:00Z</dcterms:created>
  <dcterms:modified xsi:type="dcterms:W3CDTF">2026-08-14T21:04:00Z</dcterms:modified>
  <cp:category/>
</cp:coreProperties>
</file>