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FCC8C" w14:textId="77777777" w:rsidR="000A5B39" w:rsidRDefault="00000000">
      <w:pPr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MATH INTERVIEW</w:t>
      </w:r>
    </w:p>
    <w:p w14:paraId="17170C20" w14:textId="77777777" w:rsidR="000A5B39" w:rsidRDefault="000A5B39">
      <w:pPr>
        <w:rPr>
          <w:rFonts w:eastAsia="Calibri"/>
        </w:rPr>
      </w:pPr>
    </w:p>
    <w:p w14:paraId="6A38E55D" w14:textId="5FA9B10F" w:rsidR="000A5B39" w:rsidRDefault="00000000">
      <w:pPr>
        <w:rPr>
          <w:rFonts w:eastAsia="Calibri"/>
        </w:rPr>
      </w:pPr>
      <w:r>
        <w:rPr>
          <w:rFonts w:eastAsia="Calibri"/>
        </w:rPr>
        <w:t>Partner A _____________________________________    Partner B __________________________________</w:t>
      </w:r>
      <w:r w:rsidR="00E15D73">
        <w:rPr>
          <w:rFonts w:eastAsia="Calibri"/>
        </w:rPr>
        <w:t>_</w:t>
      </w:r>
    </w:p>
    <w:p w14:paraId="23C41467" w14:textId="77777777" w:rsidR="000A5B39" w:rsidRDefault="000A5B39">
      <w:pPr>
        <w:rPr>
          <w:rFonts w:eastAsia="Calibri"/>
        </w:rPr>
      </w:pPr>
    </w:p>
    <w:tbl>
      <w:tblPr>
        <w:tblStyle w:val="a"/>
        <w:tblW w:w="1087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3615"/>
        <w:gridCol w:w="4545"/>
      </w:tblGrid>
      <w:tr w:rsidR="000A5B39" w14:paraId="2539E67B" w14:textId="77777777" w:rsidTr="00E15D73">
        <w:trPr>
          <w:trHeight w:val="420"/>
        </w:trPr>
        <w:tc>
          <w:tcPr>
            <w:tcW w:w="27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F714F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Question</w:t>
            </w:r>
          </w:p>
        </w:tc>
        <w:tc>
          <w:tcPr>
            <w:tcW w:w="816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ABEE3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Notes</w:t>
            </w:r>
          </w:p>
        </w:tc>
      </w:tr>
      <w:tr w:rsidR="000A5B39" w14:paraId="0DD97858" w14:textId="77777777" w:rsidTr="00E15D73">
        <w:trPr>
          <w:trHeight w:val="420"/>
        </w:trPr>
        <w:tc>
          <w:tcPr>
            <w:tcW w:w="27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BB242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 xml:space="preserve">When you read this problem, how did it make you feel? </w:t>
            </w:r>
          </w:p>
        </w:tc>
        <w:tc>
          <w:tcPr>
            <w:tcW w:w="816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62F2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7E9AB700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106B7A15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06372D82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32B1488D" w14:textId="77777777" w:rsidTr="00E15D73">
        <w:trPr>
          <w:trHeight w:val="420"/>
        </w:trPr>
        <w:tc>
          <w:tcPr>
            <w:tcW w:w="27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A9092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 xml:space="preserve">What did the problem ask you to solve? </w:t>
            </w:r>
            <w:r>
              <w:rPr>
                <w:rFonts w:eastAsia="Calibri"/>
              </w:rPr>
              <w:tab/>
            </w:r>
            <w:r>
              <w:rPr>
                <w:rFonts w:eastAsia="Calibri"/>
              </w:rPr>
              <w:tab/>
            </w:r>
          </w:p>
        </w:tc>
        <w:tc>
          <w:tcPr>
            <w:tcW w:w="816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319E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12A1BA1C" w14:textId="77777777" w:rsidTr="00E15D73">
        <w:trPr>
          <w:trHeight w:val="420"/>
        </w:trPr>
        <w:tc>
          <w:tcPr>
            <w:tcW w:w="27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90E01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 xml:space="preserve">What information did you need to answer this question? </w:t>
            </w:r>
          </w:p>
        </w:tc>
        <w:tc>
          <w:tcPr>
            <w:tcW w:w="816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32D3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2539A929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301B61F0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2588F813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307E29AD" w14:textId="77777777" w:rsidTr="00E15D73">
        <w:trPr>
          <w:trHeight w:val="621"/>
        </w:trPr>
        <w:tc>
          <w:tcPr>
            <w:tcW w:w="2715" w:type="dxa"/>
            <w:vMerge w:val="restart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D8967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 xml:space="preserve">How did you solve the rest of the problem? What steps did you take and why? </w:t>
            </w:r>
          </w:p>
          <w:p w14:paraId="0420ED2D" w14:textId="77777777" w:rsidR="00A97B5E" w:rsidRDefault="00A97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</w:rPr>
            </w:pPr>
          </w:p>
          <w:p w14:paraId="31CA69DD" w14:textId="77777777" w:rsidR="00A97B5E" w:rsidRDefault="00A97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</w:rPr>
            </w:pPr>
          </w:p>
          <w:p w14:paraId="423D2E54" w14:textId="7E377D2F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</w:rPr>
              <w:t>Follow up question</w:t>
            </w:r>
            <w:r>
              <w:rPr>
                <w:rFonts w:eastAsia="Calibri"/>
              </w:rPr>
              <w:t xml:space="preserve">: What did that step help you know or figure out? </w:t>
            </w:r>
          </w:p>
        </w:tc>
        <w:tc>
          <w:tcPr>
            <w:tcW w:w="36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7144C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Step</w:t>
            </w:r>
          </w:p>
        </w:tc>
        <w:tc>
          <w:tcPr>
            <w:tcW w:w="454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281E6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What did this help you know/figure out? </w:t>
            </w:r>
          </w:p>
        </w:tc>
      </w:tr>
      <w:tr w:rsidR="000A5B39" w14:paraId="519391A6" w14:textId="77777777" w:rsidTr="00E15D73">
        <w:trPr>
          <w:trHeight w:val="621"/>
        </w:trPr>
        <w:tc>
          <w:tcPr>
            <w:tcW w:w="2715" w:type="dxa"/>
            <w:vMerge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19282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36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E7C11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454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A4EF4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5298227E" w14:textId="77777777" w:rsidTr="00E15D73">
        <w:trPr>
          <w:trHeight w:val="621"/>
        </w:trPr>
        <w:tc>
          <w:tcPr>
            <w:tcW w:w="2715" w:type="dxa"/>
            <w:vMerge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77130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36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F6C9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454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14746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3B549223" w14:textId="77777777" w:rsidTr="00E15D73">
        <w:trPr>
          <w:trHeight w:val="621"/>
        </w:trPr>
        <w:tc>
          <w:tcPr>
            <w:tcW w:w="2715" w:type="dxa"/>
            <w:vMerge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0225A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36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2A3B9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  <w:tc>
          <w:tcPr>
            <w:tcW w:w="454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BF8E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20714A47" w14:textId="77777777" w:rsidTr="00E15D73">
        <w:trPr>
          <w:trHeight w:val="4365"/>
        </w:trPr>
        <w:tc>
          <w:tcPr>
            <w:tcW w:w="271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7239B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Is there a point where you got stuck? </w:t>
            </w:r>
          </w:p>
          <w:p w14:paraId="295FC4D2" w14:textId="77777777" w:rsidR="00A97B5E" w:rsidRDefault="00A97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</w:rPr>
            </w:pPr>
          </w:p>
          <w:p w14:paraId="139DB173" w14:textId="3D4C0B71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</w:rPr>
              <w:t>Follow up questions</w:t>
            </w:r>
            <w:r>
              <w:rPr>
                <w:rFonts w:eastAsia="Calibri"/>
              </w:rPr>
              <w:t xml:space="preserve">: What piece of information helped or would help you move forward? </w:t>
            </w:r>
          </w:p>
          <w:p w14:paraId="23AD4ED6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Did you give up or did you figure out a way to move forward? </w:t>
            </w:r>
          </w:p>
          <w:p w14:paraId="4AB63B36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If you stayed stuck, what might you do differently now? </w:t>
            </w:r>
          </w:p>
          <w:p w14:paraId="4C0A6DCB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If you figured out how to keep going, what helped?</w:t>
            </w:r>
          </w:p>
        </w:tc>
        <w:tc>
          <w:tcPr>
            <w:tcW w:w="816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E328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</w:tbl>
    <w:p w14:paraId="353B49FB" w14:textId="77777777" w:rsidR="000A5B39" w:rsidRDefault="000A5B39">
      <w:pPr>
        <w:rPr>
          <w:rFonts w:eastAsia="Calibri"/>
        </w:rPr>
      </w:pPr>
    </w:p>
    <w:tbl>
      <w:tblPr>
        <w:tblStyle w:val="a0"/>
        <w:tblW w:w="10800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600" w:firstRow="0" w:lastRow="0" w:firstColumn="0" w:lastColumn="0" w:noHBand="1" w:noVBand="1"/>
      </w:tblPr>
      <w:tblGrid>
        <w:gridCol w:w="3075"/>
        <w:gridCol w:w="7725"/>
      </w:tblGrid>
      <w:tr w:rsidR="000A5B39" w14:paraId="746C1F29" w14:textId="77777777" w:rsidTr="00E15D73">
        <w:tc>
          <w:tcPr>
            <w:tcW w:w="3075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1E0E6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Question</w:t>
            </w:r>
          </w:p>
        </w:tc>
        <w:tc>
          <w:tcPr>
            <w:tcW w:w="7725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6DB2AA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Notes</w:t>
            </w:r>
          </w:p>
        </w:tc>
      </w:tr>
      <w:tr w:rsidR="000A5B39" w14:paraId="5F595C43" w14:textId="77777777" w:rsidTr="00E15D73">
        <w:tc>
          <w:tcPr>
            <w:tcW w:w="30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46E63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>Does this problem remind you of another problem?</w:t>
            </w:r>
          </w:p>
        </w:tc>
        <w:tc>
          <w:tcPr>
            <w:tcW w:w="77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BCDF8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2D18C0F1" w14:textId="77777777" w:rsidTr="00E15D73">
        <w:tc>
          <w:tcPr>
            <w:tcW w:w="30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566E3" w14:textId="77777777" w:rsidR="000A5B39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eastAsia="Calibri"/>
              </w:rPr>
            </w:pPr>
            <w:r>
              <w:rPr>
                <w:rFonts w:eastAsia="Calibri"/>
              </w:rPr>
              <w:t xml:space="preserve">Did you find an answer? What’s your answer? </w:t>
            </w:r>
          </w:p>
          <w:p w14:paraId="55B8BF32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</w:rPr>
              <w:t>Follow up question</w:t>
            </w:r>
            <w:r>
              <w:rPr>
                <w:rFonts w:eastAsia="Calibri"/>
              </w:rPr>
              <w:t xml:space="preserve">: Is there a way for you to check to make sure your answer makes sense? </w:t>
            </w:r>
          </w:p>
        </w:tc>
        <w:tc>
          <w:tcPr>
            <w:tcW w:w="77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BCBDE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  <w:tr w:rsidR="000A5B39" w14:paraId="3642C0D2" w14:textId="77777777" w:rsidTr="00E15D73">
        <w:tc>
          <w:tcPr>
            <w:tcW w:w="30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EA75B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0"/>
              <w:rPr>
                <w:rFonts w:eastAsia="Calibri"/>
              </w:rPr>
            </w:pPr>
            <w:r>
              <w:rPr>
                <w:rFonts w:eastAsia="Calibri"/>
              </w:rPr>
              <w:t>Try the GNAW method to solve this problem:</w:t>
            </w:r>
          </w:p>
        </w:tc>
        <w:tc>
          <w:tcPr>
            <w:tcW w:w="77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724AD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Graphical — Numerical — Algebraic — Words (Verbal) </w:t>
            </w:r>
          </w:p>
          <w:p w14:paraId="2626D9CA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3B7DE529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67CD3A5F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47453E9B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467F8FF5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26C28711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0FC46195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7BE052C3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67D40789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  <w:p w14:paraId="4C3206FC" w14:textId="77777777" w:rsidR="000A5B39" w:rsidRDefault="000A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</w:p>
        </w:tc>
      </w:tr>
    </w:tbl>
    <w:tbl>
      <w:tblPr>
        <w:tblStyle w:val="a1"/>
        <w:tblW w:w="10800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0A5B39" w14:paraId="09F15FF3" w14:textId="77777777" w:rsidTr="00E15D73">
        <w:trPr>
          <w:trHeight w:val="440"/>
        </w:trPr>
        <w:tc>
          <w:tcPr>
            <w:tcW w:w="10800" w:type="dxa"/>
            <w:gridSpan w:val="2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30206" w14:textId="1F9901FD" w:rsidR="000A5B39" w:rsidRDefault="00000000">
            <w:pPr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lastRenderedPageBreak/>
              <w:t>Interviewer Feedback — Choose 1–2 strengths and 1 suggestion</w:t>
            </w:r>
            <w:r w:rsidR="00365D6D">
              <w:rPr>
                <w:rFonts w:eastAsia="Calibri"/>
                <w:b/>
                <w:color w:val="FFFFFF"/>
              </w:rPr>
              <w:t>.</w:t>
            </w:r>
          </w:p>
        </w:tc>
      </w:tr>
      <w:tr w:rsidR="000A5B39" w14:paraId="56DF5A50" w14:textId="77777777" w:rsidTr="00E15D73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A907F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Some things you did well in solving this problem: </w:t>
            </w:r>
          </w:p>
          <w:p w14:paraId="268619DA" w14:textId="77777777" w:rsidR="000A5B39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You understood what the problem was asking to solve.</w:t>
            </w:r>
          </w:p>
          <w:p w14:paraId="019A7F24" w14:textId="77777777" w:rsidR="000A5B39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You understood what information was relevant to the problem.</w:t>
            </w:r>
          </w:p>
          <w:p w14:paraId="1F0C2B5F" w14:textId="77777777" w:rsidR="000A5B39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You had a clear method to solve the problem.</w:t>
            </w:r>
          </w:p>
          <w:p w14:paraId="30E8A432" w14:textId="77777777" w:rsidR="000A5B39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Your calculations were correct.</w:t>
            </w:r>
          </w:p>
          <w:p w14:paraId="67EFD87B" w14:textId="77777777" w:rsidR="000A5B39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Share another strength you see.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0E5B9" w14:textId="77777777" w:rsidR="000A5B3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 suggestion I have for you is…</w:t>
            </w:r>
          </w:p>
          <w:p w14:paraId="7589D61A" w14:textId="77777777" w:rsidR="000A5B39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Make sure you identify the question and state it to yourself in your own words.</w:t>
            </w:r>
          </w:p>
          <w:p w14:paraId="43E792DD" w14:textId="77777777" w:rsidR="000A5B39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If you’re not sure where to begin, ask yourself what information you need that’s not already given to solve the problem.</w:t>
            </w:r>
          </w:p>
          <w:p w14:paraId="25FA0606" w14:textId="77777777" w:rsidR="000A5B39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Use another method to confirm your calculations.</w:t>
            </w:r>
          </w:p>
          <w:p w14:paraId="03C5D093" w14:textId="77777777" w:rsidR="000A5B39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i/>
              </w:rPr>
              <w:t>Share another suggestion you have.</w:t>
            </w:r>
            <w:r>
              <w:rPr>
                <w:rFonts w:eastAsia="Calibri"/>
                <w:i/>
              </w:rPr>
              <w:tab/>
            </w:r>
            <w:r>
              <w:rPr>
                <w:rFonts w:eastAsia="Calibri"/>
              </w:rPr>
              <w:tab/>
            </w:r>
          </w:p>
        </w:tc>
      </w:tr>
      <w:tr w:rsidR="000A5B39" w14:paraId="65E503C3" w14:textId="77777777" w:rsidTr="00E15D73">
        <w:tc>
          <w:tcPr>
            <w:tcW w:w="5400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890C5" w14:textId="22909461" w:rsidR="000A5B39" w:rsidRDefault="00000000">
            <w:pPr>
              <w:widowControl w:val="0"/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Write your 1–2 strengths here</w:t>
            </w:r>
            <w:r w:rsidR="00365D6D">
              <w:rPr>
                <w:rFonts w:eastAsia="Calibri"/>
                <w:b/>
                <w:color w:val="FFFFFF"/>
              </w:rPr>
              <w:t>.</w:t>
            </w:r>
          </w:p>
        </w:tc>
        <w:tc>
          <w:tcPr>
            <w:tcW w:w="5400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6AA02" w14:textId="15275FBD" w:rsidR="000A5B39" w:rsidRDefault="00000000">
            <w:pPr>
              <w:widowControl w:val="0"/>
              <w:spacing w:line="240" w:lineRule="auto"/>
              <w:jc w:val="center"/>
              <w:rPr>
                <w:rFonts w:eastAsia="Calibri"/>
                <w:b/>
                <w:color w:val="FFFFFF"/>
              </w:rPr>
            </w:pPr>
            <w:r>
              <w:rPr>
                <w:rFonts w:eastAsia="Calibri"/>
                <w:b/>
                <w:color w:val="FFFFFF"/>
              </w:rPr>
              <w:t>Write your 1 suggestion here</w:t>
            </w:r>
            <w:r w:rsidR="00365D6D">
              <w:rPr>
                <w:rFonts w:eastAsia="Calibri"/>
                <w:b/>
                <w:color w:val="FFFFFF"/>
              </w:rPr>
              <w:t>.</w:t>
            </w:r>
          </w:p>
        </w:tc>
      </w:tr>
      <w:tr w:rsidR="000A5B39" w14:paraId="1C5E383B" w14:textId="77777777" w:rsidTr="00E15D73">
        <w:trPr>
          <w:trHeight w:val="2562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E4568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0D495A09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520FC809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4279E706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59A09E48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  <w:p w14:paraId="01E5067A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63363" w14:textId="77777777" w:rsidR="000A5B39" w:rsidRDefault="000A5B39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</w:tbl>
    <w:p w14:paraId="65A0030D" w14:textId="39011B5E" w:rsidR="000A5B39" w:rsidRPr="00E15D73" w:rsidRDefault="00365D6D">
      <w:pPr>
        <w:rPr>
          <w:rFonts w:eastAsia="Calibri"/>
          <w:sz w:val="18"/>
          <w:szCs w:val="18"/>
        </w:rPr>
      </w:pPr>
      <w:r w:rsidRPr="00E15D73">
        <w:rPr>
          <w:rFonts w:eastAsia="Calibri"/>
          <w:sz w:val="18"/>
          <w:szCs w:val="18"/>
        </w:rPr>
        <w:t>Edutopia. (2022, February 4). A simple strategy to get students talking about math. https://www.edutopia.org/video/simple-strategy-get-students-talking-about-math</w:t>
      </w:r>
    </w:p>
    <w:sectPr w:rsidR="000A5B39" w:rsidRPr="00E15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D939DF" w14:textId="77777777" w:rsidR="00174A4C" w:rsidRDefault="00174A4C">
      <w:pPr>
        <w:spacing w:line="240" w:lineRule="auto"/>
      </w:pPr>
      <w:r>
        <w:separator/>
      </w:r>
    </w:p>
  </w:endnote>
  <w:endnote w:type="continuationSeparator" w:id="0">
    <w:p w14:paraId="5FA8BE06" w14:textId="77777777" w:rsidR="00174A4C" w:rsidRDefault="00174A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E3314" w14:textId="77777777" w:rsidR="00E15D73" w:rsidRDefault="00E15D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8DDF22" w14:textId="6B513306" w:rsidR="000A5B39" w:rsidRDefault="00902B87" w:rsidP="00365D6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8172B9" wp14:editId="0E98CFD1">
              <wp:simplePos x="0" y="0"/>
              <wp:positionH relativeFrom="column">
                <wp:posOffset>2037715</wp:posOffset>
              </wp:positionH>
              <wp:positionV relativeFrom="paragraph">
                <wp:posOffset>166272</wp:posOffset>
              </wp:positionV>
              <wp:extent cx="4010025" cy="303530"/>
              <wp:effectExtent l="0" t="0" r="0" b="0"/>
              <wp:wrapThrough wrapText="bothSides">
                <wp:wrapPolygon edited="0">
                  <wp:start x="342" y="904"/>
                  <wp:lineTo x="342" y="19883"/>
                  <wp:lineTo x="21207" y="19883"/>
                  <wp:lineTo x="21207" y="904"/>
                  <wp:lineTo x="342" y="904"/>
                </wp:wrapPolygon>
              </wp:wrapThrough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1097B" w14:textId="23607108" w:rsidR="00365D6D" w:rsidRPr="00365D6D" w:rsidRDefault="00365D6D" w:rsidP="00365D6D">
                          <w:pPr>
                            <w:spacing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365D6D">
                            <w:rPr>
                              <w:b/>
                              <w:bCs/>
                            </w:rPr>
                            <w:t>MATH INTERVIEW GUIDE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8172B9" id="Rectangle 1" o:spid="_x0000_s1026" style="position:absolute;left:0;text-align:left;margin-left:160.45pt;margin-top:13.1pt;width:315.75pt;height:23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" filled="f" stroked="f">
              <v:textbox inset="2.53958mm,1.2694mm,2.53958mm,1.2694mm">
                <w:txbxContent>
                  <w:p w14:paraId="3961097B" w14:textId="23607108" w:rsidR="00365D6D" w:rsidRPr="00365D6D" w:rsidRDefault="00365D6D" w:rsidP="00365D6D">
                    <w:pPr>
                      <w:spacing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365D6D">
                      <w:rPr>
                        <w:b/>
                        <w:bCs/>
                      </w:rPr>
                      <w:t>MATH INTERVIEW GUIDE</w:t>
                    </w:r>
                  </w:p>
                </w:txbxContent>
              </v:textbox>
              <w10:wrap type="through"/>
            </v:rect>
          </w:pict>
        </mc:Fallback>
      </mc:AlternateContent>
    </w:r>
  </w:p>
  <w:p w14:paraId="74CC5D01" w14:textId="71126FA0" w:rsidR="00365D6D" w:rsidRDefault="00902B87" w:rsidP="00365D6D">
    <w:pPr>
      <w:pStyle w:val="Footer"/>
    </w:pPr>
    <w:r w:rsidRPr="009238D7">
      <w:rPr>
        <w:rStyle w:val="BookTitle"/>
        <w:noProof/>
      </w:rPr>
      <w:drawing>
        <wp:anchor distT="0" distB="0" distL="114300" distR="114300" simplePos="0" relativeHeight="251664384" behindDoc="1" locked="0" layoutInCell="1" allowOverlap="1" wp14:anchorId="4C180A93" wp14:editId="65D047C7">
          <wp:simplePos x="0" y="0"/>
          <wp:positionH relativeFrom="column">
            <wp:posOffset>2208628</wp:posOffset>
          </wp:positionH>
          <wp:positionV relativeFrom="paragraph">
            <wp:posOffset>17243</wp:posOffset>
          </wp:positionV>
          <wp:extent cx="4673600" cy="393700"/>
          <wp:effectExtent l="0" t="0" r="0" b="0"/>
          <wp:wrapNone/>
          <wp:docPr id="130497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76245" name="Picture 1304976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AE6ACD" w14:textId="0B33F8DE" w:rsidR="00365D6D" w:rsidRPr="00365D6D" w:rsidRDefault="00365D6D" w:rsidP="00365D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F28E10" w14:textId="77777777" w:rsidR="00E15D73" w:rsidRDefault="00E15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0C065B" w14:textId="77777777" w:rsidR="00174A4C" w:rsidRDefault="00174A4C">
      <w:pPr>
        <w:spacing w:line="240" w:lineRule="auto"/>
      </w:pPr>
      <w:r>
        <w:separator/>
      </w:r>
    </w:p>
  </w:footnote>
  <w:footnote w:type="continuationSeparator" w:id="0">
    <w:p w14:paraId="064F8DB4" w14:textId="77777777" w:rsidR="00174A4C" w:rsidRDefault="00174A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6FABD" w14:textId="77777777" w:rsidR="00E15D73" w:rsidRDefault="00E15D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438CC" w14:textId="77777777" w:rsidR="00E15D73" w:rsidRDefault="00E15D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29726" w14:textId="77777777" w:rsidR="00E15D73" w:rsidRDefault="00E15D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42235"/>
    <w:multiLevelType w:val="multilevel"/>
    <w:tmpl w:val="00C85F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A1A413E"/>
    <w:multiLevelType w:val="multilevel"/>
    <w:tmpl w:val="3C6451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D72B37"/>
    <w:multiLevelType w:val="multilevel"/>
    <w:tmpl w:val="2C7E4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7387008">
    <w:abstractNumId w:val="3"/>
  </w:num>
  <w:num w:numId="2" w16cid:durableId="1572696084">
    <w:abstractNumId w:val="5"/>
  </w:num>
  <w:num w:numId="3" w16cid:durableId="920480462">
    <w:abstractNumId w:val="2"/>
  </w:num>
  <w:num w:numId="4" w16cid:durableId="1296905603">
    <w:abstractNumId w:val="4"/>
  </w:num>
  <w:num w:numId="5" w16cid:durableId="1771200790">
    <w:abstractNumId w:val="1"/>
  </w:num>
  <w:num w:numId="6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B39"/>
    <w:rsid w:val="000A5B39"/>
    <w:rsid w:val="00174A4C"/>
    <w:rsid w:val="002523A2"/>
    <w:rsid w:val="00365D6D"/>
    <w:rsid w:val="00514D57"/>
    <w:rsid w:val="00577568"/>
    <w:rsid w:val="00902B87"/>
    <w:rsid w:val="00A97B5E"/>
    <w:rsid w:val="00E1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3B470"/>
  <w15:docId w15:val="{344B8431-0705-41B2-8D26-AC646C77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15D73"/>
    <w:pPr>
      <w:spacing w:after="160" w:line="278" w:lineRule="auto"/>
    </w:pPr>
    <w:rPr>
      <w:rFonts w:ascii="Calibri" w:eastAsiaTheme="minorHAnsi" w:hAnsi="Calibri" w:cs="Calibri"/>
      <w:kern w:val="2"/>
      <w:sz w:val="24"/>
      <w:szCs w:val="24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D73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D73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15D73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15D73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D73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15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D73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15D73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5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D73"/>
    <w:rPr>
      <w:rFonts w:ascii="Calibri" w:eastAsiaTheme="minorHAnsi" w:hAnsi="Calibri" w:cs="Calibri"/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15D73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15D73"/>
    <w:rPr>
      <w:rFonts w:ascii="Calibri" w:eastAsiaTheme="minorHAnsi" w:hAnsi="Calibri" w:cs="Calibri"/>
      <w:b/>
      <w:bCs/>
      <w:caps/>
      <w:kern w:val="2"/>
      <w:sz w:val="24"/>
      <w:szCs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D73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D73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D73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15D73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15D73"/>
    <w:rPr>
      <w:rFonts w:ascii="Calibri" w:eastAsiaTheme="minorHAnsi" w:hAnsi="Calibri" w:cs="Calibri"/>
      <w:i/>
      <w:iCs/>
      <w:color w:val="971D20" w:themeColor="accent3"/>
      <w:kern w:val="2"/>
      <w:sz w:val="24"/>
      <w:szCs w:val="24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15D73"/>
    <w:rPr>
      <w:rFonts w:ascii="Calibri" w:eastAsiaTheme="minorHAnsi" w:hAnsi="Calibri" w:cs="Calibr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E15D73"/>
    <w:rPr>
      <w:rFonts w:ascii="Calibri" w:eastAsiaTheme="minorHAnsi" w:hAnsi="Calibri" w:cs="Calibri"/>
      <w:caps/>
      <w:kern w:val="2"/>
      <w:sz w:val="24"/>
      <w:szCs w:val="24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D73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D73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15D73"/>
    <w:rPr>
      <w:rFonts w:ascii="Calibri" w:eastAsiaTheme="minorHAnsi" w:hAnsi="Calibri" w:cs="Calibr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15D73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15D73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15D73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7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5D73"/>
    <w:pPr>
      <w:ind w:left="720"/>
      <w:contextualSpacing/>
    </w:pPr>
  </w:style>
  <w:style w:type="paragraph" w:customStyle="1" w:styleId="AnswerKey">
    <w:name w:val="Answer Key"/>
    <w:basedOn w:val="Normal"/>
    <w:qFormat/>
    <w:rsid w:val="00E15D73"/>
    <w:rPr>
      <w:color w:val="FFFFFF" w:themeColor="accent5"/>
    </w:rPr>
  </w:style>
  <w:style w:type="character" w:styleId="BookTitle">
    <w:name w:val="Book Title"/>
    <w:basedOn w:val="DefaultParagraphFont"/>
    <w:uiPriority w:val="33"/>
    <w:qFormat/>
    <w:rsid w:val="00902B8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6</TotalTime>
  <Pages>3</Pages>
  <Words>330</Words>
  <Characters>1628</Characters>
  <Application>Microsoft Office Word</Application>
  <DocSecurity>0</DocSecurity>
  <Lines>120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Interview</dc:title>
  <dc:subject/>
  <dc:creator>K20 Center</dc:creator>
  <cp:keywords/>
  <dc:description/>
  <cp:lastModifiedBy>Gracia, Ann M.</cp:lastModifiedBy>
  <cp:revision>4</cp:revision>
  <dcterms:created xsi:type="dcterms:W3CDTF">2023-10-10T17:07:00Z</dcterms:created>
  <dcterms:modified xsi:type="dcterms:W3CDTF">2026-09-24T20:16:00Z</dcterms:modified>
  <cp:category/>
</cp:coreProperties>
</file>