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D4F36D9" w14:textId="3C6B4E81" w:rsidR="00161917" w:rsidRPr="00632A5A" w:rsidRDefault="00914EB9" w:rsidP="00632A5A">
      <w:pPr>
        <w:pStyle w:val="Title"/>
      </w:pPr>
      <w:r>
        <w:t>ORGANIZADOR DEL GUIÓN</w:t>
      </w:r>
    </w:p>
    <w:p w14:paraId="31656E8C" w14:textId="2D9B508F" w:rsidR="007D5FED" w:rsidRPr="00914EB9" w:rsidRDefault="00914EB9" w:rsidP="00E66606">
      <w:r>
        <w:t>Tu</w:t>
      </w:r>
      <w:r w:rsidR="00E66606">
        <w:t xml:space="preserve"> Rol: _____________________________________________________________________</w:t>
      </w:r>
    </w:p>
    <w:p w14:paraId="0B1EE75A" w14:textId="62E8FD79" w:rsidR="00E66606" w:rsidRPr="00632A5A" w:rsidRDefault="00914EB9" w:rsidP="00632A5A">
      <w:pPr>
        <w:pStyle w:val="Heading1"/>
      </w:pPr>
      <w:r>
        <w:t>Paso 1: Lluvia de ideas para tu segmento de noticias</w:t>
      </w:r>
    </w:p>
    <w:p w14:paraId="1FCCF9FB" w14:textId="69A76082" w:rsidR="00E66606" w:rsidRDefault="00E66606" w:rsidP="00E66606">
      <w:r>
        <w:t>T</w:t>
      </w:r>
      <w:r w:rsidR="00914EB9">
        <w:t>ema</w:t>
      </w:r>
      <w:r>
        <w:t>: ________________________________________________________________________</w:t>
      </w:r>
    </w:p>
    <w:p w14:paraId="352FA2A6" w14:textId="4DBA0520" w:rsidR="00E66606" w:rsidRPr="00C8272F" w:rsidRDefault="00914EB9" w:rsidP="00E66606">
      <w:pPr>
        <w:rPr>
          <w:b/>
          <w:bCs/>
        </w:rPr>
      </w:pPr>
      <w:r>
        <w:rPr>
          <w:b/>
          <w:bCs/>
        </w:rPr>
        <w:t>Detalles Claves</w:t>
      </w:r>
      <w:r w:rsidR="00E66606" w:rsidRPr="00C8272F">
        <w:rPr>
          <w:b/>
          <w:bCs/>
        </w:rPr>
        <w:t>:</w:t>
      </w:r>
    </w:p>
    <w:p w14:paraId="7CD6FB88" w14:textId="77777777" w:rsidR="00E66606" w:rsidRPr="00C8272F" w:rsidRDefault="00E66606" w:rsidP="00E66606">
      <w:pPr>
        <w:pStyle w:val="ListParagraph"/>
        <w:numPr>
          <w:ilvl w:val="0"/>
          <w:numId w:val="3"/>
        </w:numPr>
      </w:pPr>
    </w:p>
    <w:p w14:paraId="1DF0A9B9" w14:textId="77777777" w:rsidR="00E66606" w:rsidRPr="00C8272F" w:rsidRDefault="00E66606" w:rsidP="00E66606"/>
    <w:p w14:paraId="3F4D1019" w14:textId="77777777" w:rsidR="00E66606" w:rsidRPr="00C8272F" w:rsidRDefault="00E66606" w:rsidP="00E66606">
      <w:pPr>
        <w:pStyle w:val="ListParagraph"/>
        <w:numPr>
          <w:ilvl w:val="0"/>
          <w:numId w:val="3"/>
        </w:numPr>
      </w:pPr>
    </w:p>
    <w:p w14:paraId="6C8CAB2B" w14:textId="77777777" w:rsidR="00E66606" w:rsidRPr="00C8272F" w:rsidRDefault="00E66606" w:rsidP="00E66606"/>
    <w:p w14:paraId="72819383" w14:textId="4805A338" w:rsidR="00E66606" w:rsidRPr="00C8272F" w:rsidRDefault="00E66606" w:rsidP="00E66606">
      <w:pPr>
        <w:pStyle w:val="ListParagraph"/>
        <w:numPr>
          <w:ilvl w:val="0"/>
          <w:numId w:val="3"/>
        </w:numPr>
      </w:pPr>
    </w:p>
    <w:p w14:paraId="42E0BBCF" w14:textId="77777777" w:rsidR="00E66606" w:rsidRPr="00C8272F" w:rsidRDefault="00E66606" w:rsidP="00E66606"/>
    <w:p w14:paraId="40E82EC5" w14:textId="77777777" w:rsidR="007D5FED" w:rsidRPr="00C8272F" w:rsidRDefault="007D5FED" w:rsidP="00C8272F">
      <w:pPr>
        <w:pStyle w:val="ListParagraph"/>
        <w:numPr>
          <w:ilvl w:val="0"/>
          <w:numId w:val="3"/>
        </w:numPr>
      </w:pPr>
    </w:p>
    <w:p w14:paraId="7780B592" w14:textId="77777777" w:rsidR="007D5FED" w:rsidRPr="00C8272F" w:rsidRDefault="007D5FED" w:rsidP="00E66606"/>
    <w:p w14:paraId="529ADFB4" w14:textId="77777777" w:rsidR="00C8272F" w:rsidRPr="00C8272F" w:rsidRDefault="00C8272F" w:rsidP="00C8272F">
      <w:pPr>
        <w:pStyle w:val="ListParagraph"/>
        <w:numPr>
          <w:ilvl w:val="0"/>
          <w:numId w:val="3"/>
        </w:numPr>
      </w:pPr>
    </w:p>
    <w:p w14:paraId="77268F91" w14:textId="77777777" w:rsidR="00C8272F" w:rsidRPr="00C8272F" w:rsidRDefault="00C8272F" w:rsidP="00E66606"/>
    <w:p w14:paraId="71042B7F" w14:textId="26E5D4EC" w:rsidR="00E66606" w:rsidRPr="00C8272F" w:rsidRDefault="00914EB9" w:rsidP="00E66606">
      <w:pPr>
        <w:rPr>
          <w:b/>
          <w:bCs/>
        </w:rPr>
      </w:pPr>
      <w:r>
        <w:rPr>
          <w:b/>
          <w:bCs/>
        </w:rPr>
        <w:t>Fuent</w:t>
      </w:r>
      <w:r w:rsidR="00E66606" w:rsidRPr="00C8272F">
        <w:rPr>
          <w:b/>
          <w:bCs/>
        </w:rPr>
        <w:t>es or Evidenc</w:t>
      </w:r>
      <w:r>
        <w:rPr>
          <w:b/>
          <w:bCs/>
        </w:rPr>
        <w:t>ia</w:t>
      </w:r>
      <w:r w:rsidR="00E66606" w:rsidRPr="00C8272F">
        <w:rPr>
          <w:b/>
          <w:bCs/>
        </w:rPr>
        <w:t>:</w:t>
      </w:r>
    </w:p>
    <w:p w14:paraId="22482CD3" w14:textId="77777777" w:rsidR="00E66606" w:rsidRPr="00C8272F" w:rsidRDefault="00E66606" w:rsidP="00E66606">
      <w:pPr>
        <w:pStyle w:val="ListParagraph"/>
        <w:numPr>
          <w:ilvl w:val="0"/>
          <w:numId w:val="3"/>
        </w:numPr>
      </w:pPr>
    </w:p>
    <w:p w14:paraId="45EC6B20" w14:textId="77777777" w:rsidR="00E66606" w:rsidRPr="00C8272F" w:rsidRDefault="00E66606" w:rsidP="00E66606"/>
    <w:p w14:paraId="2E1B3ECB" w14:textId="77777777" w:rsidR="00C8272F" w:rsidRPr="00C8272F" w:rsidRDefault="00C8272F" w:rsidP="00C8272F">
      <w:pPr>
        <w:pStyle w:val="ListParagraph"/>
        <w:numPr>
          <w:ilvl w:val="0"/>
          <w:numId w:val="3"/>
        </w:numPr>
      </w:pPr>
    </w:p>
    <w:p w14:paraId="6644C570" w14:textId="77777777" w:rsidR="00C8272F" w:rsidRPr="00C8272F" w:rsidRDefault="00C8272F" w:rsidP="00C8272F"/>
    <w:p w14:paraId="775755C4" w14:textId="77777777" w:rsidR="00C8272F" w:rsidRPr="00C8272F" w:rsidRDefault="00C8272F" w:rsidP="00C8272F">
      <w:pPr>
        <w:pStyle w:val="ListParagraph"/>
        <w:numPr>
          <w:ilvl w:val="0"/>
          <w:numId w:val="3"/>
        </w:numPr>
      </w:pPr>
    </w:p>
    <w:p w14:paraId="19D6879D" w14:textId="77777777" w:rsidR="00E66606" w:rsidRPr="00C8272F" w:rsidRDefault="00E66606" w:rsidP="00C8272F"/>
    <w:p w14:paraId="561D5578" w14:textId="77777777" w:rsidR="00E66606" w:rsidRPr="00C8272F" w:rsidRDefault="00E66606" w:rsidP="00E66606"/>
    <w:p w14:paraId="74A04A14" w14:textId="77777777" w:rsidR="00E66606" w:rsidRPr="00C8272F" w:rsidRDefault="00E66606">
      <w:r w:rsidRPr="00C8272F">
        <w:br w:type="page"/>
      </w:r>
    </w:p>
    <w:p w14:paraId="7C639714" w14:textId="77777777" w:rsidR="00CB511B" w:rsidRDefault="00914EB9" w:rsidP="00CB511B">
      <w:pPr>
        <w:pStyle w:val="Heading1"/>
      </w:pPr>
      <w:r>
        <w:lastRenderedPageBreak/>
        <w:t>Paso</w:t>
      </w:r>
      <w:r w:rsidR="00E66606" w:rsidRPr="00C8272F">
        <w:t xml:space="preserve"> 2:</w:t>
      </w:r>
      <w:r>
        <w:t xml:space="preserve"> </w:t>
      </w:r>
      <w:r w:rsidR="00CB511B">
        <w:t>Escribe tu guión</w:t>
      </w:r>
    </w:p>
    <w:p w14:paraId="780E4C72" w14:textId="66160DDE" w:rsidR="00E66606" w:rsidRDefault="00CB511B" w:rsidP="00CB511B">
      <w:pPr>
        <w:pStyle w:val="Heading1"/>
      </w:pPr>
      <w:r w:rsidRPr="00CB511B">
        <w:rPr>
          <w:b w:val="0"/>
          <w:bCs/>
          <w:color w:val="000000" w:themeColor="text1"/>
          <w:sz w:val="22"/>
          <w:szCs w:val="22"/>
        </w:rPr>
        <w:t>Título del segmento de noticias:</w:t>
      </w:r>
      <w:r w:rsidRPr="00CB511B">
        <w:rPr>
          <w:color w:val="000000" w:themeColor="text1"/>
          <w:sz w:val="22"/>
          <w:szCs w:val="22"/>
        </w:rPr>
        <w:t xml:space="preserve"> </w:t>
      </w:r>
      <w:r w:rsidR="00E66606" w:rsidRPr="00CB511B">
        <w:rPr>
          <w:color w:val="000000" w:themeColor="text1"/>
        </w:rPr>
        <w:t>______________________________________________________</w:t>
      </w:r>
    </w:p>
    <w:p w14:paraId="18702C32" w14:textId="386BE799" w:rsidR="00E66606" w:rsidRPr="00CB511B" w:rsidRDefault="00CB511B" w:rsidP="00E66606">
      <w:pPr>
        <w:rPr>
          <w:b/>
          <w:bCs/>
        </w:rPr>
      </w:pPr>
      <w:r w:rsidRPr="00CB511B">
        <w:rPr>
          <w:b/>
          <w:bCs/>
        </w:rPr>
        <w:t>Introducción:</w:t>
      </w:r>
    </w:p>
    <w:p w14:paraId="5119331F" w14:textId="77777777" w:rsidR="00E66606" w:rsidRDefault="00E66606" w:rsidP="00E66606"/>
    <w:p w14:paraId="605C4698" w14:textId="77777777" w:rsidR="00E66606" w:rsidRDefault="00E66606" w:rsidP="00E66606"/>
    <w:p w14:paraId="38E58526" w14:textId="77777777" w:rsidR="007D5FED" w:rsidRDefault="007D5FED" w:rsidP="00E66606"/>
    <w:p w14:paraId="46B099F6" w14:textId="77777777" w:rsidR="00E66606" w:rsidRDefault="00E66606" w:rsidP="00E66606"/>
    <w:p w14:paraId="65BD60FE" w14:textId="77777777" w:rsidR="00E66606" w:rsidRDefault="00E66606" w:rsidP="00E66606"/>
    <w:p w14:paraId="60ED2B07" w14:textId="05FB4956" w:rsidR="00E66606" w:rsidRPr="00CB511B" w:rsidRDefault="00CB511B" w:rsidP="00E66606">
      <w:pPr>
        <w:rPr>
          <w:b/>
          <w:bCs/>
        </w:rPr>
      </w:pPr>
      <w:r w:rsidRPr="00CB511B">
        <w:rPr>
          <w:b/>
          <w:bCs/>
        </w:rPr>
        <w:t xml:space="preserve">Detalles principales de la </w:t>
      </w:r>
      <w:r w:rsidRPr="00CB511B">
        <w:rPr>
          <w:b/>
          <w:bCs/>
        </w:rPr>
        <w:t>historia</w:t>
      </w:r>
      <w:r w:rsidRPr="00CB511B">
        <w:rPr>
          <w:b/>
          <w:bCs/>
        </w:rPr>
        <w:t>:</w:t>
      </w:r>
    </w:p>
    <w:p w14:paraId="5CEF3E2C" w14:textId="77777777" w:rsidR="00E66606" w:rsidRDefault="00E66606" w:rsidP="00E66606"/>
    <w:p w14:paraId="31CDA6BA" w14:textId="77777777" w:rsidR="00E66606" w:rsidRDefault="00E66606" w:rsidP="00E66606"/>
    <w:p w14:paraId="0A2FCB88" w14:textId="77777777" w:rsidR="007D5FED" w:rsidRDefault="007D5FED" w:rsidP="00E66606"/>
    <w:p w14:paraId="4A04941B" w14:textId="77777777" w:rsidR="00E66606" w:rsidRDefault="00E66606" w:rsidP="00E66606"/>
    <w:p w14:paraId="000F6334" w14:textId="77777777" w:rsidR="007D5FED" w:rsidRDefault="007D5FED" w:rsidP="00E66606"/>
    <w:p w14:paraId="5B264DDE" w14:textId="77777777" w:rsidR="00E66606" w:rsidRDefault="00E66606" w:rsidP="00E66606"/>
    <w:p w14:paraId="1E42C7F4" w14:textId="0369E676" w:rsidR="00E66606" w:rsidRPr="00CB511B" w:rsidRDefault="00CB511B" w:rsidP="00E66606">
      <w:pPr>
        <w:rPr>
          <w:b/>
          <w:bCs/>
        </w:rPr>
      </w:pPr>
      <w:r w:rsidRPr="00CB511B">
        <w:rPr>
          <w:b/>
          <w:bCs/>
        </w:rPr>
        <w:t>Entrevistas o citas:</w:t>
      </w:r>
    </w:p>
    <w:p w14:paraId="2439F2C3" w14:textId="77777777" w:rsidR="00E66606" w:rsidRDefault="00E66606" w:rsidP="00E66606"/>
    <w:p w14:paraId="1F9E3399" w14:textId="77777777" w:rsidR="007D5FED" w:rsidRDefault="007D5FED" w:rsidP="00E66606"/>
    <w:p w14:paraId="79ACF149" w14:textId="77777777" w:rsidR="00E66606" w:rsidRDefault="00E66606" w:rsidP="00E66606"/>
    <w:p w14:paraId="033A161A" w14:textId="77777777" w:rsidR="00E66606" w:rsidRDefault="00E66606" w:rsidP="00E66606"/>
    <w:p w14:paraId="38EECC73" w14:textId="77777777" w:rsidR="00E66606" w:rsidRDefault="00E66606" w:rsidP="00E66606"/>
    <w:p w14:paraId="1CA9D5D8" w14:textId="68698889" w:rsidR="00E66606" w:rsidRPr="00CB511B" w:rsidRDefault="00E66606" w:rsidP="00E66606">
      <w:pPr>
        <w:rPr>
          <w:b/>
          <w:bCs/>
        </w:rPr>
      </w:pPr>
      <w:r w:rsidRPr="00C8272F">
        <w:rPr>
          <w:b/>
          <w:bCs/>
        </w:rPr>
        <w:t xml:space="preserve"> </w:t>
      </w:r>
      <w:r w:rsidR="00CB511B" w:rsidRPr="00CB511B">
        <w:rPr>
          <w:b/>
          <w:bCs/>
        </w:rPr>
        <w:t xml:space="preserve">Cierre del </w:t>
      </w:r>
      <w:r w:rsidR="00CB511B">
        <w:rPr>
          <w:b/>
          <w:bCs/>
        </w:rPr>
        <w:t>segmento:</w:t>
      </w:r>
    </w:p>
    <w:sectPr w:rsidR="00E66606" w:rsidRPr="00CB5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019E79" w14:textId="77777777" w:rsidR="00BA0BFC" w:rsidRDefault="00BA0BFC">
      <w:pPr>
        <w:spacing w:after="0" w:line="240" w:lineRule="auto"/>
      </w:pPr>
      <w:r>
        <w:separator/>
      </w:r>
    </w:p>
  </w:endnote>
  <w:endnote w:type="continuationSeparator" w:id="0">
    <w:p w14:paraId="668018F7" w14:textId="77777777" w:rsidR="00BA0BFC" w:rsidRDefault="00BA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8659B6" w14:textId="77777777" w:rsidR="00632A5A" w:rsidRDefault="00632A5A" w:rsidP="00632A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3EB955" w14:textId="63805A5E" w:rsidR="00161917" w:rsidRDefault="00632A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9B6F2AB" wp14:editId="4EF786AC">
              <wp:simplePos x="0" y="0"/>
              <wp:positionH relativeFrom="column">
                <wp:posOffset>1282700</wp:posOffset>
              </wp:positionH>
              <wp:positionV relativeFrom="paragraph">
                <wp:posOffset>-262890</wp:posOffset>
              </wp:positionV>
              <wp:extent cx="4010025" cy="29527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8A32EA" w14:textId="171A110A" w:rsidR="00161917" w:rsidRPr="00632A5A" w:rsidRDefault="00632A5A" w:rsidP="00632A5A">
                          <w:pPr>
                            <w:pStyle w:val="Footer"/>
                          </w:pPr>
                          <w:r w:rsidRPr="00632A5A">
                            <w:t>ACADEMIC ACTION NEWS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9B6F2AB" id="Rectangle 1" o:spid="_x0000_s1026" style="position:absolute;margin-left:101pt;margin-top:-20.7pt;width:315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" filled="f" stroked="f">
              <v:textbox inset="2.53958mm,1.2694mm,2.53958mm,1.2694mm">
                <w:txbxContent>
                  <w:p w14:paraId="698A32EA" w14:textId="171A110A" w:rsidR="00161917" w:rsidRPr="00632A5A" w:rsidRDefault="00632A5A" w:rsidP="00632A5A">
                    <w:pPr>
                      <w:pStyle w:val="Footer"/>
                    </w:pPr>
                    <w:r w:rsidRPr="00632A5A">
                      <w:t>ACADEMIC ACTION NEWS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777E5938" wp14:editId="2A7F49FE">
          <wp:simplePos x="0" y="0"/>
          <wp:positionH relativeFrom="column">
            <wp:posOffset>2171065</wp:posOffset>
          </wp:positionH>
          <wp:positionV relativeFrom="paragraph">
            <wp:posOffset>-194945</wp:posOffset>
          </wp:positionV>
          <wp:extent cx="3806825" cy="320684"/>
          <wp:effectExtent l="0" t="0" r="3175" b="0"/>
          <wp:wrapNone/>
          <wp:docPr id="31814360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143605" name="Picture 3181436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6825" cy="320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CA72D6" w14:textId="77777777" w:rsidR="00632A5A" w:rsidRDefault="00632A5A" w:rsidP="00632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90F6A5" w14:textId="77777777" w:rsidR="00BA0BFC" w:rsidRDefault="00BA0BFC">
      <w:pPr>
        <w:spacing w:after="0" w:line="240" w:lineRule="auto"/>
      </w:pPr>
      <w:r>
        <w:separator/>
      </w:r>
    </w:p>
  </w:footnote>
  <w:footnote w:type="continuationSeparator" w:id="0">
    <w:p w14:paraId="5C9EAE89" w14:textId="77777777" w:rsidR="00BA0BFC" w:rsidRDefault="00BA0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0C7DD6" w14:textId="77777777" w:rsidR="00632A5A" w:rsidRDefault="00632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7E9214" w14:textId="77777777" w:rsidR="00632A5A" w:rsidRDefault="00632A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257CF9" w14:textId="77777777" w:rsidR="00632A5A" w:rsidRDefault="00632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873D7"/>
    <w:multiLevelType w:val="multilevel"/>
    <w:tmpl w:val="95E02968"/>
    <w:lvl w:ilvl="0">
      <w:start w:val="1"/>
      <w:numFmt w:val="decimal"/>
      <w:lvlText w:val="%1."/>
      <w:lvlJc w:val="left"/>
      <w:pPr>
        <w:ind w:left="778" w:hanging="360"/>
      </w:pPr>
    </w:lvl>
    <w:lvl w:ilvl="1">
      <w:start w:val="1"/>
      <w:numFmt w:val="lowerLetter"/>
      <w:lvlText w:val="%2."/>
      <w:lvlJc w:val="left"/>
      <w:pPr>
        <w:ind w:left="1498" w:hanging="360"/>
      </w:pPr>
    </w:lvl>
    <w:lvl w:ilvl="2">
      <w:start w:val="1"/>
      <w:numFmt w:val="lowerRoman"/>
      <w:lvlText w:val="%3."/>
      <w:lvlJc w:val="right"/>
      <w:pPr>
        <w:ind w:left="2218" w:hanging="180"/>
      </w:pPr>
    </w:lvl>
    <w:lvl w:ilvl="3">
      <w:start w:val="1"/>
      <w:numFmt w:val="decimal"/>
      <w:lvlText w:val="%4."/>
      <w:lvlJc w:val="left"/>
      <w:pPr>
        <w:ind w:left="2938" w:hanging="360"/>
      </w:pPr>
    </w:lvl>
    <w:lvl w:ilvl="4">
      <w:start w:val="1"/>
      <w:numFmt w:val="lowerLetter"/>
      <w:lvlText w:val="%5."/>
      <w:lvlJc w:val="left"/>
      <w:pPr>
        <w:ind w:left="3658" w:hanging="360"/>
      </w:pPr>
    </w:lvl>
    <w:lvl w:ilvl="5">
      <w:start w:val="1"/>
      <w:numFmt w:val="lowerRoman"/>
      <w:lvlText w:val="%6."/>
      <w:lvlJc w:val="right"/>
      <w:pPr>
        <w:ind w:left="4378" w:hanging="180"/>
      </w:pPr>
    </w:lvl>
    <w:lvl w:ilvl="6">
      <w:start w:val="1"/>
      <w:numFmt w:val="decimal"/>
      <w:lvlText w:val="%7."/>
      <w:lvlJc w:val="left"/>
      <w:pPr>
        <w:ind w:left="5098" w:hanging="360"/>
      </w:pPr>
    </w:lvl>
    <w:lvl w:ilvl="7">
      <w:start w:val="1"/>
      <w:numFmt w:val="lowerLetter"/>
      <w:lvlText w:val="%8."/>
      <w:lvlJc w:val="left"/>
      <w:pPr>
        <w:ind w:left="5818" w:hanging="360"/>
      </w:pPr>
    </w:lvl>
    <w:lvl w:ilvl="8">
      <w:start w:val="1"/>
      <w:numFmt w:val="lowerRoman"/>
      <w:lvlText w:val="%9."/>
      <w:lvlJc w:val="right"/>
      <w:pPr>
        <w:ind w:left="6538" w:hanging="180"/>
      </w:pPr>
    </w:lvl>
  </w:abstractNum>
  <w:abstractNum w:abstractNumId="1" w15:restartNumberingAfterBreak="0">
    <w:nsid w:val="08887A8D"/>
    <w:multiLevelType w:val="hybridMultilevel"/>
    <w:tmpl w:val="984E4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107A1"/>
    <w:multiLevelType w:val="hybridMultilevel"/>
    <w:tmpl w:val="BC2EA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20252">
    <w:abstractNumId w:val="0"/>
  </w:num>
  <w:num w:numId="2" w16cid:durableId="968971272">
    <w:abstractNumId w:val="1"/>
  </w:num>
  <w:num w:numId="3" w16cid:durableId="41971856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917"/>
    <w:rsid w:val="00137D8C"/>
    <w:rsid w:val="00161917"/>
    <w:rsid w:val="002B1E86"/>
    <w:rsid w:val="002D7E66"/>
    <w:rsid w:val="00521C71"/>
    <w:rsid w:val="00632A5A"/>
    <w:rsid w:val="00690ACF"/>
    <w:rsid w:val="007D5FED"/>
    <w:rsid w:val="008143E8"/>
    <w:rsid w:val="00914EB9"/>
    <w:rsid w:val="00BA0BFC"/>
    <w:rsid w:val="00BB64B6"/>
    <w:rsid w:val="00C8272F"/>
    <w:rsid w:val="00CB511B"/>
    <w:rsid w:val="00D26FB6"/>
    <w:rsid w:val="00E6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35715"/>
  <w15:docId w15:val="{4873B2AD-82CF-4B65-BAF1-B3849A71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632A5A"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6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606"/>
  </w:style>
  <w:style w:type="paragraph" w:styleId="Footer">
    <w:name w:val="footer"/>
    <w:basedOn w:val="Normal"/>
    <w:link w:val="FooterChar"/>
    <w:uiPriority w:val="99"/>
    <w:unhideWhenUsed/>
    <w:rsid w:val="00632A5A"/>
    <w:pPr>
      <w:tabs>
        <w:tab w:val="center" w:pos="4680"/>
        <w:tab w:val="right" w:pos="9360"/>
      </w:tabs>
      <w:spacing w:after="0" w:line="240" w:lineRule="auto"/>
      <w:jc w:val="right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632A5A"/>
    <w:rPr>
      <w:b/>
      <w:bCs/>
    </w:rPr>
  </w:style>
  <w:style w:type="paragraph" w:styleId="ListParagraph">
    <w:name w:val="List Paragraph"/>
    <w:basedOn w:val="Normal"/>
    <w:uiPriority w:val="34"/>
    <w:qFormat/>
    <w:rsid w:val="00E66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12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Corrigan, MacKenzie D.</dc:creator>
  <cp:lastModifiedBy>Suyo, Monica J.</cp:lastModifiedBy>
  <cp:revision>3</cp:revision>
  <dcterms:created xsi:type="dcterms:W3CDTF">2026-07-16T16:45:00Z</dcterms:created>
  <dcterms:modified xsi:type="dcterms:W3CDTF">2026-07-16T17:08:00Z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0x0101005D948B8C59B5B54881A902ED9A75DDB4</vt:lpwstr>
  </property>
</Properties>
</file>