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9A50CD3" w14:textId="34A411B2" w:rsidR="00446C13" w:rsidRDefault="00DF6592" w:rsidP="00DC7A6D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0C3B7D" wp14:editId="4D964823">
                <wp:simplePos x="0" y="0"/>
                <wp:positionH relativeFrom="column">
                  <wp:posOffset>14019</wp:posOffset>
                </wp:positionH>
                <wp:positionV relativeFrom="paragraph">
                  <wp:posOffset>210085</wp:posOffset>
                </wp:positionV>
                <wp:extent cx="5860415" cy="7867015"/>
                <wp:effectExtent l="19050" t="0" r="45085" b="19685"/>
                <wp:wrapNone/>
                <wp:docPr id="1500271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787519117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797B09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246365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86ED4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838975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43F209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170179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F088C3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322849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7815B8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337020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C762D2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514947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0AA41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041871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BCE3DC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670799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F3846A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292616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B70561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C3B7D" id="Group 3" o:spid="_x0000_s1026" style="position:absolute;margin-left:1.1pt;margin-top:16.55pt;width:461.45pt;height:619.45pt;z-index:251659264;mso-height-relative:margin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&#13;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2" o:spid="_x0000_s1027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D797B09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28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AD86ED4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29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543F209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0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7F088C3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1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07815B8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2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9C762D2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3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1E0AA41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4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1BCE3DC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5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6F3846A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6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3B70561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08B7">
        <w:t>cosecha de panal</w:t>
      </w:r>
    </w:p>
    <w:p w14:paraId="50409668" w14:textId="235A81DC" w:rsidR="00D566E8" w:rsidRPr="00D566E8" w:rsidRDefault="00D566E8" w:rsidP="00D566E8"/>
    <w:p w14:paraId="497AB205" w14:textId="68687BE8" w:rsidR="00D566E8" w:rsidRPr="00D566E8" w:rsidRDefault="00D566E8" w:rsidP="00D566E8"/>
    <w:p w14:paraId="06AF2B2D" w14:textId="3C029E4B" w:rsidR="00D566E8" w:rsidRPr="00D566E8" w:rsidRDefault="00D566E8" w:rsidP="00D566E8"/>
    <w:p w14:paraId="7A41E336" w14:textId="50494BE9" w:rsidR="00D566E8" w:rsidRPr="00D566E8" w:rsidRDefault="00D566E8" w:rsidP="00D566E8"/>
    <w:p w14:paraId="13EEC45A" w14:textId="2B738F6C" w:rsidR="00D566E8" w:rsidRPr="00D566E8" w:rsidRDefault="00DF249E" w:rsidP="00DF249E">
      <w:pPr>
        <w:tabs>
          <w:tab w:val="left" w:pos="3180"/>
        </w:tabs>
      </w:pPr>
      <w:r>
        <w:tab/>
      </w:r>
    </w:p>
    <w:p w14:paraId="00C5D372" w14:textId="46A010F0" w:rsidR="00D566E8" w:rsidRPr="00D566E8" w:rsidRDefault="00D566E8" w:rsidP="00D566E8"/>
    <w:p w14:paraId="72ED507A" w14:textId="59582963" w:rsidR="00D566E8" w:rsidRPr="00D566E8" w:rsidRDefault="00D566E8" w:rsidP="00D566E8"/>
    <w:p w14:paraId="38BA73A3" w14:textId="1B8098E1" w:rsidR="00D566E8" w:rsidRPr="00D566E8" w:rsidRDefault="00D566E8" w:rsidP="00D566E8"/>
    <w:p w14:paraId="7D35AEDA" w14:textId="5ECB608D" w:rsidR="00D566E8" w:rsidRPr="00D566E8" w:rsidRDefault="00D566E8" w:rsidP="00D566E8"/>
    <w:p w14:paraId="02F34BC7" w14:textId="51E75898" w:rsidR="00D566E8" w:rsidRPr="00D566E8" w:rsidRDefault="00D566E8" w:rsidP="00D566E8"/>
    <w:p w14:paraId="2BABC32B" w14:textId="77777777" w:rsidR="00D566E8" w:rsidRPr="00D566E8" w:rsidRDefault="00D566E8" w:rsidP="00D566E8"/>
    <w:p w14:paraId="60FC7E3B" w14:textId="45470EE2" w:rsidR="00D566E8" w:rsidRPr="00D566E8" w:rsidRDefault="00D566E8" w:rsidP="00D566E8"/>
    <w:p w14:paraId="3F325FAF" w14:textId="5C5CFA48" w:rsidR="00D566E8" w:rsidRPr="00D566E8" w:rsidRDefault="00D566E8" w:rsidP="00D566E8"/>
    <w:p w14:paraId="73660279" w14:textId="77777777" w:rsidR="00D566E8" w:rsidRPr="00D566E8" w:rsidRDefault="00D566E8" w:rsidP="00D566E8"/>
    <w:p w14:paraId="7A428232" w14:textId="134FB5B8" w:rsidR="00D566E8" w:rsidRPr="00D566E8" w:rsidRDefault="00D566E8" w:rsidP="00D566E8"/>
    <w:p w14:paraId="0EE388F8" w14:textId="1E975B79" w:rsidR="00D566E8" w:rsidRPr="00D566E8" w:rsidRDefault="00D566E8" w:rsidP="00D566E8"/>
    <w:p w14:paraId="096EC8F2" w14:textId="77777777" w:rsidR="00D566E8" w:rsidRPr="00D566E8" w:rsidRDefault="00D566E8" w:rsidP="00D566E8"/>
    <w:p w14:paraId="28C5816D" w14:textId="77777777" w:rsidR="00D566E8" w:rsidRPr="00D566E8" w:rsidRDefault="00D566E8" w:rsidP="00D566E8"/>
    <w:p w14:paraId="59E48EAC" w14:textId="77777777" w:rsidR="00D566E8" w:rsidRPr="00D566E8" w:rsidRDefault="00D566E8" w:rsidP="00D566E8"/>
    <w:p w14:paraId="783913AA" w14:textId="77777777" w:rsidR="00D566E8" w:rsidRPr="00D566E8" w:rsidRDefault="00D566E8" w:rsidP="00D566E8"/>
    <w:p w14:paraId="6257965B" w14:textId="77777777" w:rsidR="00D566E8" w:rsidRPr="00D566E8" w:rsidRDefault="00D566E8" w:rsidP="00D566E8"/>
    <w:p w14:paraId="2DCA2EF1" w14:textId="77777777" w:rsidR="00D566E8" w:rsidRPr="00D566E8" w:rsidRDefault="00D566E8" w:rsidP="00D566E8"/>
    <w:p w14:paraId="4904955B" w14:textId="77777777" w:rsidR="00D566E8" w:rsidRPr="00D566E8" w:rsidRDefault="00D566E8" w:rsidP="00D566E8"/>
    <w:p w14:paraId="434EF80C" w14:textId="77777777" w:rsidR="00D566E8" w:rsidRPr="00D566E8" w:rsidRDefault="00D566E8" w:rsidP="00D566E8"/>
    <w:p w14:paraId="491DE7F8" w14:textId="77777777" w:rsidR="00D566E8" w:rsidRPr="00D566E8" w:rsidRDefault="00D566E8" w:rsidP="00D566E8"/>
    <w:p w14:paraId="3C774825" w14:textId="47178CC1" w:rsidR="00D566E8" w:rsidRDefault="00D566E8" w:rsidP="342C6C4B">
      <w:pPr>
        <w:tabs>
          <w:tab w:val="left" w:pos="7635"/>
        </w:tabs>
        <w:jc w:val="right"/>
      </w:pPr>
      <w:r>
        <w:tab/>
      </w:r>
    </w:p>
    <w:p w14:paraId="36D59836" w14:textId="6A90D3C0" w:rsidR="002F6F59" w:rsidRDefault="002F6F59" w:rsidP="002F6F59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3D238A" wp14:editId="33892965">
                <wp:simplePos x="0" y="0"/>
                <wp:positionH relativeFrom="column">
                  <wp:posOffset>14019</wp:posOffset>
                </wp:positionH>
                <wp:positionV relativeFrom="paragraph">
                  <wp:posOffset>210085</wp:posOffset>
                </wp:positionV>
                <wp:extent cx="5860415" cy="7867015"/>
                <wp:effectExtent l="19050" t="0" r="45085" b="19685"/>
                <wp:wrapNone/>
                <wp:docPr id="11397875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226631275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7AFF8B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400299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424F6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411961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27FB34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05932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43E62D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875441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D09848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4066349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DBDA5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522425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CB4585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973485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9865DD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082891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21401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02639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1B1D0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D238A" id="_x0000_s1037" style="position:absolute;margin-left:1.1pt;margin-top:16.55pt;width:461.45pt;height:619.45pt;z-index:251661312;mso-height-relative:margin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">
                <v:shape id="Hexagon 2" o:spid="_x0000_s1038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47AFF8B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9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6F424F6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0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1E27FB34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1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543E62D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2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2BD09848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3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36DBDA5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4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5CB4585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5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79865DD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6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5D21401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7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B11B1D0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08B7">
        <w:t>cosecha de panal</w:t>
      </w:r>
    </w:p>
    <w:p w14:paraId="5F2336B0" w14:textId="77777777" w:rsidR="002F6F59" w:rsidRDefault="002F6F59" w:rsidP="002F6F59">
      <w:pPr>
        <w:pStyle w:val="BodyText"/>
      </w:pPr>
    </w:p>
    <w:p w14:paraId="6E6EC410" w14:textId="77777777" w:rsidR="002F6F59" w:rsidRPr="002F6F59" w:rsidRDefault="002F6F59" w:rsidP="002F6F59"/>
    <w:p w14:paraId="70DCD88B" w14:textId="77777777" w:rsidR="002F6F59" w:rsidRPr="002F6F59" w:rsidRDefault="002F6F59" w:rsidP="002F6F59"/>
    <w:p w14:paraId="48C50EDE" w14:textId="77777777" w:rsidR="002F6F59" w:rsidRPr="002F6F59" w:rsidRDefault="002F6F59" w:rsidP="002F6F59"/>
    <w:p w14:paraId="6553BAB5" w14:textId="77777777" w:rsidR="002F6F59" w:rsidRPr="002F6F59" w:rsidRDefault="002F6F59" w:rsidP="002F6F59"/>
    <w:p w14:paraId="0F011D20" w14:textId="77777777" w:rsidR="002F6F59" w:rsidRPr="002F6F59" w:rsidRDefault="002F6F59" w:rsidP="002F6F59"/>
    <w:p w14:paraId="45218F8B" w14:textId="77777777" w:rsidR="002F6F59" w:rsidRPr="002F6F59" w:rsidRDefault="002F6F59" w:rsidP="002F6F59"/>
    <w:p w14:paraId="32F6EA5C" w14:textId="77777777" w:rsidR="002F6F59" w:rsidRPr="002F6F59" w:rsidRDefault="002F6F59" w:rsidP="002F6F59"/>
    <w:p w14:paraId="48825BF5" w14:textId="77777777" w:rsidR="002F6F59" w:rsidRPr="002F6F59" w:rsidRDefault="002F6F59" w:rsidP="002F6F59"/>
    <w:p w14:paraId="67FD144D" w14:textId="77777777" w:rsidR="002F6F59" w:rsidRPr="002F6F59" w:rsidRDefault="002F6F59" w:rsidP="002F6F59"/>
    <w:p w14:paraId="00B04900" w14:textId="77777777" w:rsidR="002F6F59" w:rsidRPr="002F6F59" w:rsidRDefault="002F6F59" w:rsidP="002F6F59"/>
    <w:p w14:paraId="758315AF" w14:textId="77777777" w:rsidR="002F6F59" w:rsidRPr="002F6F59" w:rsidRDefault="002F6F59" w:rsidP="002F6F59"/>
    <w:p w14:paraId="7FEF6A20" w14:textId="77777777" w:rsidR="002F6F59" w:rsidRPr="002F6F59" w:rsidRDefault="002F6F59" w:rsidP="002F6F59"/>
    <w:p w14:paraId="613D95F3" w14:textId="77777777" w:rsidR="002F6F59" w:rsidRPr="002F6F59" w:rsidRDefault="002F6F59" w:rsidP="002F6F59"/>
    <w:p w14:paraId="4AEDB917" w14:textId="77777777" w:rsidR="002F6F59" w:rsidRPr="002F6F59" w:rsidRDefault="002F6F59" w:rsidP="002F6F59"/>
    <w:p w14:paraId="3A9CB4A7" w14:textId="77777777" w:rsidR="002F6F59" w:rsidRPr="002F6F59" w:rsidRDefault="002F6F59" w:rsidP="002F6F59"/>
    <w:p w14:paraId="187D677F" w14:textId="77777777" w:rsidR="002F6F59" w:rsidRPr="002F6F59" w:rsidRDefault="002F6F59" w:rsidP="002F6F59"/>
    <w:p w14:paraId="569D27CC" w14:textId="77777777" w:rsidR="002F6F59" w:rsidRPr="002F6F59" w:rsidRDefault="002F6F59" w:rsidP="002F6F59"/>
    <w:p w14:paraId="0DD68522" w14:textId="77777777" w:rsidR="002F6F59" w:rsidRPr="002F6F59" w:rsidRDefault="002F6F59" w:rsidP="002F6F59"/>
    <w:p w14:paraId="0BA176FF" w14:textId="77777777" w:rsidR="002F6F59" w:rsidRPr="002F6F59" w:rsidRDefault="002F6F59" w:rsidP="002F6F59"/>
    <w:p w14:paraId="6A5B1BC6" w14:textId="77777777" w:rsidR="002F6F59" w:rsidRPr="002F6F59" w:rsidRDefault="002F6F59" w:rsidP="002F6F59"/>
    <w:p w14:paraId="38359D2A" w14:textId="77777777" w:rsidR="002F6F59" w:rsidRPr="002F6F59" w:rsidRDefault="002F6F59" w:rsidP="002F6F59"/>
    <w:p w14:paraId="1F372CC7" w14:textId="77777777" w:rsidR="002F6F59" w:rsidRPr="002F6F59" w:rsidRDefault="002F6F59" w:rsidP="002F6F59"/>
    <w:p w14:paraId="5E6F8E79" w14:textId="77777777" w:rsidR="002F6F59" w:rsidRPr="002F6F59" w:rsidRDefault="002F6F59" w:rsidP="002F6F59"/>
    <w:p w14:paraId="05AD27A9" w14:textId="77777777" w:rsidR="002F6F59" w:rsidRPr="002F6F59" w:rsidRDefault="002F6F59" w:rsidP="002F6F59"/>
    <w:p w14:paraId="7FA41510" w14:textId="54C8F196" w:rsidR="002F6F59" w:rsidRDefault="002F6F59" w:rsidP="002F6F59">
      <w:pPr>
        <w:tabs>
          <w:tab w:val="left" w:pos="7996"/>
        </w:tabs>
      </w:pPr>
      <w:r>
        <w:tab/>
      </w:r>
    </w:p>
    <w:p w14:paraId="5DD1193B" w14:textId="4F88D776" w:rsidR="002F6F59" w:rsidRDefault="002F6F59" w:rsidP="002F6F59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C1E0A6" wp14:editId="5DD40F94">
                <wp:simplePos x="0" y="0"/>
                <wp:positionH relativeFrom="column">
                  <wp:posOffset>14019</wp:posOffset>
                </wp:positionH>
                <wp:positionV relativeFrom="paragraph">
                  <wp:posOffset>210085</wp:posOffset>
                </wp:positionV>
                <wp:extent cx="5860415" cy="7867015"/>
                <wp:effectExtent l="19050" t="0" r="45085" b="19685"/>
                <wp:wrapNone/>
                <wp:docPr id="9870724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575014065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E64E94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715273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BB5BB4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243913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75DD16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329887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D1DA5E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82534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20901F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747555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8088A3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092287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AA742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064961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7A1A28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583986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FC6B0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0307986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29642C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1E0A6" id="_x0000_s1048" style="position:absolute;margin-left:1.1pt;margin-top:16.55pt;width:461.45pt;height:619.45pt;z-index:251663360;mso-height-relative:margin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">
                <v:shape id="Hexagon 2" o:spid="_x0000_s1049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2E64E94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0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9BB5BB4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1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2075DD16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2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5D1DA5E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3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720901F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4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98088A3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5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246AA742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6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C7A1A28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7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21FC6B0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8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329642C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E08B7">
        <w:t>cosecha de panal</w:t>
      </w:r>
    </w:p>
    <w:p w14:paraId="6F2D9627" w14:textId="77777777" w:rsidR="002F6F59" w:rsidRPr="002F6F59" w:rsidRDefault="002F6F59" w:rsidP="002F6F59">
      <w:pPr>
        <w:pStyle w:val="BodyText"/>
      </w:pPr>
    </w:p>
    <w:sectPr w:rsidR="002F6F59" w:rsidRPr="002F6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9D2056" w14:textId="77777777" w:rsidR="008461D4" w:rsidRDefault="008461D4" w:rsidP="00293785">
      <w:pPr>
        <w:spacing w:after="0" w:line="240" w:lineRule="auto"/>
      </w:pPr>
      <w:r>
        <w:separator/>
      </w:r>
    </w:p>
  </w:endnote>
  <w:endnote w:type="continuationSeparator" w:id="0">
    <w:p w14:paraId="04E8BB22" w14:textId="77777777" w:rsidR="008461D4" w:rsidRDefault="008461D4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9B39B" w14:textId="77777777" w:rsidR="00D566E8" w:rsidRDefault="00D56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BBD2E" w14:textId="3A110A14" w:rsidR="00293785" w:rsidRDefault="00AC349E" w:rsidP="00D566E8">
    <w:pPr>
      <w:pStyle w:val="Footer"/>
      <w:tabs>
        <w:tab w:val="clear" w:pos="4680"/>
        <w:tab w:val="clear" w:pos="9360"/>
        <w:tab w:val="left" w:pos="8543"/>
      </w:tabs>
      <w:jc w:val="right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D8A467" wp14:editId="7092BDEA">
              <wp:simplePos x="0" y="0"/>
              <wp:positionH relativeFrom="column">
                <wp:posOffset>1073150</wp:posOffset>
              </wp:positionH>
              <wp:positionV relativeFrom="paragraph">
                <wp:posOffset>136525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BCD5C2" w14:textId="268891BC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716CE317A0F486386977EEAA904163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23EF8">
                                <w:t>Honeycomb Harvest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8A46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9" type="#_x0000_t202" style="position:absolute;left:0;text-align:left;margin-left:84.5pt;margin-top:10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brxu+EAAAAOAQAADwAAAGRycy9kb3ducmV2Lnht&#13;&#10;bEyPzU7DMBCE70h9B2uRuFG7FUlJGqeqqLiCKAWJmxtvk4h4HcVuE96e7QkuK83+zM5XbCbXiQsO&#13;&#10;ofWkYTFXIJAqb1uqNRzen+8fQYRoyJrOE2r4wQCbcnZTmNz6kd7wso+1YBMKudHQxNjnUoaqQWfC&#13;&#10;3PdIPDv5wZnIcqilHczI5q6TS6VS6UxL/KExPT41WH3vz07Dx8vp6/NBvdY7l/Sjn5Qkl0mt726n&#13;&#10;3ZrLdg0i4hT/LuDKwPmh5GBHfyYbRMc6zRgoalguEhC8sMqujaOGNE1AloX8j1H+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B268bvhAAAADgEAAA8AAAAAAAAAAAAAAAAAugQAAGRy&#13;&#10;cy9kb3ducmV2LnhtbFBLBQYAAAAABAAEAPMAAADIBQAAAAA=&#13;&#10;" filled="f" stroked="f">
              <v:textbox>
                <w:txbxContent>
                  <w:p w14:paraId="56BCD5C2" w14:textId="268891BC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716CE317A0F486386977EEAA904163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23EF8">
                          <w:t>Honeycomb Harvest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566E8">
      <w:tab/>
    </w:r>
    <w:r w:rsidR="00D566E8">
      <w:rPr>
        <w:noProof/>
      </w:rPr>
      <w:drawing>
        <wp:inline distT="0" distB="0" distL="0" distR="0" wp14:anchorId="3ABC72B7" wp14:editId="6A899AF6">
          <wp:extent cx="4676775" cy="400050"/>
          <wp:effectExtent l="0" t="0" r="9525" b="0"/>
          <wp:docPr id="17958431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63AE6C" w14:textId="77777777" w:rsidR="00D566E8" w:rsidRDefault="00D56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9F26B8" w14:textId="77777777" w:rsidR="008461D4" w:rsidRDefault="008461D4" w:rsidP="00293785">
      <w:pPr>
        <w:spacing w:after="0" w:line="240" w:lineRule="auto"/>
      </w:pPr>
      <w:r>
        <w:separator/>
      </w:r>
    </w:p>
  </w:footnote>
  <w:footnote w:type="continuationSeparator" w:id="0">
    <w:p w14:paraId="432BAE60" w14:textId="77777777" w:rsidR="008461D4" w:rsidRDefault="008461D4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6BBD2B" w14:textId="77777777" w:rsidR="00D566E8" w:rsidRDefault="00D56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067AA4" w14:textId="77777777" w:rsidR="00D566E8" w:rsidRDefault="00D56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C143B" w14:textId="77777777" w:rsidR="00D566E8" w:rsidRDefault="00D56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235382">
    <w:abstractNumId w:val="6"/>
  </w:num>
  <w:num w:numId="2" w16cid:durableId="1703675173">
    <w:abstractNumId w:val="7"/>
  </w:num>
  <w:num w:numId="3" w16cid:durableId="970020201">
    <w:abstractNumId w:val="0"/>
  </w:num>
  <w:num w:numId="4" w16cid:durableId="1017540220">
    <w:abstractNumId w:val="2"/>
  </w:num>
  <w:num w:numId="5" w16cid:durableId="1312907064">
    <w:abstractNumId w:val="3"/>
  </w:num>
  <w:num w:numId="6" w16cid:durableId="1925143079">
    <w:abstractNumId w:val="5"/>
  </w:num>
  <w:num w:numId="7" w16cid:durableId="320080450">
    <w:abstractNumId w:val="4"/>
  </w:num>
  <w:num w:numId="8" w16cid:durableId="568225073">
    <w:abstractNumId w:val="8"/>
  </w:num>
  <w:num w:numId="9" w16cid:durableId="1240628648">
    <w:abstractNumId w:val="9"/>
  </w:num>
  <w:num w:numId="10" w16cid:durableId="940603702">
    <w:abstractNumId w:val="10"/>
  </w:num>
  <w:num w:numId="11" w16cid:durableId="8954479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01"/>
    <w:rsid w:val="0004006F"/>
    <w:rsid w:val="00053775"/>
    <w:rsid w:val="0005619A"/>
    <w:rsid w:val="0008589D"/>
    <w:rsid w:val="000D1888"/>
    <w:rsid w:val="0010144F"/>
    <w:rsid w:val="0011259B"/>
    <w:rsid w:val="00116FDD"/>
    <w:rsid w:val="00125621"/>
    <w:rsid w:val="001D0BBF"/>
    <w:rsid w:val="001E1F85"/>
    <w:rsid w:val="001F125D"/>
    <w:rsid w:val="002013EA"/>
    <w:rsid w:val="002345CC"/>
    <w:rsid w:val="00293785"/>
    <w:rsid w:val="002C0879"/>
    <w:rsid w:val="002C37B4"/>
    <w:rsid w:val="002F6F59"/>
    <w:rsid w:val="0036040A"/>
    <w:rsid w:val="00397FA9"/>
    <w:rsid w:val="003B2703"/>
    <w:rsid w:val="00410E1C"/>
    <w:rsid w:val="00446C13"/>
    <w:rsid w:val="004C2C3A"/>
    <w:rsid w:val="005078B4"/>
    <w:rsid w:val="0053328A"/>
    <w:rsid w:val="00535D5C"/>
    <w:rsid w:val="00540FC6"/>
    <w:rsid w:val="005511B6"/>
    <w:rsid w:val="00553C98"/>
    <w:rsid w:val="005945EA"/>
    <w:rsid w:val="005A7635"/>
    <w:rsid w:val="00645D7F"/>
    <w:rsid w:val="00656940"/>
    <w:rsid w:val="00665274"/>
    <w:rsid w:val="00666C03"/>
    <w:rsid w:val="00686DAB"/>
    <w:rsid w:val="006B4CC2"/>
    <w:rsid w:val="006E08B7"/>
    <w:rsid w:val="006E1542"/>
    <w:rsid w:val="00721EA4"/>
    <w:rsid w:val="0072647D"/>
    <w:rsid w:val="00797CB5"/>
    <w:rsid w:val="007B055F"/>
    <w:rsid w:val="007B5D7F"/>
    <w:rsid w:val="007E6F1D"/>
    <w:rsid w:val="00825117"/>
    <w:rsid w:val="008461D4"/>
    <w:rsid w:val="00880013"/>
    <w:rsid w:val="008920A4"/>
    <w:rsid w:val="008F5386"/>
    <w:rsid w:val="00913172"/>
    <w:rsid w:val="00981E19"/>
    <w:rsid w:val="009B52E4"/>
    <w:rsid w:val="009D6E8D"/>
    <w:rsid w:val="00A101E8"/>
    <w:rsid w:val="00AA1034"/>
    <w:rsid w:val="00AA4308"/>
    <w:rsid w:val="00AC349E"/>
    <w:rsid w:val="00B23EF8"/>
    <w:rsid w:val="00B92DBF"/>
    <w:rsid w:val="00BD119F"/>
    <w:rsid w:val="00C73EA1"/>
    <w:rsid w:val="00C8524A"/>
    <w:rsid w:val="00CC4F77"/>
    <w:rsid w:val="00CD3CF6"/>
    <w:rsid w:val="00CD5E01"/>
    <w:rsid w:val="00CE336D"/>
    <w:rsid w:val="00D00B1C"/>
    <w:rsid w:val="00D018FC"/>
    <w:rsid w:val="00D106FF"/>
    <w:rsid w:val="00D269D8"/>
    <w:rsid w:val="00D566E8"/>
    <w:rsid w:val="00D626EB"/>
    <w:rsid w:val="00DA6453"/>
    <w:rsid w:val="00DC7A6D"/>
    <w:rsid w:val="00DF249E"/>
    <w:rsid w:val="00DF6592"/>
    <w:rsid w:val="00E60A49"/>
    <w:rsid w:val="00E63A12"/>
    <w:rsid w:val="00EA28B9"/>
    <w:rsid w:val="00EA74D2"/>
    <w:rsid w:val="00ED24C8"/>
    <w:rsid w:val="00F377E2"/>
    <w:rsid w:val="00F50748"/>
    <w:rsid w:val="00F72D02"/>
    <w:rsid w:val="00FF428B"/>
    <w:rsid w:val="342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4FF8"/>
  <w15:docId w15:val="{F04BE979-47C5-4C81-A40C-7A06188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716CE317A0F486386977EEAA9041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6F135-478F-44EA-927E-2E923A7403DA}"/>
      </w:docPartPr>
      <w:docPartBody>
        <w:p w:rsidR="00535D5C" w:rsidRDefault="00535D5C">
          <w:pPr>
            <w:pStyle w:val="6716CE317A0F486386977EEAA9041639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5C"/>
    <w:rsid w:val="0010144F"/>
    <w:rsid w:val="001E3066"/>
    <w:rsid w:val="00535D5C"/>
    <w:rsid w:val="00582F92"/>
    <w:rsid w:val="007A3B38"/>
    <w:rsid w:val="00825117"/>
    <w:rsid w:val="008C47E0"/>
    <w:rsid w:val="00AD0190"/>
    <w:rsid w:val="00B75647"/>
    <w:rsid w:val="00D0023E"/>
    <w:rsid w:val="00EC6814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716CE317A0F486386977EEAA9041639">
    <w:name w:val="6716CE317A0F486386977EEAA9041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3</TotalTime>
  <Pages>2</Pages>
  <Words>9</Words>
  <Characters>42</Characters>
  <Application>Microsoft Office Word</Application>
  <DocSecurity>0</DocSecurity>
  <Lines>55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HONEYCOMB HARVEST</vt:lpstr>
    </vt:vector>
  </TitlesOfParts>
  <Manager/>
  <Company/>
  <LinksUpToDate>false</LinksUpToDate>
  <CharactersWithSpaces>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Honeycomb Harvest</dc:title>
  <dc:subject/>
  <dc:creator>K20 Center</dc:creator>
  <cp:keywords/>
  <dc:description/>
  <cp:lastModifiedBy>Suyo, Monica J.</cp:lastModifiedBy>
  <cp:revision>8</cp:revision>
  <cp:lastPrinted>2026-08-21T14:07:00Z</cp:lastPrinted>
  <dcterms:created xsi:type="dcterms:W3CDTF">2026-08-21T14:05:00Z</dcterms:created>
  <dcterms:modified xsi:type="dcterms:W3CDTF">2026-08-25T17:47:00Z</dcterms:modified>
  <cp:category/>
</cp:coreProperties>
</file>