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5DD1193B" w14:textId="62113872" w:rsidR="002F6F59" w:rsidRPr="00D0596E" w:rsidRDefault="00D0596E" w:rsidP="00D0596E">
      <w:pPr>
        <w:rPr>
          <w:b/>
          <w:bCs/>
          <w:sz w:val="32"/>
          <w:szCs w:val="32"/>
        </w:rPr>
      </w:pPr>
      <w:r w:rsidRPr="00D0596E">
        <w:rPr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9C1E0A6" wp14:editId="514683C4">
                <wp:simplePos x="0" y="0"/>
                <wp:positionH relativeFrom="column">
                  <wp:posOffset>101600</wp:posOffset>
                </wp:positionH>
                <wp:positionV relativeFrom="paragraph">
                  <wp:posOffset>5080</wp:posOffset>
                </wp:positionV>
                <wp:extent cx="5860415" cy="7867015"/>
                <wp:effectExtent l="12700" t="0" r="19685" b="6985"/>
                <wp:wrapNone/>
                <wp:docPr id="987072422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0415" cy="7867015"/>
                          <a:chOff x="0" y="0"/>
                          <a:chExt cx="5860742" cy="7867357"/>
                        </a:xfrm>
                        <a:solidFill>
                          <a:schemeClr val="bg1"/>
                        </a:solidFill>
                      </wpg:grpSpPr>
                      <wps:wsp>
                        <wps:cNvPr id="575014065" name="Hexagon 2"/>
                        <wps:cNvSpPr>
                          <a:spLocks noChangeAspect="1"/>
                        </wps:cNvSpPr>
                        <wps:spPr>
                          <a:xfrm>
                            <a:off x="1793631" y="0"/>
                            <a:ext cx="2280514" cy="1965960"/>
                          </a:xfrm>
                          <a:prstGeom prst="hexagon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2E64E94" w14:textId="77777777" w:rsidR="002F6F59" w:rsidRPr="00D0596E" w:rsidRDefault="002F6F59" w:rsidP="002F6F59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4715273" name="Hexagon 2"/>
                        <wps:cNvSpPr>
                          <a:spLocks noChangeAspect="1"/>
                        </wps:cNvSpPr>
                        <wps:spPr>
                          <a:xfrm>
                            <a:off x="1793631" y="3931920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9BB5BB4" w14:textId="77777777" w:rsidR="002F6F59" w:rsidRPr="00D0596E" w:rsidRDefault="002F6F59" w:rsidP="002F6F59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0243913" name="Hexagon 2"/>
                        <wps:cNvSpPr>
                          <a:spLocks noChangeAspect="1"/>
                        </wps:cNvSpPr>
                        <wps:spPr>
                          <a:xfrm>
                            <a:off x="1793631" y="5901397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075DD16" w14:textId="77777777" w:rsidR="002F6F59" w:rsidRPr="00D0596E" w:rsidRDefault="002F6F59" w:rsidP="002F6F59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1182534" name="Hexagon 2"/>
                        <wps:cNvSpPr>
                          <a:spLocks noChangeAspect="1"/>
                        </wps:cNvSpPr>
                        <wps:spPr>
                          <a:xfrm>
                            <a:off x="3580228" y="2954215"/>
                            <a:ext cx="2280514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720901F" w14:textId="77777777" w:rsidR="002F6F59" w:rsidRPr="00D0596E" w:rsidRDefault="002F6F59" w:rsidP="002F6F59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1747555" name="Hexagon 2"/>
                        <wps:cNvSpPr>
                          <a:spLocks noChangeAspect="1"/>
                        </wps:cNvSpPr>
                        <wps:spPr>
                          <a:xfrm>
                            <a:off x="3580228" y="4916658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98088A3" w14:textId="77777777" w:rsidR="002F6F59" w:rsidRPr="00D0596E" w:rsidRDefault="002F6F59" w:rsidP="002F6F59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092287" name="Hexagon 2"/>
                        <wps:cNvSpPr>
                          <a:spLocks noChangeAspect="1"/>
                        </wps:cNvSpPr>
                        <wps:spPr>
                          <a:xfrm>
                            <a:off x="0" y="984738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46AA742" w14:textId="77777777" w:rsidR="002F6F59" w:rsidRPr="00D0596E" w:rsidRDefault="002F6F59" w:rsidP="002F6F59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3064961" name="Hexagon 2"/>
                        <wps:cNvSpPr>
                          <a:spLocks noChangeAspect="1"/>
                        </wps:cNvSpPr>
                        <wps:spPr>
                          <a:xfrm>
                            <a:off x="7034" y="2954215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C7A1A28" w14:textId="77777777" w:rsidR="002F6F59" w:rsidRPr="00D0596E" w:rsidRDefault="002F6F59" w:rsidP="002F6F59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6583986" name="Hexagon 2"/>
                        <wps:cNvSpPr>
                          <a:spLocks noChangeAspect="1"/>
                        </wps:cNvSpPr>
                        <wps:spPr>
                          <a:xfrm>
                            <a:off x="0" y="4916658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21FC6B0" w14:textId="77777777" w:rsidR="002F6F59" w:rsidRPr="00D0596E" w:rsidRDefault="002F6F59" w:rsidP="002F6F59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0307986" name="Hexagon 2"/>
                        <wps:cNvSpPr>
                          <a:spLocks noChangeAspect="1"/>
                        </wps:cNvSpPr>
                        <wps:spPr>
                          <a:xfrm>
                            <a:off x="1793631" y="1962443"/>
                            <a:ext cx="2280514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329642C" w14:textId="77777777" w:rsidR="002F6F59" w:rsidRPr="00D0596E" w:rsidRDefault="002F6F59" w:rsidP="002F6F59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668297" name="Hexagon 2"/>
                        <wps:cNvSpPr>
                          <a:spLocks noChangeAspect="1"/>
                        </wps:cNvSpPr>
                        <wps:spPr>
                          <a:xfrm>
                            <a:off x="3580228" y="984738"/>
                            <a:ext cx="2280514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93693BE" w14:textId="77777777" w:rsidR="00D0596E" w:rsidRPr="00D0596E" w:rsidRDefault="00D0596E" w:rsidP="002F6F59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C1E0A6" id="Group 3" o:spid="_x0000_s1026" style="position:absolute;margin-left:8pt;margin-top:.4pt;width:461.45pt;height:619.45pt;z-index:251663360;mso-width-relative:margin;mso-height-relative:margin" coordsize="58607,7867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">
                <v:shapetype id="_x0000_t9" coordsize="21600,21600" o:spt="9" adj="5400" path="m@0,l,10800@0,21600@1,21600,21600,10800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</v:formulas>
                  <v:path gradientshapeok="t" o:connecttype="rect" textboxrect="1800,1800,19800,19800;3600,3600,18000,18000;6300,6300,15300,15300"/>
                  <v:handles>
                    <v:h position="#0,topLeft" xrange="0,10800"/>
                  </v:handles>
                </v:shapetype>
                <v:shape id="Hexagon 2" o:spid="_x0000_s1027" type="#_x0000_t9" style="position:absolute;left:17936;width:22805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" adj="4655" fillcolor="white [3212]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42E64E94" w14:textId="77777777" w:rsidR="002F6F59" w:rsidRPr="00D0596E" w:rsidRDefault="002F6F59" w:rsidP="002F6F59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28" type="#_x0000_t9" style="position:absolute;left:17936;top:39319;width:22803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" adj="4656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69BB5BB4" w14:textId="77777777" w:rsidR="002F6F59" w:rsidRPr="00D0596E" w:rsidRDefault="002F6F59" w:rsidP="002F6F59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29" type="#_x0000_t9" style="position:absolute;left:17936;top:59013;width:22803;height:196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" adj="4656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2075DD16" w14:textId="77777777" w:rsidR="002F6F59" w:rsidRPr="00D0596E" w:rsidRDefault="002F6F59" w:rsidP="002F6F59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30" type="#_x0000_t9" style="position:absolute;left:35802;top:29542;width:22805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" adj="4655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4720901F" w14:textId="77777777" w:rsidR="002F6F59" w:rsidRPr="00D0596E" w:rsidRDefault="002F6F59" w:rsidP="002F6F59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31" type="#_x0000_t9" style="position:absolute;left:35802;top:49166;width:22803;height:196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" adj="4656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598088A3" w14:textId="77777777" w:rsidR="002F6F59" w:rsidRPr="00D0596E" w:rsidRDefault="002F6F59" w:rsidP="002F6F59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32" type="#_x0000_t9" style="position:absolute;top:9847;width:22802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" adj="4656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246AA742" w14:textId="77777777" w:rsidR="002F6F59" w:rsidRPr="00D0596E" w:rsidRDefault="002F6F59" w:rsidP="002F6F59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33" type="#_x0000_t9" style="position:absolute;left:70;top:29542;width:22803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" adj="4656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3C7A1A28" w14:textId="77777777" w:rsidR="002F6F59" w:rsidRPr="00D0596E" w:rsidRDefault="002F6F59" w:rsidP="002F6F59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34" type="#_x0000_t9" style="position:absolute;top:49166;width:22802;height:196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" adj="4656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421FC6B0" w14:textId="77777777" w:rsidR="002F6F59" w:rsidRPr="00D0596E" w:rsidRDefault="002F6F59" w:rsidP="002F6F59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35" type="#_x0000_t9" style="position:absolute;left:17936;top:19624;width:22805;height:196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" adj="4655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6329642C" w14:textId="77777777" w:rsidR="002F6F59" w:rsidRPr="00D0596E" w:rsidRDefault="002F6F59" w:rsidP="002F6F59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36" type="#_x0000_t9" style="position:absolute;left:35802;top:9847;width:22805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" adj="4655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593693BE" w14:textId="77777777" w:rsidR="00D0596E" w:rsidRPr="00D0596E" w:rsidRDefault="00D0596E" w:rsidP="002F6F59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97DD7">
        <w:rPr>
          <w:b/>
          <w:bCs/>
          <w:sz w:val="32"/>
          <w:szCs w:val="32"/>
        </w:rPr>
        <w:t>COSECHA DE PANAL</w:t>
      </w:r>
    </w:p>
    <w:p w14:paraId="50E4F5A0" w14:textId="35F728DB" w:rsidR="00D0596E" w:rsidRDefault="00D0596E" w:rsidP="002F6F59">
      <w:pPr>
        <w:pStyle w:val="BodyText"/>
      </w:pPr>
    </w:p>
    <w:p w14:paraId="48334643" w14:textId="7EF7573D" w:rsidR="00D0596E" w:rsidRDefault="00D0596E">
      <w:pPr>
        <w:spacing w:line="259" w:lineRule="auto"/>
      </w:pPr>
      <w:r>
        <w:br w:type="page"/>
      </w:r>
    </w:p>
    <w:p w14:paraId="523E4B4D" w14:textId="23C926A5" w:rsidR="00D0596E" w:rsidRDefault="00D0596E" w:rsidP="002F6F59">
      <w:pPr>
        <w:pStyle w:val="BodyText"/>
      </w:pPr>
      <w:r w:rsidRPr="00D0596E">
        <w:rPr>
          <w:b/>
          <w:bCs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52C0D07" wp14:editId="5D30DFFB">
                <wp:simplePos x="0" y="0"/>
                <wp:positionH relativeFrom="column">
                  <wp:posOffset>7034</wp:posOffset>
                </wp:positionH>
                <wp:positionV relativeFrom="paragraph">
                  <wp:posOffset>-191135</wp:posOffset>
                </wp:positionV>
                <wp:extent cx="5860415" cy="7867015"/>
                <wp:effectExtent l="12700" t="0" r="19685" b="6985"/>
                <wp:wrapNone/>
                <wp:docPr id="314159700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0415" cy="7867015"/>
                          <a:chOff x="0" y="0"/>
                          <a:chExt cx="5860742" cy="7867357"/>
                        </a:xfrm>
                        <a:solidFill>
                          <a:schemeClr val="bg1"/>
                        </a:solidFill>
                      </wpg:grpSpPr>
                      <wps:wsp>
                        <wps:cNvPr id="1053506711" name="Hexagon 2"/>
                        <wps:cNvSpPr>
                          <a:spLocks noChangeAspect="1"/>
                        </wps:cNvSpPr>
                        <wps:spPr>
                          <a:xfrm>
                            <a:off x="1793631" y="0"/>
                            <a:ext cx="2280514" cy="1965960"/>
                          </a:xfrm>
                          <a:prstGeom prst="hexagon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4493DDA" w14:textId="77777777" w:rsidR="00D0596E" w:rsidRPr="00D0596E" w:rsidRDefault="00D0596E" w:rsidP="00D0596E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5028584" name="Hexagon 2"/>
                        <wps:cNvSpPr>
                          <a:spLocks noChangeAspect="1"/>
                        </wps:cNvSpPr>
                        <wps:spPr>
                          <a:xfrm>
                            <a:off x="1793631" y="3931920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8D6C051" w14:textId="77777777" w:rsidR="00D0596E" w:rsidRPr="00D0596E" w:rsidRDefault="00D0596E" w:rsidP="00D0596E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7093612" name="Hexagon 2"/>
                        <wps:cNvSpPr>
                          <a:spLocks noChangeAspect="1"/>
                        </wps:cNvSpPr>
                        <wps:spPr>
                          <a:xfrm>
                            <a:off x="1793631" y="5901397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19CC164" w14:textId="77777777" w:rsidR="00D0596E" w:rsidRPr="00D0596E" w:rsidRDefault="00D0596E" w:rsidP="00D0596E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5767732" name="Hexagon 2"/>
                        <wps:cNvSpPr>
                          <a:spLocks noChangeAspect="1"/>
                        </wps:cNvSpPr>
                        <wps:spPr>
                          <a:xfrm>
                            <a:off x="3580228" y="2954215"/>
                            <a:ext cx="2280514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5B3C443" w14:textId="77777777" w:rsidR="00D0596E" w:rsidRPr="00D0596E" w:rsidRDefault="00D0596E" w:rsidP="00D0596E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5417466" name="Hexagon 2"/>
                        <wps:cNvSpPr>
                          <a:spLocks noChangeAspect="1"/>
                        </wps:cNvSpPr>
                        <wps:spPr>
                          <a:xfrm>
                            <a:off x="3580228" y="4916658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C7D1B41" w14:textId="77777777" w:rsidR="00D0596E" w:rsidRPr="00D0596E" w:rsidRDefault="00D0596E" w:rsidP="00D0596E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9854529" name="Hexagon 2"/>
                        <wps:cNvSpPr>
                          <a:spLocks noChangeAspect="1"/>
                        </wps:cNvSpPr>
                        <wps:spPr>
                          <a:xfrm>
                            <a:off x="0" y="984738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68B4916" w14:textId="77777777" w:rsidR="00D0596E" w:rsidRPr="00D0596E" w:rsidRDefault="00D0596E" w:rsidP="00D0596E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881566" name="Hexagon 2"/>
                        <wps:cNvSpPr>
                          <a:spLocks noChangeAspect="1"/>
                        </wps:cNvSpPr>
                        <wps:spPr>
                          <a:xfrm>
                            <a:off x="7034" y="2954215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87F7483" w14:textId="77777777" w:rsidR="00D0596E" w:rsidRPr="00D0596E" w:rsidRDefault="00D0596E" w:rsidP="00D0596E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4083381" name="Hexagon 2"/>
                        <wps:cNvSpPr>
                          <a:spLocks noChangeAspect="1"/>
                        </wps:cNvSpPr>
                        <wps:spPr>
                          <a:xfrm>
                            <a:off x="0" y="4916658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CA57CD0" w14:textId="77777777" w:rsidR="00D0596E" w:rsidRPr="00D0596E" w:rsidRDefault="00D0596E" w:rsidP="00D0596E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2965" name="Hexagon 2"/>
                        <wps:cNvSpPr>
                          <a:spLocks noChangeAspect="1"/>
                        </wps:cNvSpPr>
                        <wps:spPr>
                          <a:xfrm>
                            <a:off x="1793631" y="1962443"/>
                            <a:ext cx="2280514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3B20C62" w14:textId="77777777" w:rsidR="00D0596E" w:rsidRPr="00D0596E" w:rsidRDefault="00D0596E" w:rsidP="00D0596E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7724302" name="Hexagon 2"/>
                        <wps:cNvSpPr>
                          <a:spLocks noChangeAspect="1"/>
                        </wps:cNvSpPr>
                        <wps:spPr>
                          <a:xfrm>
                            <a:off x="3580228" y="984738"/>
                            <a:ext cx="2280514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1D6C1" w14:textId="77777777" w:rsidR="00D0596E" w:rsidRPr="00D0596E" w:rsidRDefault="00D0596E" w:rsidP="00D0596E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52C0D07" id="_x0000_s1037" style="position:absolute;margin-left:.55pt;margin-top:-15.05pt;width:461.45pt;height:619.45pt;z-index:251667456;mso-width-relative:margin;mso-height-relative:margin" coordsize="58607,7867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">
                <v:shape id="Hexagon 2" o:spid="_x0000_s1038" type="#_x0000_t9" style="position:absolute;left:17936;width:22805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" adj="4655" fillcolor="white [3212]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64493DDA" w14:textId="77777777" w:rsidR="00D0596E" w:rsidRPr="00D0596E" w:rsidRDefault="00D0596E" w:rsidP="00D0596E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39" type="#_x0000_t9" style="position:absolute;left:17936;top:39319;width:22803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" adj="4656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68D6C051" w14:textId="77777777" w:rsidR="00D0596E" w:rsidRPr="00D0596E" w:rsidRDefault="00D0596E" w:rsidP="00D0596E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40" type="#_x0000_t9" style="position:absolute;left:17936;top:59013;width:22803;height:196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" adj="4656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119CC164" w14:textId="77777777" w:rsidR="00D0596E" w:rsidRPr="00D0596E" w:rsidRDefault="00D0596E" w:rsidP="00D0596E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41" type="#_x0000_t9" style="position:absolute;left:35802;top:29542;width:22805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" adj="4655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45B3C443" w14:textId="77777777" w:rsidR="00D0596E" w:rsidRPr="00D0596E" w:rsidRDefault="00D0596E" w:rsidP="00D0596E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42" type="#_x0000_t9" style="position:absolute;left:35802;top:49166;width:22803;height:196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" adj="4656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1C7D1B41" w14:textId="77777777" w:rsidR="00D0596E" w:rsidRPr="00D0596E" w:rsidRDefault="00D0596E" w:rsidP="00D0596E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43" type="#_x0000_t9" style="position:absolute;top:9847;width:22802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" adj="4656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068B4916" w14:textId="77777777" w:rsidR="00D0596E" w:rsidRPr="00D0596E" w:rsidRDefault="00D0596E" w:rsidP="00D0596E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44" type="#_x0000_t9" style="position:absolute;left:70;top:29542;width:22803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" adj="4656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287F7483" w14:textId="77777777" w:rsidR="00D0596E" w:rsidRPr="00D0596E" w:rsidRDefault="00D0596E" w:rsidP="00D0596E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45" type="#_x0000_t9" style="position:absolute;top:49166;width:22802;height:196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" adj="4656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3CA57CD0" w14:textId="77777777" w:rsidR="00D0596E" w:rsidRPr="00D0596E" w:rsidRDefault="00D0596E" w:rsidP="00D0596E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46" type="#_x0000_t9" style="position:absolute;left:17936;top:19624;width:22805;height:196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" adj="4655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33B20C62" w14:textId="77777777" w:rsidR="00D0596E" w:rsidRPr="00D0596E" w:rsidRDefault="00D0596E" w:rsidP="00D0596E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47" type="#_x0000_t9" style="position:absolute;left:35802;top:9847;width:22805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" adj="4655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5091D6C1" w14:textId="77777777" w:rsidR="00D0596E" w:rsidRPr="00D0596E" w:rsidRDefault="00D0596E" w:rsidP="00D0596E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59A8767" w14:textId="3A2E7848" w:rsidR="00D0596E" w:rsidRDefault="00D0596E">
      <w:pPr>
        <w:spacing w:line="259" w:lineRule="auto"/>
      </w:pPr>
      <w:r>
        <w:br w:type="page"/>
      </w:r>
    </w:p>
    <w:p w14:paraId="6F2D9627" w14:textId="3ADB9972" w:rsidR="002F6F59" w:rsidRPr="002F6F59" w:rsidRDefault="00D0596E" w:rsidP="002F6F59">
      <w:pPr>
        <w:pStyle w:val="BodyText"/>
      </w:pPr>
      <w:r w:rsidRPr="00D0596E">
        <w:rPr>
          <w:b/>
          <w:bCs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79608ED6" wp14:editId="08548E1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860415" cy="7867015"/>
                <wp:effectExtent l="12700" t="0" r="19685" b="6985"/>
                <wp:wrapNone/>
                <wp:docPr id="1257607389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0415" cy="7867015"/>
                          <a:chOff x="0" y="0"/>
                          <a:chExt cx="5860742" cy="7867357"/>
                        </a:xfrm>
                        <a:solidFill>
                          <a:schemeClr val="bg1"/>
                        </a:solidFill>
                      </wpg:grpSpPr>
                      <wps:wsp>
                        <wps:cNvPr id="896929569" name="Hexagon 2"/>
                        <wps:cNvSpPr>
                          <a:spLocks noChangeAspect="1"/>
                        </wps:cNvSpPr>
                        <wps:spPr>
                          <a:xfrm>
                            <a:off x="1793631" y="0"/>
                            <a:ext cx="2280514" cy="1965960"/>
                          </a:xfrm>
                          <a:prstGeom prst="hexagon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FE832F6" w14:textId="77777777" w:rsidR="00D0596E" w:rsidRPr="00D0596E" w:rsidRDefault="00D0596E" w:rsidP="00D0596E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605436" name="Hexagon 2"/>
                        <wps:cNvSpPr>
                          <a:spLocks noChangeAspect="1"/>
                        </wps:cNvSpPr>
                        <wps:spPr>
                          <a:xfrm>
                            <a:off x="1793631" y="3931920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9F7C782" w14:textId="77777777" w:rsidR="00D0596E" w:rsidRPr="00D0596E" w:rsidRDefault="00D0596E" w:rsidP="00D0596E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0593705" name="Hexagon 2"/>
                        <wps:cNvSpPr>
                          <a:spLocks noChangeAspect="1"/>
                        </wps:cNvSpPr>
                        <wps:spPr>
                          <a:xfrm>
                            <a:off x="1793631" y="5901397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1AD8C49" w14:textId="77777777" w:rsidR="00D0596E" w:rsidRPr="00D0596E" w:rsidRDefault="00D0596E" w:rsidP="00D0596E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4310746" name="Hexagon 2"/>
                        <wps:cNvSpPr>
                          <a:spLocks noChangeAspect="1"/>
                        </wps:cNvSpPr>
                        <wps:spPr>
                          <a:xfrm>
                            <a:off x="3580228" y="2954215"/>
                            <a:ext cx="2280514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9EB9FFE" w14:textId="77777777" w:rsidR="00D0596E" w:rsidRPr="00D0596E" w:rsidRDefault="00D0596E" w:rsidP="00D0596E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7236143" name="Hexagon 2"/>
                        <wps:cNvSpPr>
                          <a:spLocks noChangeAspect="1"/>
                        </wps:cNvSpPr>
                        <wps:spPr>
                          <a:xfrm>
                            <a:off x="3580228" y="4916658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F659415" w14:textId="77777777" w:rsidR="00D0596E" w:rsidRPr="00D0596E" w:rsidRDefault="00D0596E" w:rsidP="00D0596E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8641325" name="Hexagon 2"/>
                        <wps:cNvSpPr>
                          <a:spLocks noChangeAspect="1"/>
                        </wps:cNvSpPr>
                        <wps:spPr>
                          <a:xfrm>
                            <a:off x="0" y="984738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6EEEE66" w14:textId="77777777" w:rsidR="00D0596E" w:rsidRPr="00D0596E" w:rsidRDefault="00D0596E" w:rsidP="00D0596E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9876871" name="Hexagon 2"/>
                        <wps:cNvSpPr>
                          <a:spLocks noChangeAspect="1"/>
                        </wps:cNvSpPr>
                        <wps:spPr>
                          <a:xfrm>
                            <a:off x="7034" y="2954215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73CBA29" w14:textId="77777777" w:rsidR="00D0596E" w:rsidRPr="00D0596E" w:rsidRDefault="00D0596E" w:rsidP="00D0596E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5682346" name="Hexagon 2"/>
                        <wps:cNvSpPr>
                          <a:spLocks noChangeAspect="1"/>
                        </wps:cNvSpPr>
                        <wps:spPr>
                          <a:xfrm>
                            <a:off x="0" y="4916658"/>
                            <a:ext cx="2280285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FBEA184" w14:textId="77777777" w:rsidR="00D0596E" w:rsidRPr="00D0596E" w:rsidRDefault="00D0596E" w:rsidP="00D0596E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3839013" name="Hexagon 2"/>
                        <wps:cNvSpPr>
                          <a:spLocks noChangeAspect="1"/>
                        </wps:cNvSpPr>
                        <wps:spPr>
                          <a:xfrm>
                            <a:off x="1793631" y="1962443"/>
                            <a:ext cx="2280514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F473100" w14:textId="77777777" w:rsidR="00D0596E" w:rsidRPr="00D0596E" w:rsidRDefault="00D0596E" w:rsidP="00D0596E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9513919" name="Hexagon 2"/>
                        <wps:cNvSpPr>
                          <a:spLocks noChangeAspect="1"/>
                        </wps:cNvSpPr>
                        <wps:spPr>
                          <a:xfrm>
                            <a:off x="3580228" y="984738"/>
                            <a:ext cx="2280514" cy="1965960"/>
                          </a:xfrm>
                          <a:prstGeom prst="hexagon">
                            <a:avLst/>
                          </a:prstGeom>
                          <a:grpFill/>
                          <a:ln w="12700">
                            <a:solidFill>
                              <a:schemeClr val="accent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92FA3FD" w14:textId="77777777" w:rsidR="00D0596E" w:rsidRPr="00D0596E" w:rsidRDefault="00D0596E" w:rsidP="00D0596E">
                              <w:pPr>
                                <w:jc w:val="center"/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</w:pPr>
                              <w:r w:rsidRPr="00D0596E">
                                <w:rPr>
                                  <w:b/>
                                  <w:bCs/>
                                  <w:color w:val="971D20" w:themeColor="accent3"/>
                                  <w:sz w:val="32"/>
                                  <w:szCs w:val="28"/>
                                </w:rPr>
                                <w:t>[Text]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608ED6" id="_x0000_s1048" style="position:absolute;margin-left:0;margin-top:0;width:461.45pt;height:619.45pt;z-index:251665408;mso-width-relative:margin;mso-height-relative:margin" coordsize="58607,7867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">
                <v:shape id="Hexagon 2" o:spid="_x0000_s1049" type="#_x0000_t9" style="position:absolute;left:17936;width:22805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" adj="4655" fillcolor="white [3212]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1FE832F6" w14:textId="77777777" w:rsidR="00D0596E" w:rsidRPr="00D0596E" w:rsidRDefault="00D0596E" w:rsidP="00D0596E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50" type="#_x0000_t9" style="position:absolute;left:17936;top:39319;width:22803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" adj="4656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29F7C782" w14:textId="77777777" w:rsidR="00D0596E" w:rsidRPr="00D0596E" w:rsidRDefault="00D0596E" w:rsidP="00D0596E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51" type="#_x0000_t9" style="position:absolute;left:17936;top:59013;width:22803;height:196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" adj="4656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21AD8C49" w14:textId="77777777" w:rsidR="00D0596E" w:rsidRPr="00D0596E" w:rsidRDefault="00D0596E" w:rsidP="00D0596E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52" type="#_x0000_t9" style="position:absolute;left:35802;top:29542;width:22805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" adj="4655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19EB9FFE" w14:textId="77777777" w:rsidR="00D0596E" w:rsidRPr="00D0596E" w:rsidRDefault="00D0596E" w:rsidP="00D0596E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53" type="#_x0000_t9" style="position:absolute;left:35802;top:49166;width:22803;height:196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" adj="4656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7F659415" w14:textId="77777777" w:rsidR="00D0596E" w:rsidRPr="00D0596E" w:rsidRDefault="00D0596E" w:rsidP="00D0596E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54" type="#_x0000_t9" style="position:absolute;top:9847;width:22802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" adj="4656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76EEEE66" w14:textId="77777777" w:rsidR="00D0596E" w:rsidRPr="00D0596E" w:rsidRDefault="00D0596E" w:rsidP="00D0596E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55" type="#_x0000_t9" style="position:absolute;left:70;top:29542;width:22803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" adj="4656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473CBA29" w14:textId="77777777" w:rsidR="00D0596E" w:rsidRPr="00D0596E" w:rsidRDefault="00D0596E" w:rsidP="00D0596E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56" type="#_x0000_t9" style="position:absolute;top:49166;width:22802;height:196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" adj="4656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7FBEA184" w14:textId="77777777" w:rsidR="00D0596E" w:rsidRPr="00D0596E" w:rsidRDefault="00D0596E" w:rsidP="00D0596E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57" type="#_x0000_t9" style="position:absolute;left:17936;top:19624;width:22805;height:1966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" adj="4655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4F473100" w14:textId="77777777" w:rsidR="00D0596E" w:rsidRPr="00D0596E" w:rsidRDefault="00D0596E" w:rsidP="00D0596E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  <v:shape id="Hexagon 2" o:spid="_x0000_s1058" type="#_x0000_t9" style="position:absolute;left:35802;top:9847;width:22805;height:196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" adj="4655" filled="f" strokecolor="#288ac3 [3204]" strokeweight="1pt">
                  <v:stroke dashstyle="dash"/>
                  <v:path arrowok="t"/>
                  <o:lock v:ext="edit" aspectratio="t"/>
                  <v:textbox>
                    <w:txbxContent>
                      <w:p w14:paraId="792FA3FD" w14:textId="77777777" w:rsidR="00D0596E" w:rsidRPr="00D0596E" w:rsidRDefault="00D0596E" w:rsidP="00D0596E">
                        <w:pPr>
                          <w:jc w:val="center"/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</w:pPr>
                        <w:r w:rsidRPr="00D0596E">
                          <w:rPr>
                            <w:b/>
                            <w:bCs/>
                            <w:color w:val="971D20" w:themeColor="accent3"/>
                            <w:sz w:val="32"/>
                            <w:szCs w:val="28"/>
                          </w:rPr>
                          <w:t>[Text]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2F6F59" w:rsidRPr="002F6F59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B12EA2" w14:textId="77777777" w:rsidR="00E32BF9" w:rsidRDefault="00E32BF9" w:rsidP="00293785">
      <w:pPr>
        <w:spacing w:after="0" w:line="240" w:lineRule="auto"/>
      </w:pPr>
      <w:r>
        <w:separator/>
      </w:r>
    </w:p>
  </w:endnote>
  <w:endnote w:type="continuationSeparator" w:id="0">
    <w:p w14:paraId="1C9C744B" w14:textId="77777777" w:rsidR="00E32BF9" w:rsidRDefault="00E32BF9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BBBD2E" w14:textId="3A110A14" w:rsidR="00293785" w:rsidRDefault="00AC349E" w:rsidP="00D566E8">
    <w:pPr>
      <w:pStyle w:val="Footer"/>
      <w:tabs>
        <w:tab w:val="left" w:pos="8543"/>
      </w:tabs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4D8A467" wp14:editId="67F90F46">
              <wp:simplePos x="0" y="0"/>
              <wp:positionH relativeFrom="column">
                <wp:posOffset>1073150</wp:posOffset>
              </wp:positionH>
              <wp:positionV relativeFrom="paragraph">
                <wp:posOffset>-28575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14="http://schemas.microsoft.com/office/drawing/2010/main" xmlns:pic="http://schemas.openxmlformats.org/drawingml/2006/picture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BCD5C2" w14:textId="0FC7DAAB" w:rsidR="00293785" w:rsidRPr="00D0596E" w:rsidRDefault="00000000" w:rsidP="00D0596E">
                          <w:pPr>
                            <w:pStyle w:val="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6716CE317A0F486386977EEAA9041639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5A4878" w:rsidRPr="00D0596E">
                                <w:t>Honeycomb Harvest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D8A46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59" type="#_x0000_t202" style="position:absolute;left:0;text-align:left;margin-left:84.5pt;margin-top:-2.25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" filled="f" stroked="f">
              <v:textbox>
                <w:txbxContent>
                  <w:p w14:paraId="56BCD5C2" w14:textId="0FC7DAAB" w:rsidR="00293785" w:rsidRPr="00D0596E" w:rsidRDefault="00000000" w:rsidP="00D0596E">
                    <w:pPr>
                      <w:pStyle w:val="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6716CE317A0F486386977EEAA9041639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5A4878" w:rsidRPr="00D0596E">
                          <w:t>Honeycomb Harvest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 w:rsidR="00D566E8">
      <w:tab/>
    </w:r>
    <w:r w:rsidR="00D566E8">
      <w:rPr>
        <w:noProof/>
      </w:rPr>
      <w:drawing>
        <wp:inline distT="0" distB="0" distL="0" distR="0" wp14:anchorId="3ABC72B7" wp14:editId="6A899AF6">
          <wp:extent cx="4676775" cy="400050"/>
          <wp:effectExtent l="0" t="0" r="9525" b="0"/>
          <wp:docPr id="179584316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677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D2C425" w14:textId="77777777" w:rsidR="00E32BF9" w:rsidRDefault="00E32BF9" w:rsidP="00293785">
      <w:pPr>
        <w:spacing w:after="0" w:line="240" w:lineRule="auto"/>
      </w:pPr>
      <w:r>
        <w:separator/>
      </w:r>
    </w:p>
  </w:footnote>
  <w:footnote w:type="continuationSeparator" w:id="0">
    <w:p w14:paraId="7A702249" w14:textId="77777777" w:rsidR="00E32BF9" w:rsidRDefault="00E32BF9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6BBD2B" w14:textId="77777777" w:rsidR="00D566E8" w:rsidRDefault="00D566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067AA4" w14:textId="77777777" w:rsidR="00D566E8" w:rsidRDefault="00D566E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CC143B" w14:textId="77777777" w:rsidR="00D566E8" w:rsidRDefault="00D566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6235382">
    <w:abstractNumId w:val="8"/>
  </w:num>
  <w:num w:numId="2" w16cid:durableId="1703675173">
    <w:abstractNumId w:val="9"/>
  </w:num>
  <w:num w:numId="3" w16cid:durableId="970020201">
    <w:abstractNumId w:val="0"/>
  </w:num>
  <w:num w:numId="4" w16cid:durableId="1017540220">
    <w:abstractNumId w:val="2"/>
  </w:num>
  <w:num w:numId="5" w16cid:durableId="1312907064">
    <w:abstractNumId w:val="5"/>
  </w:num>
  <w:num w:numId="6" w16cid:durableId="1925143079">
    <w:abstractNumId w:val="7"/>
  </w:num>
  <w:num w:numId="7" w16cid:durableId="320080450">
    <w:abstractNumId w:val="6"/>
  </w:num>
  <w:num w:numId="8" w16cid:durableId="568225073">
    <w:abstractNumId w:val="10"/>
  </w:num>
  <w:num w:numId="9" w16cid:durableId="1240628648">
    <w:abstractNumId w:val="12"/>
  </w:num>
  <w:num w:numId="10" w16cid:durableId="940603702">
    <w:abstractNumId w:val="13"/>
  </w:num>
  <w:num w:numId="11" w16cid:durableId="89544793">
    <w:abstractNumId w:val="1"/>
  </w:num>
  <w:num w:numId="12" w16cid:durableId="1296905603">
    <w:abstractNumId w:val="11"/>
  </w:num>
  <w:num w:numId="13" w16cid:durableId="1771200790">
    <w:abstractNumId w:val="4"/>
  </w:num>
  <w:num w:numId="14" w16cid:durableId="72903485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attachedTemplate r:id="rId1"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E01"/>
    <w:rsid w:val="0004006F"/>
    <w:rsid w:val="00053775"/>
    <w:rsid w:val="0005619A"/>
    <w:rsid w:val="0008589D"/>
    <w:rsid w:val="0010144F"/>
    <w:rsid w:val="0011259B"/>
    <w:rsid w:val="00116FDD"/>
    <w:rsid w:val="00125621"/>
    <w:rsid w:val="001D0BBF"/>
    <w:rsid w:val="001E1F85"/>
    <w:rsid w:val="001F125D"/>
    <w:rsid w:val="002013EA"/>
    <w:rsid w:val="00217909"/>
    <w:rsid w:val="002345CC"/>
    <w:rsid w:val="00293785"/>
    <w:rsid w:val="002C0879"/>
    <w:rsid w:val="002C37B4"/>
    <w:rsid w:val="002F6F59"/>
    <w:rsid w:val="0036040A"/>
    <w:rsid w:val="003672AB"/>
    <w:rsid w:val="00397FA9"/>
    <w:rsid w:val="00410E1C"/>
    <w:rsid w:val="00446C13"/>
    <w:rsid w:val="004C2C3A"/>
    <w:rsid w:val="005078B4"/>
    <w:rsid w:val="00514D57"/>
    <w:rsid w:val="0053328A"/>
    <w:rsid w:val="00535D5C"/>
    <w:rsid w:val="00540FC6"/>
    <w:rsid w:val="005511B6"/>
    <w:rsid w:val="00553C98"/>
    <w:rsid w:val="005A4878"/>
    <w:rsid w:val="005A7635"/>
    <w:rsid w:val="00645D7F"/>
    <w:rsid w:val="00656940"/>
    <w:rsid w:val="00665274"/>
    <w:rsid w:val="00666C03"/>
    <w:rsid w:val="00686DAB"/>
    <w:rsid w:val="006B4CC2"/>
    <w:rsid w:val="006B4D74"/>
    <w:rsid w:val="006E1542"/>
    <w:rsid w:val="00721EA4"/>
    <w:rsid w:val="0072647D"/>
    <w:rsid w:val="007929A5"/>
    <w:rsid w:val="00797CB5"/>
    <w:rsid w:val="007B055F"/>
    <w:rsid w:val="007E6F1D"/>
    <w:rsid w:val="00825117"/>
    <w:rsid w:val="00880013"/>
    <w:rsid w:val="008920A4"/>
    <w:rsid w:val="00897DD7"/>
    <w:rsid w:val="008F5386"/>
    <w:rsid w:val="00913172"/>
    <w:rsid w:val="00981E19"/>
    <w:rsid w:val="009B52E4"/>
    <w:rsid w:val="009D6E8D"/>
    <w:rsid w:val="00A101E8"/>
    <w:rsid w:val="00AA1034"/>
    <w:rsid w:val="00AA4308"/>
    <w:rsid w:val="00AC349E"/>
    <w:rsid w:val="00AF334F"/>
    <w:rsid w:val="00B92DBF"/>
    <w:rsid w:val="00BD119F"/>
    <w:rsid w:val="00C73EA1"/>
    <w:rsid w:val="00C823AB"/>
    <w:rsid w:val="00C8524A"/>
    <w:rsid w:val="00CA5C75"/>
    <w:rsid w:val="00CC4F77"/>
    <w:rsid w:val="00CD3CF6"/>
    <w:rsid w:val="00CD5E01"/>
    <w:rsid w:val="00CE336D"/>
    <w:rsid w:val="00D00B1C"/>
    <w:rsid w:val="00D018FC"/>
    <w:rsid w:val="00D0596E"/>
    <w:rsid w:val="00D106FF"/>
    <w:rsid w:val="00D269D8"/>
    <w:rsid w:val="00D566E8"/>
    <w:rsid w:val="00D626EB"/>
    <w:rsid w:val="00D85DD8"/>
    <w:rsid w:val="00DA6453"/>
    <w:rsid w:val="00DC7A6D"/>
    <w:rsid w:val="00DF249E"/>
    <w:rsid w:val="00DF6592"/>
    <w:rsid w:val="00E32BF9"/>
    <w:rsid w:val="00E47531"/>
    <w:rsid w:val="00E60A49"/>
    <w:rsid w:val="00E63A12"/>
    <w:rsid w:val="00EA74D2"/>
    <w:rsid w:val="00ED24C8"/>
    <w:rsid w:val="00F377E2"/>
    <w:rsid w:val="00F50748"/>
    <w:rsid w:val="00F72D02"/>
    <w:rsid w:val="00FF428B"/>
    <w:rsid w:val="342C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34FF8"/>
  <w15:docId w15:val="{F04BE979-47C5-4C81-A40C-7A0618892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D0596E"/>
    <w:pPr>
      <w:spacing w:line="278" w:lineRule="auto"/>
    </w:pPr>
    <w:rPr>
      <w:rFonts w:ascii="Calibri" w:hAnsi="Calibri" w:cs="Calibri"/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596E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596E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D0596E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D0596E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0596E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059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59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59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59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D059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596E"/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D0596E"/>
    <w:rPr>
      <w:b/>
      <w:bCs/>
      <w:caps/>
      <w:sz w:val="32"/>
      <w:szCs w:val="3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059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96E"/>
    <w:rPr>
      <w:rFonts w:ascii="Calibri" w:hAnsi="Calibri" w:cs="Calibri"/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D0596E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D0596E"/>
    <w:rPr>
      <w:rFonts w:ascii="Calibri" w:hAnsi="Calibri" w:cs="Calibri"/>
      <w:b/>
      <w:bCs/>
      <w:caps/>
      <w:kern w:val="2"/>
      <w:sz w:val="24"/>
      <w:szCs w:val="24"/>
      <w14:ligatures w14:val="standardContextual"/>
    </w:rPr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rPr>
      <w:b w:val="0"/>
      <w:caps w:val="0"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bCs/>
      <w:caps/>
      <w:color w:val="2D2D2D"/>
      <w:spacing w:val="-10"/>
      <w:kern w:val="28"/>
      <w:sz w:val="24"/>
      <w:szCs w:val="56"/>
      <w14:ligatures w14:val="standardContextual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0596E"/>
    <w:rPr>
      <w:rFonts w:ascii="Calibri" w:eastAsia="Times New Roman" w:hAnsi="Calibri" w:cs="Calibri"/>
      <w:b/>
      <w:bCs/>
      <w:color w:val="971D20" w:themeColor="accent3"/>
      <w:kern w:val="36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0596E"/>
    <w:rPr>
      <w:rFonts w:ascii="Calibri" w:hAnsi="Calibri" w:cs="Calibri"/>
      <w:i/>
      <w:iCs/>
      <w:color w:val="971D20" w:themeColor="accent3"/>
      <w:kern w:val="2"/>
      <w:sz w:val="24"/>
      <w:szCs w:val="24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D0596E"/>
    <w:rPr>
      <w:rFonts w:ascii="Calibri" w:hAnsi="Calibri" w:cs="Calibri"/>
      <w:i/>
      <w:iCs/>
      <w:kern w:val="2"/>
      <w:sz w:val="18"/>
      <w:szCs w:val="18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D0596E"/>
    <w:rPr>
      <w:rFonts w:ascii="Calibri" w:hAnsi="Calibri" w:cs="Calibri"/>
      <w:b/>
      <w:bCs/>
      <w:caps/>
      <w:kern w:val="2"/>
      <w:sz w:val="32"/>
      <w:szCs w:val="32"/>
      <w14:ligatures w14:val="standardContextual"/>
    </w:rPr>
  </w:style>
  <w:style w:type="paragraph" w:styleId="Quote">
    <w:name w:val="Quote"/>
    <w:aliases w:val="Block Quote"/>
    <w:basedOn w:val="Normal"/>
    <w:link w:val="QuoteChar"/>
    <w:qFormat/>
    <w:rsid w:val="00D0596E"/>
    <w:pPr>
      <w:ind w:left="720"/>
    </w:pPr>
    <w:rPr>
      <w:i/>
    </w:rPr>
  </w:style>
  <w:style w:type="character" w:customStyle="1" w:styleId="QuoteChar">
    <w:name w:val="Quote Char"/>
    <w:aliases w:val="Block Quote Char"/>
    <w:basedOn w:val="DefaultParagraphFont"/>
    <w:link w:val="Quote"/>
    <w:rsid w:val="00AC349E"/>
    <w:rPr>
      <w:rFonts w:ascii="Calibri" w:hAnsi="Calibri" w:cs="Calibri"/>
      <w:i/>
      <w:kern w:val="2"/>
      <w:sz w:val="24"/>
      <w:szCs w:val="24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D059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D0596E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596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0596E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288AC3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D0596E"/>
    <w:rPr>
      <w:rFonts w:ascii="Calibri" w:eastAsiaTheme="majorEastAsia" w:hAnsi="Calibri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596E"/>
    <w:rPr>
      <w:rFonts w:ascii="Calibri" w:eastAsiaTheme="majorEastAsia" w:hAnsi="Calibr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596E"/>
    <w:rPr>
      <w:rFonts w:ascii="Calibri" w:eastAsiaTheme="majorEastAsia" w:hAnsi="Calibr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D0596E"/>
    <w:rPr>
      <w:rFonts w:ascii="Calibri" w:hAnsi="Calibri" w:cs="Calibri"/>
      <w:caps/>
      <w:kern w:val="2"/>
      <w:sz w:val="24"/>
      <w:szCs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rsid w:val="00D0596E"/>
    <w:rPr>
      <w:rFonts w:ascii="Calibri" w:eastAsiaTheme="majorEastAsia" w:hAnsi="Calibri" w:cstheme="majorBidi"/>
      <w:color w:val="1E6792" w:themeColor="accent1" w:themeShade="BF"/>
      <w:kern w:val="2"/>
      <w:sz w:val="24"/>
      <w:szCs w:val="24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rsid w:val="00D0596E"/>
    <w:rPr>
      <w:rFonts w:ascii="Calibri" w:eastAsiaTheme="majorEastAsia" w:hAnsi="Calibr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D0596E"/>
    <w:rPr>
      <w:color w:val="288AC3" w:themeColor="followedHyperlink"/>
      <w:u w:val="single"/>
    </w:rPr>
  </w:style>
  <w:style w:type="paragraph" w:customStyle="1" w:styleId="AnswerKey">
    <w:name w:val="Answer Key"/>
    <w:basedOn w:val="Normal"/>
    <w:qFormat/>
    <w:rsid w:val="00D0596E"/>
    <w:rPr>
      <w:color w:val="FFFFF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LEARN/2025%20Rebrand/LEARN%20Document%20Templates/LEARN%20Vertical%20Template%202025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6716CE317A0F486386977EEAA90416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06F135-478F-44EA-927E-2E923A7403DA}"/>
      </w:docPartPr>
      <w:docPartBody>
        <w:p w:rsidR="00535D5C" w:rsidRDefault="00535D5C">
          <w:pPr>
            <w:pStyle w:val="6716CE317A0F486386977EEAA9041639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D5C"/>
    <w:rsid w:val="000E5B17"/>
    <w:rsid w:val="0010144F"/>
    <w:rsid w:val="00150DBA"/>
    <w:rsid w:val="00175EEC"/>
    <w:rsid w:val="001E3066"/>
    <w:rsid w:val="00514D57"/>
    <w:rsid w:val="00535D5C"/>
    <w:rsid w:val="007A3B38"/>
    <w:rsid w:val="00800DE2"/>
    <w:rsid w:val="00825117"/>
    <w:rsid w:val="00A23C0D"/>
    <w:rsid w:val="00B75647"/>
    <w:rsid w:val="00DF6A5E"/>
    <w:rsid w:val="00EC6814"/>
    <w:rsid w:val="00FF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6716CE317A0F486386977EEAA9041639">
    <w:name w:val="6716CE317A0F486386977EEAA90416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LEARN Vertical Template 2025.dotx</Template>
  <TotalTime>0</TotalTime>
  <Pages>3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HONEYCOMB HARVEST</vt:lpstr>
    </vt:vector>
  </TitlesOfParts>
  <Manager/>
  <Company/>
  <LinksUpToDate>false</LinksUpToDate>
  <CharactersWithSpaces>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Honeycomb Harvest</dc:title>
  <dc:subject/>
  <dc:creator>K20 Center</dc:creator>
  <cp:keywords/>
  <dc:description/>
  <cp:lastModifiedBy>Gracia, Ann M.</cp:lastModifiedBy>
  <cp:revision>2</cp:revision>
  <cp:lastPrinted>2026-08-21T14:07:00Z</cp:lastPrinted>
  <dcterms:created xsi:type="dcterms:W3CDTF">2026-09-14T17:06:00Z</dcterms:created>
  <dcterms:modified xsi:type="dcterms:W3CDTF">2026-09-14T17:06:00Z</dcterms:modified>
  <cp:category/>
</cp:coreProperties>
</file>