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69A50CD3" w14:textId="0B666E8B" w:rsidR="00446C13" w:rsidRDefault="00DF6592" w:rsidP="00DC7A6D">
      <w:pPr>
        <w:pStyle w:val="Title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90C3B7D" wp14:editId="4D964823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150027115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787519117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797B09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29246365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AD86ED4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0838975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43F209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38170179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7F088C3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1322849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7815B8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5337020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9C762D2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2514947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1E0AA41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6041871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1BCE3DC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3670799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F3846A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10292616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3B70561" w14:textId="77777777" w:rsidR="00DF6592" w:rsidRPr="00E21F0B" w:rsidRDefault="00DF6592" w:rsidP="00DF6592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0C3B7D" id="Group 3" o:spid="_x0000_s1026" style="position:absolute;margin-left:1.1pt;margin-top:16.55pt;width:461.45pt;height:619.45pt;z-index:251659264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">
                <v:shapetype id="_x0000_t9" coordsize="21600,21600" o:spt="9" adj="5400" path="m@0,l,10800@0,21600@1,21600,21600,10800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</v:formulas>
                  <v:path gradientshapeok="t" o:connecttype="rect" textboxrect="1800,1800,19800,19800;3600,3600,18000,18000;6300,6300,15300,15300"/>
                  <v:handles>
                    <v:h position="#0,topLeft" xrange="0,10800"/>
                  </v:handles>
                </v:shapetype>
                <v:shape id="Hexagon 2" o:spid="_x0000_s1027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D797B09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28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AD86ED4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29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543F209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0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7F088C3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1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07815B8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2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9C762D2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3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1E0AA41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4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1BCE3DC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5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6F3846A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6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3B70561" w14:textId="77777777" w:rsidR="00DF6592" w:rsidRPr="00E21F0B" w:rsidRDefault="00DF6592" w:rsidP="00DF6592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2013EA">
        <w:t>HONEYCOMB HARVEST</w:t>
      </w:r>
    </w:p>
    <w:p w14:paraId="50409668" w14:textId="235A81DC" w:rsidR="00D566E8" w:rsidRPr="00D566E8" w:rsidRDefault="00D566E8" w:rsidP="00D566E8"/>
    <w:p w14:paraId="497AB205" w14:textId="68687BE8" w:rsidR="00D566E8" w:rsidRPr="00D566E8" w:rsidRDefault="00D566E8" w:rsidP="00D566E8"/>
    <w:p w14:paraId="06AF2B2D" w14:textId="3C029E4B" w:rsidR="00D566E8" w:rsidRPr="00D566E8" w:rsidRDefault="00D566E8" w:rsidP="00D566E8"/>
    <w:p w14:paraId="7A41E336" w14:textId="50494BE9" w:rsidR="00D566E8" w:rsidRPr="00D566E8" w:rsidRDefault="00D566E8" w:rsidP="00D566E8"/>
    <w:p w14:paraId="13EEC45A" w14:textId="2B738F6C" w:rsidR="00D566E8" w:rsidRPr="00D566E8" w:rsidRDefault="00DF249E" w:rsidP="00DF249E">
      <w:pPr>
        <w:tabs>
          <w:tab w:val="left" w:pos="3180"/>
        </w:tabs>
      </w:pPr>
      <w:r>
        <w:tab/>
      </w:r>
    </w:p>
    <w:p w14:paraId="00C5D372" w14:textId="46A010F0" w:rsidR="00D566E8" w:rsidRPr="00D566E8" w:rsidRDefault="00D566E8" w:rsidP="00D566E8"/>
    <w:p w14:paraId="72ED507A" w14:textId="59582963" w:rsidR="00D566E8" w:rsidRPr="00D566E8" w:rsidRDefault="00D566E8" w:rsidP="00D566E8"/>
    <w:p w14:paraId="38BA73A3" w14:textId="1B8098E1" w:rsidR="00D566E8" w:rsidRPr="00D566E8" w:rsidRDefault="00D566E8" w:rsidP="00D566E8"/>
    <w:p w14:paraId="7D35AEDA" w14:textId="5ECB608D" w:rsidR="00D566E8" w:rsidRPr="00D566E8" w:rsidRDefault="00D566E8" w:rsidP="00D566E8"/>
    <w:p w14:paraId="02F34BC7" w14:textId="51E75898" w:rsidR="00D566E8" w:rsidRPr="00D566E8" w:rsidRDefault="00D566E8" w:rsidP="00D566E8"/>
    <w:p w14:paraId="2BABC32B" w14:textId="77777777" w:rsidR="00D566E8" w:rsidRPr="00D566E8" w:rsidRDefault="00D566E8" w:rsidP="00D566E8"/>
    <w:p w14:paraId="60FC7E3B" w14:textId="45470EE2" w:rsidR="00D566E8" w:rsidRPr="00D566E8" w:rsidRDefault="00D566E8" w:rsidP="00D566E8"/>
    <w:p w14:paraId="3F325FAF" w14:textId="5C5CFA48" w:rsidR="00D566E8" w:rsidRPr="00D566E8" w:rsidRDefault="00D566E8" w:rsidP="00D566E8"/>
    <w:p w14:paraId="73660279" w14:textId="77777777" w:rsidR="00D566E8" w:rsidRPr="00D566E8" w:rsidRDefault="00D566E8" w:rsidP="00D566E8"/>
    <w:p w14:paraId="7A428232" w14:textId="134FB5B8" w:rsidR="00D566E8" w:rsidRPr="00D566E8" w:rsidRDefault="00D566E8" w:rsidP="00D566E8"/>
    <w:p w14:paraId="0EE388F8" w14:textId="1E975B79" w:rsidR="00D566E8" w:rsidRPr="00D566E8" w:rsidRDefault="00D566E8" w:rsidP="00D566E8"/>
    <w:p w14:paraId="096EC8F2" w14:textId="77777777" w:rsidR="00D566E8" w:rsidRPr="00D566E8" w:rsidRDefault="00D566E8" w:rsidP="00D566E8"/>
    <w:p w14:paraId="28C5816D" w14:textId="77777777" w:rsidR="00D566E8" w:rsidRPr="00D566E8" w:rsidRDefault="00D566E8" w:rsidP="00D566E8"/>
    <w:p w14:paraId="59E48EAC" w14:textId="77777777" w:rsidR="00D566E8" w:rsidRPr="00D566E8" w:rsidRDefault="00D566E8" w:rsidP="00D566E8"/>
    <w:p w14:paraId="783913AA" w14:textId="77777777" w:rsidR="00D566E8" w:rsidRPr="00D566E8" w:rsidRDefault="00D566E8" w:rsidP="00D566E8"/>
    <w:p w14:paraId="6257965B" w14:textId="77777777" w:rsidR="00D566E8" w:rsidRPr="00D566E8" w:rsidRDefault="00D566E8" w:rsidP="00D566E8"/>
    <w:p w14:paraId="2DCA2EF1" w14:textId="77777777" w:rsidR="00D566E8" w:rsidRPr="00D566E8" w:rsidRDefault="00D566E8" w:rsidP="00D566E8"/>
    <w:p w14:paraId="4904955B" w14:textId="77777777" w:rsidR="00D566E8" w:rsidRPr="00D566E8" w:rsidRDefault="00D566E8" w:rsidP="00D566E8"/>
    <w:p w14:paraId="434EF80C" w14:textId="77777777" w:rsidR="00D566E8" w:rsidRPr="00D566E8" w:rsidRDefault="00D566E8" w:rsidP="00D566E8"/>
    <w:p w14:paraId="491DE7F8" w14:textId="77777777" w:rsidR="00D566E8" w:rsidRPr="00D566E8" w:rsidRDefault="00D566E8" w:rsidP="00D566E8"/>
    <w:p w14:paraId="3C774825" w14:textId="47178CC1" w:rsidR="00D566E8" w:rsidRDefault="00D566E8" w:rsidP="342C6C4B">
      <w:pPr>
        <w:tabs>
          <w:tab w:val="left" w:pos="7635"/>
        </w:tabs>
        <w:jc w:val="right"/>
      </w:pPr>
      <w:r>
        <w:tab/>
      </w:r>
    </w:p>
    <w:p w14:paraId="36D59836" w14:textId="77777777" w:rsidR="002F6F59" w:rsidRDefault="002F6F59" w:rsidP="002F6F59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3B3D238A" wp14:editId="33892965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11397875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226631275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7AFF8B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400299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F424F6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08411961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27FB3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2205932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43E62D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0875441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BD09848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4066349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36DBDA5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5522425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CB4585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2973485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79865DD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5082891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5D21401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502639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B11B1D0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3D238A" id="_x0000_s1037" style="position:absolute;margin-left:1.1pt;margin-top:16.55pt;width:461.45pt;height:619.45pt;z-index:251661312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">
                <v:shape id="Hexagon 2" o:spid="_x0000_s1038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47AFF8B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39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6F424F6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0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1E27FB3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1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7543E62D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2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BD09848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3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36DBDA5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4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5CB4585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5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79865DD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6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05D21401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47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B11B1D0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HONEYCOMB HARVEST</w:t>
      </w:r>
    </w:p>
    <w:p w14:paraId="5F2336B0" w14:textId="77777777" w:rsidR="002F6F59" w:rsidRDefault="002F6F59" w:rsidP="002F6F59">
      <w:pPr>
        <w:pStyle w:val="BodyText"/>
      </w:pPr>
    </w:p>
    <w:p w14:paraId="6E6EC410" w14:textId="77777777" w:rsidR="002F6F59" w:rsidRPr="002F6F59" w:rsidRDefault="002F6F59" w:rsidP="002F6F59"/>
    <w:p w14:paraId="70DCD88B" w14:textId="77777777" w:rsidR="002F6F59" w:rsidRPr="002F6F59" w:rsidRDefault="002F6F59" w:rsidP="002F6F59"/>
    <w:p w14:paraId="48C50EDE" w14:textId="77777777" w:rsidR="002F6F59" w:rsidRPr="002F6F59" w:rsidRDefault="002F6F59" w:rsidP="002F6F59"/>
    <w:p w14:paraId="6553BAB5" w14:textId="77777777" w:rsidR="002F6F59" w:rsidRPr="002F6F59" w:rsidRDefault="002F6F59" w:rsidP="002F6F59"/>
    <w:p w14:paraId="0F011D20" w14:textId="77777777" w:rsidR="002F6F59" w:rsidRPr="002F6F59" w:rsidRDefault="002F6F59" w:rsidP="002F6F59"/>
    <w:p w14:paraId="45218F8B" w14:textId="77777777" w:rsidR="002F6F59" w:rsidRPr="002F6F59" w:rsidRDefault="002F6F59" w:rsidP="002F6F59"/>
    <w:p w14:paraId="32F6EA5C" w14:textId="77777777" w:rsidR="002F6F59" w:rsidRPr="002F6F59" w:rsidRDefault="002F6F59" w:rsidP="002F6F59"/>
    <w:p w14:paraId="48825BF5" w14:textId="77777777" w:rsidR="002F6F59" w:rsidRPr="002F6F59" w:rsidRDefault="002F6F59" w:rsidP="002F6F59"/>
    <w:p w14:paraId="67FD144D" w14:textId="77777777" w:rsidR="002F6F59" w:rsidRPr="002F6F59" w:rsidRDefault="002F6F59" w:rsidP="002F6F59"/>
    <w:p w14:paraId="00B04900" w14:textId="77777777" w:rsidR="002F6F59" w:rsidRPr="002F6F59" w:rsidRDefault="002F6F59" w:rsidP="002F6F59"/>
    <w:p w14:paraId="758315AF" w14:textId="77777777" w:rsidR="002F6F59" w:rsidRPr="002F6F59" w:rsidRDefault="002F6F59" w:rsidP="002F6F59"/>
    <w:p w14:paraId="7FEF6A20" w14:textId="77777777" w:rsidR="002F6F59" w:rsidRPr="002F6F59" w:rsidRDefault="002F6F59" w:rsidP="002F6F59"/>
    <w:p w14:paraId="613D95F3" w14:textId="77777777" w:rsidR="002F6F59" w:rsidRPr="002F6F59" w:rsidRDefault="002F6F59" w:rsidP="002F6F59"/>
    <w:p w14:paraId="4AEDB917" w14:textId="77777777" w:rsidR="002F6F59" w:rsidRPr="002F6F59" w:rsidRDefault="002F6F59" w:rsidP="002F6F59"/>
    <w:p w14:paraId="3A9CB4A7" w14:textId="77777777" w:rsidR="002F6F59" w:rsidRPr="002F6F59" w:rsidRDefault="002F6F59" w:rsidP="002F6F59"/>
    <w:p w14:paraId="187D677F" w14:textId="77777777" w:rsidR="002F6F59" w:rsidRPr="002F6F59" w:rsidRDefault="002F6F59" w:rsidP="002F6F59"/>
    <w:p w14:paraId="569D27CC" w14:textId="77777777" w:rsidR="002F6F59" w:rsidRPr="002F6F59" w:rsidRDefault="002F6F59" w:rsidP="002F6F59"/>
    <w:p w14:paraId="0DD68522" w14:textId="77777777" w:rsidR="002F6F59" w:rsidRPr="002F6F59" w:rsidRDefault="002F6F59" w:rsidP="002F6F59"/>
    <w:p w14:paraId="0BA176FF" w14:textId="77777777" w:rsidR="002F6F59" w:rsidRPr="002F6F59" w:rsidRDefault="002F6F59" w:rsidP="002F6F59"/>
    <w:p w14:paraId="6A5B1BC6" w14:textId="77777777" w:rsidR="002F6F59" w:rsidRPr="002F6F59" w:rsidRDefault="002F6F59" w:rsidP="002F6F59"/>
    <w:p w14:paraId="38359D2A" w14:textId="77777777" w:rsidR="002F6F59" w:rsidRPr="002F6F59" w:rsidRDefault="002F6F59" w:rsidP="002F6F59"/>
    <w:p w14:paraId="1F372CC7" w14:textId="77777777" w:rsidR="002F6F59" w:rsidRPr="002F6F59" w:rsidRDefault="002F6F59" w:rsidP="002F6F59"/>
    <w:p w14:paraId="5E6F8E79" w14:textId="77777777" w:rsidR="002F6F59" w:rsidRPr="002F6F59" w:rsidRDefault="002F6F59" w:rsidP="002F6F59"/>
    <w:p w14:paraId="05AD27A9" w14:textId="77777777" w:rsidR="002F6F59" w:rsidRPr="002F6F59" w:rsidRDefault="002F6F59" w:rsidP="002F6F59"/>
    <w:p w14:paraId="7FA41510" w14:textId="54C8F196" w:rsidR="002F6F59" w:rsidRDefault="002F6F59" w:rsidP="002F6F59">
      <w:pPr>
        <w:tabs>
          <w:tab w:val="left" w:pos="7996"/>
        </w:tabs>
      </w:pPr>
      <w:r>
        <w:tab/>
      </w:r>
    </w:p>
    <w:p w14:paraId="5DD1193B" w14:textId="77777777" w:rsidR="002F6F59" w:rsidRDefault="002F6F59" w:rsidP="002F6F59">
      <w:pPr>
        <w:pStyle w:val="Title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39C1E0A6" wp14:editId="5DD40F94">
                <wp:simplePos x="0" y="0"/>
                <wp:positionH relativeFrom="column">
                  <wp:posOffset>14019</wp:posOffset>
                </wp:positionH>
                <wp:positionV relativeFrom="paragraph">
                  <wp:posOffset>210085</wp:posOffset>
                </wp:positionV>
                <wp:extent cx="5860415" cy="7867015"/>
                <wp:effectExtent l="19050" t="0" r="45085" b="19685"/>
                <wp:wrapNone/>
                <wp:docPr id="987072422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0415" cy="7867015"/>
                          <a:chOff x="0" y="0"/>
                          <a:chExt cx="5860742" cy="7867357"/>
                        </a:xfrm>
                        <a:solidFill>
                          <a:schemeClr val="bg1"/>
                        </a:solidFill>
                      </wpg:grpSpPr>
                      <wps:wsp>
                        <wps:cNvPr id="575014065" name="Hexagon 2"/>
                        <wps:cNvSpPr>
                          <a:spLocks noChangeAspect="1"/>
                        </wps:cNvSpPr>
                        <wps:spPr>
                          <a:xfrm>
                            <a:off x="1793631" y="0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E64E9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715273" name="Hexagon 2"/>
                        <wps:cNvSpPr>
                          <a:spLocks noChangeAspect="1"/>
                        </wps:cNvSpPr>
                        <wps:spPr>
                          <a:xfrm>
                            <a:off x="1793631" y="3931920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9BB5BB4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30243913" name="Hexagon 2"/>
                        <wps:cNvSpPr>
                          <a:spLocks noChangeAspect="1"/>
                        </wps:cNvSpPr>
                        <wps:spPr>
                          <a:xfrm>
                            <a:off x="1793631" y="5901397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075DD16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5329887" name="Hexagon 2"/>
                        <wps:cNvSpPr>
                          <a:spLocks noChangeAspect="1"/>
                        </wps:cNvSpPr>
                        <wps:spPr>
                          <a:xfrm>
                            <a:off x="3580228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5D1DA5E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21182534" name="Hexagon 2"/>
                        <wps:cNvSpPr>
                          <a:spLocks noChangeAspect="1"/>
                        </wps:cNvSpPr>
                        <wps:spPr>
                          <a:xfrm>
                            <a:off x="3580228" y="2954215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20901F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747555" name="Hexagon 2"/>
                        <wps:cNvSpPr>
                          <a:spLocks noChangeAspect="1"/>
                        </wps:cNvSpPr>
                        <wps:spPr>
                          <a:xfrm>
                            <a:off x="3580228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98088A3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8092287" name="Hexagon 2"/>
                        <wps:cNvSpPr>
                          <a:spLocks noChangeAspect="1"/>
                        </wps:cNvSpPr>
                        <wps:spPr>
                          <a:xfrm>
                            <a:off x="0" y="98473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46AA742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3064961" name="Hexagon 2"/>
                        <wps:cNvSpPr>
                          <a:spLocks noChangeAspect="1"/>
                        </wps:cNvSpPr>
                        <wps:spPr>
                          <a:xfrm>
                            <a:off x="7034" y="2954215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C7A1A28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6583986" name="Hexagon 2"/>
                        <wps:cNvSpPr>
                          <a:spLocks noChangeAspect="1"/>
                        </wps:cNvSpPr>
                        <wps:spPr>
                          <a:xfrm>
                            <a:off x="0" y="4916658"/>
                            <a:ext cx="2280285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21FC6B0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0307986" name="Hexagon 2"/>
                        <wps:cNvSpPr>
                          <a:spLocks noChangeAspect="1"/>
                        </wps:cNvSpPr>
                        <wps:spPr>
                          <a:xfrm>
                            <a:off x="1793631" y="1962443"/>
                            <a:ext cx="2280514" cy="1965960"/>
                          </a:xfrm>
                          <a:prstGeom prst="hexagon">
                            <a:avLst/>
                          </a:prstGeom>
                          <a:grpFill/>
                          <a:ln w="12700">
                            <a:solidFill>
                              <a:schemeClr val="accent3"/>
                            </a:solidFill>
                            <a:prstDash val="dash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1">
                            <a:schemeClr val="lt1"/>
                          </a:fillRef>
                          <a:effectRef idx="0">
                            <a:schemeClr val="accent3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29642C" w14:textId="77777777" w:rsidR="002F6F59" w:rsidRPr="00E21F0B" w:rsidRDefault="002F6F59" w:rsidP="002F6F59">
                              <w:pPr>
                                <w:jc w:val="center"/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</w:pPr>
                              <w:r w:rsidRPr="00E21F0B">
                                <w:rPr>
                                  <w:b/>
                                  <w:bCs/>
                                  <w:color w:val="910D28" w:themeColor="accent1"/>
                                  <w:sz w:val="32"/>
                                  <w:szCs w:val="28"/>
                                </w:rPr>
                                <w:t>[Text]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C1E0A6" id="_x0000_s1048" style="position:absolute;margin-left:1.1pt;margin-top:16.55pt;width:461.45pt;height:619.45pt;z-index:251663360;mso-height-relative:margin" coordsize="58607,786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">
                <v:shape id="Hexagon 2" o:spid="_x0000_s1049" type="#_x0000_t9" style="position:absolute;left:17936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2E64E9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0" type="#_x0000_t9" style="position:absolute;left:17936;top:39319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9BB5BB4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1" type="#_x0000_t9" style="position:absolute;left:17936;top:59013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075DD16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2" type="#_x0000_t9" style="position:absolute;left:35802;top:9847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5D1DA5E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3" type="#_x0000_t9" style="position:absolute;left:35802;top:29542;width:22805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720901F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4" type="#_x0000_t9" style="position:absolute;left:35802;top:49166;width:22803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598088A3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5" type="#_x0000_t9" style="position:absolute;top:9847;width:22802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246AA742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6" type="#_x0000_t9" style="position:absolute;left:70;top:29542;width:22803;height:19659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3C7A1A28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7" type="#_x0000_t9" style="position:absolute;top:49166;width:22802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" adj="4656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421FC6B0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  <v:shape id="Hexagon 2" o:spid="_x0000_s1058" type="#_x0000_t9" style="position:absolute;left:17936;top:19624;width:22805;height:1966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" adj="4655" filled="f" strokecolor="#bed7d3 [3206]" strokeweight="1pt">
                  <v:stroke dashstyle="dash"/>
                  <v:path arrowok="t"/>
                  <o:lock v:ext="edit" aspectratio="t"/>
                  <v:textbox>
                    <w:txbxContent>
                      <w:p w14:paraId="6329642C" w14:textId="77777777" w:rsidR="002F6F59" w:rsidRPr="00E21F0B" w:rsidRDefault="002F6F59" w:rsidP="002F6F59">
                        <w:pPr>
                          <w:jc w:val="center"/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</w:pPr>
                        <w:r w:rsidRPr="00E21F0B">
                          <w:rPr>
                            <w:b/>
                            <w:bCs/>
                            <w:color w:val="910D28" w:themeColor="accent1"/>
                            <w:sz w:val="32"/>
                            <w:szCs w:val="28"/>
                          </w:rPr>
                          <w:t>[Text]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t>HONEYCOMB HARVEST</w:t>
      </w:r>
    </w:p>
    <w:p w14:paraId="6F2D9627" w14:textId="77777777" w:rsidR="002F6F59" w:rsidRPr="002F6F59" w:rsidRDefault="002F6F59" w:rsidP="002F6F59">
      <w:pPr>
        <w:pStyle w:val="BodyText"/>
      </w:pPr>
    </w:p>
    <w:sectPr w:rsidR="002F6F59" w:rsidRPr="002F6F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66F839" w14:textId="77777777" w:rsidR="00C823AB" w:rsidRDefault="00C823AB" w:rsidP="00293785">
      <w:pPr>
        <w:spacing w:after="0" w:line="240" w:lineRule="auto"/>
      </w:pPr>
      <w:r>
        <w:separator/>
      </w:r>
    </w:p>
  </w:endnote>
  <w:endnote w:type="continuationSeparator" w:id="0">
    <w:p w14:paraId="74DBA4A1" w14:textId="77777777" w:rsidR="00C823AB" w:rsidRDefault="00C823AB" w:rsidP="0029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F59B39B" w14:textId="77777777" w:rsidR="00D566E8" w:rsidRDefault="00D566E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4BBBD2E" w14:textId="3A110A14" w:rsidR="00293785" w:rsidRDefault="00AC349E" w:rsidP="00D566E8">
    <w:pPr>
      <w:pStyle w:val="Footer"/>
      <w:tabs>
        <w:tab w:val="clear" w:pos="4680"/>
        <w:tab w:val="clear" w:pos="9360"/>
        <w:tab w:val="left" w:pos="8543"/>
      </w:tabs>
      <w:jc w:val="right"/>
    </w:pPr>
    <w:r w:rsidRPr="00293785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4D8A467" wp14:editId="7092BDEA">
              <wp:simplePos x="0" y="0"/>
              <wp:positionH relativeFrom="column">
                <wp:posOffset>1073150</wp:posOffset>
              </wp:positionH>
              <wp:positionV relativeFrom="paragraph">
                <wp:posOffset>136525</wp:posOffset>
              </wp:positionV>
              <wp:extent cx="4000500" cy="28575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00500" cy="285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pic="http://schemas.openxmlformats.org/drawingml/2006/picture" xmlns:a14="http://schemas.microsoft.com/office/drawing/2010/main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BCD5C2" w14:textId="0FC7DAAB" w:rsidR="00293785" w:rsidRDefault="00000000" w:rsidP="00D106FF">
                          <w:pPr>
                            <w:pStyle w:val="LessonFooter"/>
                          </w:pPr>
                          <w:sdt>
                            <w:sdtPr>
                              <w:alias w:val="Title"/>
                              <w:tag w:val=""/>
                              <w:id w:val="1281607793"/>
                              <w:placeholder>
                                <w:docPart w:val="6716CE317A0F486386977EEAA9041639"/>
                              </w:placeholder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="005A4878">
                                <w:t>Honeycomb Harvest</w:t>
                              </w:r>
                            </w:sdtContent>
                          </w:sdt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D8A46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59" type="#_x0000_t202" style="position:absolute;left:0;text-align:left;margin-left:84.5pt;margin-top:10.75pt;width:31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" filled="f" stroked="f">
              <v:textbox>
                <w:txbxContent>
                  <w:p w14:paraId="56BCD5C2" w14:textId="0FC7DAAB" w:rsidR="00293785" w:rsidRDefault="00000000" w:rsidP="00D106FF">
                    <w:pPr>
                      <w:pStyle w:val="LessonFooter"/>
                    </w:pPr>
                    <w:sdt>
                      <w:sdtPr>
                        <w:alias w:val="Title"/>
                        <w:tag w:val=""/>
                        <w:id w:val="1281607793"/>
                        <w:placeholder>
                          <w:docPart w:val="6716CE317A0F486386977EEAA9041639"/>
                        </w:placeholder>
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<w:text/>
                      </w:sdtPr>
                      <w:sdtContent>
                        <w:r w:rsidR="005A4878">
                          <w:t>Honeycomb Harvest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566E8">
      <w:tab/>
    </w:r>
    <w:r w:rsidR="00D566E8">
      <w:rPr>
        <w:noProof/>
      </w:rPr>
      <w:drawing>
        <wp:inline distT="0" distB="0" distL="0" distR="0" wp14:anchorId="3ABC72B7" wp14:editId="6A899AF6">
          <wp:extent cx="4676775" cy="400050"/>
          <wp:effectExtent l="0" t="0" r="9525" b="0"/>
          <wp:docPr id="1795843167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6775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363AE6C" w14:textId="77777777" w:rsidR="00D566E8" w:rsidRDefault="00D566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B78D5EA" w14:textId="77777777" w:rsidR="00C823AB" w:rsidRDefault="00C823AB" w:rsidP="00293785">
      <w:pPr>
        <w:spacing w:after="0" w:line="240" w:lineRule="auto"/>
      </w:pPr>
      <w:r>
        <w:separator/>
      </w:r>
    </w:p>
  </w:footnote>
  <w:footnote w:type="continuationSeparator" w:id="0">
    <w:p w14:paraId="33E00129" w14:textId="77777777" w:rsidR="00C823AB" w:rsidRDefault="00C823AB" w:rsidP="002937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76BBD2B" w14:textId="77777777" w:rsidR="00D566E8" w:rsidRDefault="00D566E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67AA4" w14:textId="77777777" w:rsidR="00D566E8" w:rsidRDefault="00D566E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2CC143B" w14:textId="77777777" w:rsidR="00D566E8" w:rsidRDefault="00D566E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2EC7015"/>
    <w:multiLevelType w:val="hybridMultilevel"/>
    <w:tmpl w:val="2E467F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69620D"/>
    <w:multiLevelType w:val="hybridMultilevel"/>
    <w:tmpl w:val="9CFAB25A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2" w15:restartNumberingAfterBreak="0">
    <w:nsid w:val="40262599"/>
    <w:multiLevelType w:val="hybridMultilevel"/>
    <w:tmpl w:val="28A491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FC7CBF"/>
    <w:multiLevelType w:val="hybridMultilevel"/>
    <w:tmpl w:val="01F69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D67D3"/>
    <w:multiLevelType w:val="hybridMultilevel"/>
    <w:tmpl w:val="9188A6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1411CA"/>
    <w:multiLevelType w:val="hybridMultilevel"/>
    <w:tmpl w:val="6F2A24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303056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8F634E"/>
    <w:multiLevelType w:val="hybridMultilevel"/>
    <w:tmpl w:val="3E9C61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E109C0"/>
    <w:multiLevelType w:val="hybridMultilevel"/>
    <w:tmpl w:val="8950677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C587C53"/>
    <w:multiLevelType w:val="hybridMultilevel"/>
    <w:tmpl w:val="804EC7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DC1AFB"/>
    <w:multiLevelType w:val="hybridMultilevel"/>
    <w:tmpl w:val="7B06F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235382">
    <w:abstractNumId w:val="6"/>
  </w:num>
  <w:num w:numId="2" w16cid:durableId="1703675173">
    <w:abstractNumId w:val="7"/>
  </w:num>
  <w:num w:numId="3" w16cid:durableId="970020201">
    <w:abstractNumId w:val="0"/>
  </w:num>
  <w:num w:numId="4" w16cid:durableId="1017540220">
    <w:abstractNumId w:val="2"/>
  </w:num>
  <w:num w:numId="5" w16cid:durableId="1312907064">
    <w:abstractNumId w:val="3"/>
  </w:num>
  <w:num w:numId="6" w16cid:durableId="1925143079">
    <w:abstractNumId w:val="5"/>
  </w:num>
  <w:num w:numId="7" w16cid:durableId="320080450">
    <w:abstractNumId w:val="4"/>
  </w:num>
  <w:num w:numId="8" w16cid:durableId="568225073">
    <w:abstractNumId w:val="8"/>
  </w:num>
  <w:num w:numId="9" w16cid:durableId="1240628648">
    <w:abstractNumId w:val="9"/>
  </w:num>
  <w:num w:numId="10" w16cid:durableId="940603702">
    <w:abstractNumId w:val="10"/>
  </w:num>
  <w:num w:numId="11" w16cid:durableId="8954479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5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E01"/>
    <w:rsid w:val="0004006F"/>
    <w:rsid w:val="00053775"/>
    <w:rsid w:val="0005619A"/>
    <w:rsid w:val="0008589D"/>
    <w:rsid w:val="0010144F"/>
    <w:rsid w:val="0011259B"/>
    <w:rsid w:val="00116FDD"/>
    <w:rsid w:val="00125621"/>
    <w:rsid w:val="001D0BBF"/>
    <w:rsid w:val="001E1F85"/>
    <w:rsid w:val="001F125D"/>
    <w:rsid w:val="002013EA"/>
    <w:rsid w:val="00217909"/>
    <w:rsid w:val="002345CC"/>
    <w:rsid w:val="00293785"/>
    <w:rsid w:val="002C0879"/>
    <w:rsid w:val="002C37B4"/>
    <w:rsid w:val="002F6F59"/>
    <w:rsid w:val="0036040A"/>
    <w:rsid w:val="003672AB"/>
    <w:rsid w:val="00397FA9"/>
    <w:rsid w:val="00410E1C"/>
    <w:rsid w:val="00446C13"/>
    <w:rsid w:val="004C2C3A"/>
    <w:rsid w:val="005078B4"/>
    <w:rsid w:val="0053328A"/>
    <w:rsid w:val="00535D5C"/>
    <w:rsid w:val="00540FC6"/>
    <w:rsid w:val="005511B6"/>
    <w:rsid w:val="00553C98"/>
    <w:rsid w:val="005A4878"/>
    <w:rsid w:val="005A7635"/>
    <w:rsid w:val="00645D7F"/>
    <w:rsid w:val="00656940"/>
    <w:rsid w:val="00665274"/>
    <w:rsid w:val="00666C03"/>
    <w:rsid w:val="00686DAB"/>
    <w:rsid w:val="006B4CC2"/>
    <w:rsid w:val="006B4D74"/>
    <w:rsid w:val="006E1542"/>
    <w:rsid w:val="00721EA4"/>
    <w:rsid w:val="0072647D"/>
    <w:rsid w:val="007929A5"/>
    <w:rsid w:val="00797CB5"/>
    <w:rsid w:val="007B055F"/>
    <w:rsid w:val="007E6F1D"/>
    <w:rsid w:val="00825117"/>
    <w:rsid w:val="00880013"/>
    <w:rsid w:val="008920A4"/>
    <w:rsid w:val="008F5386"/>
    <w:rsid w:val="00913172"/>
    <w:rsid w:val="00981E19"/>
    <w:rsid w:val="009B52E4"/>
    <w:rsid w:val="009D6E8D"/>
    <w:rsid w:val="00A101E8"/>
    <w:rsid w:val="00AA1034"/>
    <w:rsid w:val="00AA4308"/>
    <w:rsid w:val="00AC349E"/>
    <w:rsid w:val="00AF334F"/>
    <w:rsid w:val="00B92DBF"/>
    <w:rsid w:val="00BD119F"/>
    <w:rsid w:val="00C73EA1"/>
    <w:rsid w:val="00C823AB"/>
    <w:rsid w:val="00C8524A"/>
    <w:rsid w:val="00CA5C75"/>
    <w:rsid w:val="00CC4F77"/>
    <w:rsid w:val="00CD3CF6"/>
    <w:rsid w:val="00CD5E01"/>
    <w:rsid w:val="00CE336D"/>
    <w:rsid w:val="00D00B1C"/>
    <w:rsid w:val="00D018FC"/>
    <w:rsid w:val="00D106FF"/>
    <w:rsid w:val="00D269D8"/>
    <w:rsid w:val="00D566E8"/>
    <w:rsid w:val="00D626EB"/>
    <w:rsid w:val="00D85DD8"/>
    <w:rsid w:val="00DA6453"/>
    <w:rsid w:val="00DC7A6D"/>
    <w:rsid w:val="00DF249E"/>
    <w:rsid w:val="00DF6592"/>
    <w:rsid w:val="00E47531"/>
    <w:rsid w:val="00E60A49"/>
    <w:rsid w:val="00E63A12"/>
    <w:rsid w:val="00EA74D2"/>
    <w:rsid w:val="00ED24C8"/>
    <w:rsid w:val="00F377E2"/>
    <w:rsid w:val="00F50748"/>
    <w:rsid w:val="00F72D02"/>
    <w:rsid w:val="00FF428B"/>
    <w:rsid w:val="342C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34FF8"/>
  <w15:docId w15:val="{F04BE979-47C5-4C81-A40C-7A0618892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C349E"/>
    <w:pPr>
      <w:spacing w:after="120" w:line="276" w:lineRule="auto"/>
    </w:pPr>
    <w:rPr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6B4CC2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  <w:szCs w:val="24"/>
    </w:rPr>
  </w:style>
  <w:style w:type="paragraph" w:styleId="Heading4">
    <w:name w:val="heading 4"/>
    <w:basedOn w:val="Normal"/>
    <w:next w:val="Normal"/>
    <w:autoRedefine/>
    <w:uiPriority w:val="9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autoRedefine/>
    <w:uiPriority w:val="10"/>
    <w:qFormat/>
    <w:rsid w:val="00DC7A6D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B4CC2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DC7A6D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6B4CC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  <w:rPr>
      <w:szCs w:val="24"/>
    </w:rPr>
  </w:style>
  <w:style w:type="character" w:customStyle="1" w:styleId="TableColumnHeadersChar">
    <w:name w:val="Table Column Headers Char"/>
    <w:basedOn w:val="DefaultParagraphFont"/>
    <w:link w:val="TableColumnHeaders"/>
    <w:rsid w:val="006B4CC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6B4CC2"/>
    <w:pPr>
      <w:spacing w:after="0" w:line="240" w:lineRule="auto"/>
    </w:pPr>
    <w:rPr>
      <w:b/>
      <w:color w:val="910D28" w:themeColor="accent1"/>
    </w:rPr>
  </w:style>
  <w:style w:type="paragraph" w:customStyle="1" w:styleId="TableData">
    <w:name w:val="Table Data"/>
    <w:basedOn w:val="Normal"/>
    <w:qFormat/>
    <w:rsid w:val="006B4C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376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hell\Documents\Custom%20Office%20Templates\Vertical%20LEARN%20Document%20Attach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docParts>
    <w:docPart>
      <w:docPartPr>
        <w:name w:val="6716CE317A0F486386977EEAA9041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06F135-478F-44EA-927E-2E923A7403DA}"/>
      </w:docPartPr>
      <w:docPartBody>
        <w:p w:rsidR="00535D5C" w:rsidRDefault="00535D5C">
          <w:pPr>
            <w:pStyle w:val="6716CE317A0F486386977EEAA9041639"/>
          </w:pPr>
          <w:r w:rsidRPr="00D61E8F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D5C"/>
    <w:rsid w:val="000E5B17"/>
    <w:rsid w:val="0010144F"/>
    <w:rsid w:val="00150DBA"/>
    <w:rsid w:val="00175EEC"/>
    <w:rsid w:val="001E3066"/>
    <w:rsid w:val="00535D5C"/>
    <w:rsid w:val="007A3B38"/>
    <w:rsid w:val="00825117"/>
    <w:rsid w:val="00A23C0D"/>
    <w:rsid w:val="00B75647"/>
    <w:rsid w:val="00DF6A5E"/>
    <w:rsid w:val="00EC6814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716CE317A0F486386977EEAA9041639">
    <w:name w:val="6716CE317A0F486386977EEAA90416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FED32-C619-4179-8329-D540554DE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C:\Users\Michell\Documents\Custom Office Templates\Vertical LEARN Document Attachment.dotx</Template>
  <TotalTime>3</TotalTime>
  <Pages>3</Pages>
  <Words>6</Words>
  <Characters>48</Characters>
  <Application>Microsoft Office Word</Application>
  <DocSecurity>0</DocSecurity>
  <Lines>55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HONEYCOMB HARVEST</vt:lpstr>
    </vt:vector>
  </TitlesOfParts>
  <Manager/>
  <Company/>
  <LinksUpToDate>false</LinksUpToDate>
  <CharactersWithSpaces>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Honeycomb Harvest</dc:title>
  <dc:subject/>
  <dc:creator>K20 Center</dc:creator>
  <cp:keywords/>
  <dc:description/>
  <cp:lastModifiedBy>Suyo, Monica J.</cp:lastModifiedBy>
  <cp:revision>9</cp:revision>
  <cp:lastPrinted>2026-08-21T14:07:00Z</cp:lastPrinted>
  <dcterms:created xsi:type="dcterms:W3CDTF">2026-08-21T14:05:00Z</dcterms:created>
  <dcterms:modified xsi:type="dcterms:W3CDTF">2026-08-25T17:47:00Z</dcterms:modified>
  <cp:category/>
</cp:coreProperties>
</file>